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4"/>
        <w:gridCol w:w="2016"/>
        <w:gridCol w:w="2070"/>
        <w:gridCol w:w="1711"/>
        <w:gridCol w:w="2879"/>
      </w:tblGrid>
      <w:tr w:rsidR="00C22413" w:rsidRPr="00C9238F" w14:paraId="778C485B" w14:textId="77777777" w:rsidTr="00C22413">
        <w:tc>
          <w:tcPr>
            <w:tcW w:w="1442" w:type="pct"/>
            <w:gridSpan w:val="2"/>
            <w:vAlign w:val="bottom"/>
          </w:tcPr>
          <w:p w14:paraId="130D9F16" w14:textId="4419B5E7" w:rsidR="00C9238F" w:rsidRPr="00C9238F" w:rsidRDefault="00CE02EE" w:rsidP="00576892">
            <w:pPr>
              <w:spacing w:before="240"/>
            </w:pPr>
            <w:r>
              <w:t>Business Name</w:t>
            </w:r>
          </w:p>
        </w:tc>
        <w:tc>
          <w:tcPr>
            <w:tcW w:w="3558" w:type="pct"/>
            <w:gridSpan w:val="3"/>
            <w:tcBorders>
              <w:bottom w:val="single" w:sz="4" w:space="0" w:color="auto"/>
            </w:tcBorders>
            <w:vAlign w:val="bottom"/>
          </w:tcPr>
          <w:p w14:paraId="0C9CD461" w14:textId="77777777" w:rsidR="00C9238F" w:rsidRPr="00C9238F" w:rsidRDefault="00C9238F" w:rsidP="00576892">
            <w:pPr>
              <w:spacing w:before="240"/>
            </w:pPr>
          </w:p>
        </w:tc>
      </w:tr>
      <w:tr w:rsidR="00C22413" w:rsidRPr="00C9238F" w14:paraId="79B66BDA" w14:textId="77777777" w:rsidTr="00C22413">
        <w:tc>
          <w:tcPr>
            <w:tcW w:w="1442" w:type="pct"/>
            <w:gridSpan w:val="2"/>
            <w:vAlign w:val="bottom"/>
          </w:tcPr>
          <w:p w14:paraId="5BC0B0F6" w14:textId="7F09B0E0" w:rsidR="00C9238F" w:rsidRPr="00C9238F" w:rsidRDefault="00CE02EE" w:rsidP="00576892">
            <w:pPr>
              <w:spacing w:before="240"/>
            </w:pPr>
            <w:r>
              <w:t>Cont</w:t>
            </w:r>
            <w:r w:rsidR="004F46B8">
              <w:t>act</w:t>
            </w:r>
            <w:r>
              <w:t xml:space="preserve"> Person</w:t>
            </w:r>
          </w:p>
        </w:tc>
        <w:tc>
          <w:tcPr>
            <w:tcW w:w="3558" w:type="pct"/>
            <w:gridSpan w:val="3"/>
            <w:tcBorders>
              <w:bottom w:val="single" w:sz="4" w:space="0" w:color="auto"/>
            </w:tcBorders>
            <w:vAlign w:val="bottom"/>
          </w:tcPr>
          <w:p w14:paraId="0A51A869" w14:textId="77777777" w:rsidR="00C9238F" w:rsidRPr="00C9238F" w:rsidRDefault="00C9238F" w:rsidP="00576892">
            <w:pPr>
              <w:spacing w:before="240"/>
            </w:pPr>
          </w:p>
        </w:tc>
      </w:tr>
      <w:tr w:rsidR="00C22413" w:rsidRPr="00C9238F" w14:paraId="4A7479BE" w14:textId="77777777" w:rsidTr="00C22413">
        <w:tc>
          <w:tcPr>
            <w:tcW w:w="1442" w:type="pct"/>
            <w:gridSpan w:val="2"/>
            <w:vAlign w:val="bottom"/>
          </w:tcPr>
          <w:p w14:paraId="665494BC" w14:textId="0F9C6CE1" w:rsidR="00C9238F" w:rsidRPr="00C9238F" w:rsidRDefault="00C22413" w:rsidP="00576892">
            <w:pPr>
              <w:spacing w:before="240"/>
            </w:pPr>
            <w:r>
              <w:t>Cont</w:t>
            </w:r>
            <w:r w:rsidR="004F46B8">
              <w:t>act</w:t>
            </w:r>
            <w:r>
              <w:t xml:space="preserve"> Phone</w:t>
            </w:r>
          </w:p>
        </w:tc>
        <w:tc>
          <w:tcPr>
            <w:tcW w:w="3558" w:type="pct"/>
            <w:gridSpan w:val="3"/>
            <w:tcBorders>
              <w:bottom w:val="single" w:sz="4" w:space="0" w:color="auto"/>
            </w:tcBorders>
            <w:vAlign w:val="bottom"/>
          </w:tcPr>
          <w:p w14:paraId="55DAEAF4" w14:textId="77777777" w:rsidR="00C9238F" w:rsidRPr="00C9238F" w:rsidRDefault="00C9238F" w:rsidP="00576892">
            <w:pPr>
              <w:spacing w:before="240"/>
            </w:pPr>
          </w:p>
        </w:tc>
      </w:tr>
      <w:tr w:rsidR="00C22413" w:rsidRPr="00C9238F" w14:paraId="3457E60B" w14:textId="77777777" w:rsidTr="00C22413">
        <w:tc>
          <w:tcPr>
            <w:tcW w:w="1442" w:type="pct"/>
            <w:gridSpan w:val="2"/>
            <w:vAlign w:val="bottom"/>
          </w:tcPr>
          <w:p w14:paraId="716F4576" w14:textId="31D389F8" w:rsidR="00C9238F" w:rsidRPr="00C9238F" w:rsidRDefault="00C22413" w:rsidP="00576892">
            <w:pPr>
              <w:spacing w:before="240"/>
            </w:pPr>
            <w:r>
              <w:t xml:space="preserve">Contact </w:t>
            </w:r>
            <w:sdt>
              <w:sdtPr>
                <w:id w:val="-965116832"/>
                <w:placeholder>
                  <w:docPart w:val="3F40ACB08BC24640A89A8814616A3352"/>
                </w:placeholder>
                <w:temporary/>
                <w:showingPlcHdr/>
                <w15:appearance w15:val="hidden"/>
              </w:sdtPr>
              <w:sdtContent>
                <w:r w:rsidRPr="00576892">
                  <w:t>Email</w:t>
                </w:r>
              </w:sdtContent>
            </w:sdt>
          </w:p>
        </w:tc>
        <w:tc>
          <w:tcPr>
            <w:tcW w:w="3558" w:type="pct"/>
            <w:gridSpan w:val="3"/>
            <w:tcBorders>
              <w:bottom w:val="single" w:sz="4" w:space="0" w:color="auto"/>
            </w:tcBorders>
            <w:vAlign w:val="bottom"/>
          </w:tcPr>
          <w:p w14:paraId="54C8BF18" w14:textId="77777777" w:rsidR="00C9238F" w:rsidRPr="00C9238F" w:rsidRDefault="00C9238F" w:rsidP="00576892">
            <w:pPr>
              <w:spacing w:before="240"/>
            </w:pPr>
          </w:p>
        </w:tc>
      </w:tr>
      <w:tr w:rsidR="00C22413" w:rsidRPr="00C9238F" w14:paraId="01952DD0" w14:textId="77777777" w:rsidTr="00743AE2">
        <w:tc>
          <w:tcPr>
            <w:tcW w:w="1442" w:type="pct"/>
            <w:gridSpan w:val="2"/>
            <w:vAlign w:val="bottom"/>
          </w:tcPr>
          <w:p w14:paraId="2B21042C" w14:textId="530309BD" w:rsidR="00576892" w:rsidRPr="00C9238F" w:rsidRDefault="00C22413" w:rsidP="00576892">
            <w:pPr>
              <w:spacing w:before="240"/>
            </w:pPr>
            <w:r>
              <w:t>Total # of Certificates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vAlign w:val="bottom"/>
          </w:tcPr>
          <w:p w14:paraId="2CA9CD19" w14:textId="77777777" w:rsidR="00576892" w:rsidRPr="00C9238F" w:rsidRDefault="00576892" w:rsidP="00576892">
            <w:pPr>
              <w:spacing w:before="240"/>
            </w:pPr>
          </w:p>
        </w:tc>
        <w:tc>
          <w:tcPr>
            <w:tcW w:w="914" w:type="pct"/>
            <w:vAlign w:val="bottom"/>
          </w:tcPr>
          <w:p w14:paraId="092E0C01" w14:textId="3A6CE117" w:rsidR="00576892" w:rsidRPr="00846B76" w:rsidRDefault="00CE7CFE" w:rsidP="00576892">
            <w:r>
              <w:t>Pick Up Date</w:t>
            </w:r>
          </w:p>
        </w:tc>
        <w:tc>
          <w:tcPr>
            <w:tcW w:w="1538" w:type="pct"/>
            <w:tcBorders>
              <w:bottom w:val="single" w:sz="4" w:space="0" w:color="auto"/>
            </w:tcBorders>
            <w:vAlign w:val="bottom"/>
          </w:tcPr>
          <w:p w14:paraId="468F469F" w14:textId="77777777" w:rsidR="00576892" w:rsidRPr="00C9238F" w:rsidRDefault="00576892" w:rsidP="00576892">
            <w:pPr>
              <w:spacing w:before="240"/>
            </w:pPr>
          </w:p>
        </w:tc>
      </w:tr>
      <w:tr w:rsidR="00C22413" w:rsidRPr="00C9238F" w14:paraId="75054257" w14:textId="77777777" w:rsidTr="00743AE2">
        <w:tc>
          <w:tcPr>
            <w:tcW w:w="1442" w:type="pct"/>
            <w:gridSpan w:val="2"/>
            <w:vAlign w:val="bottom"/>
          </w:tcPr>
          <w:p w14:paraId="530B3531" w14:textId="17F781AE" w:rsidR="00C22413" w:rsidRPr="00C9238F" w:rsidRDefault="00C22413" w:rsidP="00576892">
            <w:pPr>
              <w:spacing w:before="240"/>
            </w:pPr>
            <w:r>
              <w:t xml:space="preserve">Form of Payment:  </w:t>
            </w:r>
          </w:p>
        </w:tc>
        <w:tc>
          <w:tcPr>
            <w:tcW w:w="2020" w:type="pct"/>
            <w:gridSpan w:val="2"/>
            <w:vAlign w:val="bottom"/>
          </w:tcPr>
          <w:p w14:paraId="6091BEF2" w14:textId="0966FBF0" w:rsidR="00C22413" w:rsidRPr="00C9238F" w:rsidRDefault="00C22413" w:rsidP="00576892">
            <w:pPr>
              <w:spacing w:before="240"/>
            </w:pPr>
            <w:r>
              <w:t>CASH or CHECK   # _________</w:t>
            </w:r>
            <w:r w:rsidR="00743AE2">
              <w:t>_</w:t>
            </w:r>
          </w:p>
        </w:tc>
        <w:tc>
          <w:tcPr>
            <w:tcW w:w="1538" w:type="pct"/>
            <w:tcBorders>
              <w:top w:val="single" w:sz="4" w:space="0" w:color="auto"/>
            </w:tcBorders>
            <w:vAlign w:val="bottom"/>
          </w:tcPr>
          <w:p w14:paraId="70046E38" w14:textId="0D3A4603" w:rsidR="00C22413" w:rsidRPr="00C9238F" w:rsidRDefault="00743AE2" w:rsidP="00576892">
            <w:pPr>
              <w:spacing w:before="240"/>
            </w:pPr>
            <w:r>
              <w:t>Total:</w:t>
            </w:r>
            <w:r w:rsidR="00C22413">
              <w:t xml:space="preserve"> $</w:t>
            </w:r>
            <w:r>
              <w:t xml:space="preserve"> ____________</w:t>
            </w:r>
          </w:p>
        </w:tc>
      </w:tr>
      <w:tr w:rsidR="00C9238F" w:rsidRPr="00C9238F" w14:paraId="527E6630" w14:textId="77777777" w:rsidTr="00743AE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5CF084D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22413" w:rsidRPr="00C9238F" w14:paraId="633D7E09" w14:textId="77777777" w:rsidTr="00C22413">
        <w:tc>
          <w:tcPr>
            <w:tcW w:w="5000" w:type="pct"/>
            <w:gridSpan w:val="5"/>
            <w:vAlign w:val="bottom"/>
          </w:tcPr>
          <w:p w14:paraId="56230EB6" w14:textId="1210B50D" w:rsidR="00C22413" w:rsidRPr="00C22413" w:rsidRDefault="00C22413" w:rsidP="004F46B8">
            <w:pPr>
              <w:spacing w:before="240"/>
              <w:jc w:val="center"/>
              <w:rPr>
                <w:b/>
                <w:bCs/>
                <w:i/>
                <w:iCs/>
                <w:u w:val="single"/>
              </w:rPr>
            </w:pPr>
            <w:r w:rsidRPr="004F46B8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Please email complete form to </w:t>
            </w:r>
            <w:hyperlink r:id="rId10" w:history="1">
              <w:r w:rsidRPr="004F46B8">
                <w:rPr>
                  <w:rStyle w:val="Hyperlink"/>
                  <w:b/>
                  <w:bCs/>
                  <w:i/>
                  <w:iCs/>
                  <w:sz w:val="20"/>
                  <w:szCs w:val="20"/>
                </w:rPr>
                <w:t>info@abbycolbychamber.com</w:t>
              </w:r>
            </w:hyperlink>
            <w:r w:rsidRPr="004F46B8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 </w:t>
            </w:r>
            <w:r w:rsidR="004F46B8" w:rsidRPr="004F46B8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or drop off the form at Abby City Hall, Colby City Hall, or </w:t>
            </w:r>
            <w:r w:rsidR="00743AE2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the </w:t>
            </w:r>
            <w:r w:rsidR="004F46B8" w:rsidRPr="004F46B8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Chamber Office </w:t>
            </w:r>
            <w:r w:rsidRPr="004F46B8">
              <w:rPr>
                <w:b/>
                <w:bCs/>
                <w:i/>
                <w:iCs/>
                <w:sz w:val="20"/>
                <w:szCs w:val="20"/>
                <w:u w:val="single"/>
              </w:rPr>
              <w:t>at least one week before Pick Up Date.</w:t>
            </w:r>
            <w:r w:rsidR="004F46B8" w:rsidRPr="004F46B8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 Payment must be received when gift certificates are issued.</w:t>
            </w:r>
            <w:r w:rsidR="00743AE2">
              <w:rPr>
                <w:b/>
                <w:bCs/>
                <w:i/>
                <w:iCs/>
                <w:sz w:val="20"/>
                <w:szCs w:val="20"/>
                <w:u w:val="single"/>
              </w:rPr>
              <w:t xml:space="preserve"> Thank you!</w:t>
            </w:r>
          </w:p>
        </w:tc>
      </w:tr>
      <w:tr w:rsidR="00C22413" w:rsidRPr="00C9238F" w14:paraId="5FF0E3A2" w14:textId="77777777" w:rsidTr="00743AE2">
        <w:trPr>
          <w:trHeight w:val="576"/>
        </w:trPr>
        <w:tc>
          <w:tcPr>
            <w:tcW w:w="365" w:type="pct"/>
            <w:tcBorders>
              <w:bottom w:val="single" w:sz="4" w:space="0" w:color="auto"/>
            </w:tcBorders>
            <w:vAlign w:val="bottom"/>
          </w:tcPr>
          <w:p w14:paraId="7E120987" w14:textId="47351F3B" w:rsidR="00CE7CFE" w:rsidRPr="00C9238F" w:rsidRDefault="00CE7CFE" w:rsidP="00576892">
            <w:r w:rsidRPr="00C22413">
              <w:rPr>
                <w:sz w:val="32"/>
                <w:szCs w:val="32"/>
              </w:rPr>
              <w:t>Qty</w:t>
            </w:r>
            <w:r w:rsidR="00C22413">
              <w:t xml:space="preserve">      </w:t>
            </w:r>
            <w:r>
              <w:t xml:space="preserve"> </w:t>
            </w:r>
          </w:p>
        </w:tc>
        <w:tc>
          <w:tcPr>
            <w:tcW w:w="1077" w:type="pct"/>
            <w:tcBorders>
              <w:bottom w:val="single" w:sz="4" w:space="0" w:color="auto"/>
            </w:tcBorders>
            <w:vAlign w:val="bottom"/>
          </w:tcPr>
          <w:p w14:paraId="581A7524" w14:textId="4A514194" w:rsidR="00CE7CFE" w:rsidRPr="00C9238F" w:rsidRDefault="00CE7CFE" w:rsidP="00576892">
            <w:r>
              <w:t xml:space="preserve">Amount        </w:t>
            </w:r>
          </w:p>
        </w:tc>
        <w:tc>
          <w:tcPr>
            <w:tcW w:w="3558" w:type="pct"/>
            <w:gridSpan w:val="3"/>
            <w:tcBorders>
              <w:bottom w:val="single" w:sz="4" w:space="0" w:color="auto"/>
            </w:tcBorders>
            <w:vAlign w:val="bottom"/>
          </w:tcPr>
          <w:p w14:paraId="49190566" w14:textId="129E1E46" w:rsidR="00CE7CFE" w:rsidRPr="00C9238F" w:rsidRDefault="00CE7CFE" w:rsidP="00576892">
            <w:r>
              <w:t>Name of the person made out to:</w:t>
            </w:r>
          </w:p>
        </w:tc>
      </w:tr>
      <w:tr w:rsidR="00C22413" w:rsidRPr="00C9238F" w14:paraId="6A7BEB12" w14:textId="77777777" w:rsidTr="00743AE2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4FACD2" w14:textId="77777777" w:rsidR="00CE7CFE" w:rsidRPr="00C9238F" w:rsidRDefault="00CE7CFE" w:rsidP="00576892">
            <w:pPr>
              <w:spacing w:before="120"/>
              <w:ind w:left="698"/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9A5EE" w14:textId="3E97100E" w:rsidR="00CE7CFE" w:rsidRPr="00C9238F" w:rsidRDefault="00CE7CFE" w:rsidP="00576892">
            <w:pPr>
              <w:spacing w:before="120"/>
              <w:ind w:left="698"/>
            </w:pPr>
          </w:p>
        </w:tc>
        <w:tc>
          <w:tcPr>
            <w:tcW w:w="3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F5A68" w14:textId="77777777" w:rsidR="00CE7CFE" w:rsidRPr="00C9238F" w:rsidRDefault="00CE7CFE" w:rsidP="00576892">
            <w:pPr>
              <w:spacing w:before="120"/>
            </w:pPr>
          </w:p>
        </w:tc>
      </w:tr>
      <w:tr w:rsidR="00C22413" w:rsidRPr="00C9238F" w14:paraId="2DE70818" w14:textId="77777777" w:rsidTr="00743AE2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83624" w14:textId="77777777" w:rsidR="00CE7CFE" w:rsidRPr="00C9238F" w:rsidRDefault="00CE7CFE" w:rsidP="00CE7CFE">
            <w:pPr>
              <w:spacing w:before="120"/>
              <w:rPr>
                <w:sz w:val="36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60096" w14:textId="3EEF4288" w:rsidR="00CE7CFE" w:rsidRPr="00C9238F" w:rsidRDefault="00CE7CFE" w:rsidP="00CE7CFE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3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13550" w14:textId="77777777" w:rsidR="00CE7CFE" w:rsidRPr="00C9238F" w:rsidRDefault="00CE7CFE" w:rsidP="00CE7CFE">
            <w:pPr>
              <w:spacing w:before="120"/>
            </w:pPr>
          </w:p>
        </w:tc>
      </w:tr>
      <w:tr w:rsidR="00C22413" w:rsidRPr="00C9238F" w14:paraId="15DC1055" w14:textId="77777777" w:rsidTr="00743AE2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3A111" w14:textId="77777777" w:rsidR="00CE7CFE" w:rsidRPr="00C9238F" w:rsidRDefault="00CE7CFE" w:rsidP="00CE7CFE">
            <w:pPr>
              <w:spacing w:before="120"/>
              <w:ind w:left="698"/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E45E1" w14:textId="4ABA322C" w:rsidR="00CE7CFE" w:rsidRPr="00C9238F" w:rsidRDefault="00CE7CFE" w:rsidP="00CE7CFE">
            <w:pPr>
              <w:spacing w:before="120"/>
              <w:ind w:left="698"/>
            </w:pPr>
          </w:p>
        </w:tc>
        <w:tc>
          <w:tcPr>
            <w:tcW w:w="3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B9550" w14:textId="77777777" w:rsidR="00CE7CFE" w:rsidRPr="00C9238F" w:rsidRDefault="00CE7CFE" w:rsidP="00CE7CFE">
            <w:pPr>
              <w:spacing w:before="120"/>
            </w:pPr>
          </w:p>
        </w:tc>
      </w:tr>
      <w:tr w:rsidR="00C22413" w:rsidRPr="00C9238F" w14:paraId="65FF171A" w14:textId="77777777" w:rsidTr="00743AE2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0DCDC" w14:textId="77777777" w:rsidR="00CE7CFE" w:rsidRPr="00C9238F" w:rsidRDefault="00CE7CFE" w:rsidP="00CE7CFE">
            <w:pPr>
              <w:spacing w:before="120"/>
              <w:ind w:left="698"/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6B4081" w14:textId="2424DA21" w:rsidR="00CE7CFE" w:rsidRPr="00C9238F" w:rsidRDefault="00CE7CFE" w:rsidP="00CE7CFE">
            <w:pPr>
              <w:spacing w:before="120"/>
              <w:ind w:left="698"/>
            </w:pPr>
          </w:p>
        </w:tc>
        <w:tc>
          <w:tcPr>
            <w:tcW w:w="3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967479" w14:textId="77777777" w:rsidR="00CE7CFE" w:rsidRPr="00C9238F" w:rsidRDefault="00CE7CFE" w:rsidP="00CE7CFE">
            <w:pPr>
              <w:spacing w:before="120"/>
            </w:pPr>
          </w:p>
        </w:tc>
      </w:tr>
      <w:tr w:rsidR="00C22413" w:rsidRPr="00C9238F" w14:paraId="6B8FE310" w14:textId="77777777" w:rsidTr="00743AE2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F1CE23" w14:textId="77777777" w:rsidR="00CE7CFE" w:rsidRPr="00C9238F" w:rsidRDefault="00CE7CFE" w:rsidP="00CE7CFE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2635C9" w14:textId="2793A370" w:rsidR="00CE7CFE" w:rsidRPr="00C9238F" w:rsidRDefault="00CE7CFE" w:rsidP="00CE7CFE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3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EA24BC" w14:textId="77777777" w:rsidR="00CE7CFE" w:rsidRPr="00C9238F" w:rsidRDefault="00CE7CFE" w:rsidP="00CE7CFE">
            <w:pPr>
              <w:spacing w:before="120"/>
            </w:pPr>
          </w:p>
        </w:tc>
      </w:tr>
      <w:tr w:rsidR="00C22413" w:rsidRPr="00C9238F" w14:paraId="3E9A498C" w14:textId="77777777" w:rsidTr="00743AE2">
        <w:trPr>
          <w:trHeight w:val="512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2BED3" w14:textId="77777777" w:rsidR="00CE7CFE" w:rsidRPr="00C9238F" w:rsidRDefault="00CE7CFE" w:rsidP="00CE7C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06C172" w14:textId="7E0BC147" w:rsidR="00CE7CFE" w:rsidRPr="00C9238F" w:rsidRDefault="00CE7CFE" w:rsidP="00CE7CFE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7FAB8" w14:textId="77777777" w:rsidR="00CE7CFE" w:rsidRPr="00C9238F" w:rsidRDefault="00CE7CFE" w:rsidP="00CE7CFE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22413" w:rsidRPr="00C9238F" w14:paraId="02A9F16D" w14:textId="77777777" w:rsidTr="00743AE2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D4D28F" w14:textId="77777777" w:rsidR="00CE7CFE" w:rsidRDefault="00CE7CFE" w:rsidP="00CE7CFE">
            <w:pPr>
              <w:spacing w:before="240"/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E1DB0" w14:textId="7FA1FF87" w:rsidR="00CE7CFE" w:rsidRDefault="00CE7CFE" w:rsidP="00CE7CFE">
            <w:pPr>
              <w:spacing w:before="240"/>
            </w:pPr>
          </w:p>
        </w:tc>
        <w:tc>
          <w:tcPr>
            <w:tcW w:w="3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045E7E" w14:textId="278A7318" w:rsidR="00CE7CFE" w:rsidRDefault="00CE7CFE" w:rsidP="00CE7CFE">
            <w:pPr>
              <w:spacing w:before="240"/>
            </w:pPr>
          </w:p>
        </w:tc>
      </w:tr>
      <w:tr w:rsidR="00C22413" w:rsidRPr="00C9238F" w14:paraId="240E7D75" w14:textId="77777777" w:rsidTr="00743AE2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4B79F" w14:textId="77777777" w:rsidR="00CE7CFE" w:rsidRPr="00C9238F" w:rsidRDefault="00CE7CFE" w:rsidP="00CE7CFE">
            <w:pPr>
              <w:spacing w:before="120"/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9F9A6B" w14:textId="7C52DF12" w:rsidR="00CE7CFE" w:rsidRPr="00C9238F" w:rsidRDefault="00CE7CFE" w:rsidP="00CE7CFE">
            <w:pPr>
              <w:spacing w:before="120"/>
            </w:pPr>
          </w:p>
        </w:tc>
        <w:tc>
          <w:tcPr>
            <w:tcW w:w="3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3E114" w14:textId="77777777" w:rsidR="00CE7CFE" w:rsidRPr="00C9238F" w:rsidRDefault="00CE7CFE" w:rsidP="00CE7CFE">
            <w:pPr>
              <w:spacing w:before="120"/>
            </w:pPr>
          </w:p>
        </w:tc>
      </w:tr>
      <w:tr w:rsidR="00C22413" w:rsidRPr="00C9238F" w14:paraId="2EE92F6B" w14:textId="77777777" w:rsidTr="00743AE2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123FE" w14:textId="77777777" w:rsidR="00CE7CFE" w:rsidRDefault="00CE7CFE" w:rsidP="00CE7CFE">
            <w:pPr>
              <w:spacing w:before="240"/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EFA607" w14:textId="68C18110" w:rsidR="00CE7CFE" w:rsidRDefault="00CE7CFE" w:rsidP="00CE7CFE">
            <w:pPr>
              <w:spacing w:before="240"/>
            </w:pPr>
          </w:p>
        </w:tc>
        <w:tc>
          <w:tcPr>
            <w:tcW w:w="3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C1410C" w14:textId="77777777" w:rsidR="00CE7CFE" w:rsidRDefault="00CE7CFE" w:rsidP="00CE7CFE">
            <w:pPr>
              <w:spacing w:before="240"/>
            </w:pPr>
          </w:p>
        </w:tc>
      </w:tr>
      <w:tr w:rsidR="00C22413" w:rsidRPr="00C9238F" w14:paraId="5D91AE10" w14:textId="77777777" w:rsidTr="00743AE2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B13B1" w14:textId="77777777" w:rsidR="00CE7CFE" w:rsidRPr="00C9238F" w:rsidRDefault="00CE7CFE" w:rsidP="00CE7CFE">
            <w:pPr>
              <w:spacing w:before="240"/>
            </w:pP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CCEF57" w14:textId="7795BC70" w:rsidR="00CE7CFE" w:rsidRPr="00C9238F" w:rsidRDefault="00CE7CFE" w:rsidP="00CE7CFE">
            <w:pPr>
              <w:spacing w:before="240"/>
            </w:pPr>
          </w:p>
        </w:tc>
        <w:tc>
          <w:tcPr>
            <w:tcW w:w="3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06C3C8" w14:textId="77777777" w:rsidR="00CE7CFE" w:rsidRPr="00C9238F" w:rsidRDefault="00CE7CFE" w:rsidP="00CE7CFE">
            <w:pPr>
              <w:spacing w:before="240"/>
            </w:pPr>
          </w:p>
        </w:tc>
      </w:tr>
      <w:tr w:rsidR="00C22413" w:rsidRPr="00C9238F" w14:paraId="674CDF73" w14:textId="77777777" w:rsidTr="00743AE2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CFA0CF" w14:textId="77777777" w:rsidR="00CE7CFE" w:rsidRPr="00C9238F" w:rsidRDefault="00CE7CFE" w:rsidP="00CE7CFE"/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F96EC" w14:textId="490A64F3" w:rsidR="00CE7CFE" w:rsidRPr="00C9238F" w:rsidRDefault="00CE7CFE" w:rsidP="00CE7CFE"/>
        </w:tc>
        <w:tc>
          <w:tcPr>
            <w:tcW w:w="35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D9FEC" w14:textId="77777777" w:rsidR="00CE7CFE" w:rsidRPr="00C9238F" w:rsidRDefault="00CE7CFE" w:rsidP="00CE7CFE">
            <w:pPr>
              <w:spacing w:before="240"/>
            </w:pPr>
          </w:p>
        </w:tc>
      </w:tr>
      <w:tr w:rsidR="00C22413" w:rsidRPr="00C9238F" w14:paraId="6A6DB146" w14:textId="77777777" w:rsidTr="00743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" w:type="pct"/>
          </w:tcPr>
          <w:p w14:paraId="79D48816" w14:textId="77777777" w:rsidR="00C22413" w:rsidRPr="00C9238F" w:rsidRDefault="00C22413" w:rsidP="00476704"/>
        </w:tc>
        <w:tc>
          <w:tcPr>
            <w:tcW w:w="1077" w:type="pct"/>
          </w:tcPr>
          <w:p w14:paraId="6975B77E" w14:textId="77777777" w:rsidR="00C22413" w:rsidRPr="00C9238F" w:rsidRDefault="00C22413" w:rsidP="00476704"/>
        </w:tc>
        <w:tc>
          <w:tcPr>
            <w:tcW w:w="3558" w:type="pct"/>
            <w:gridSpan w:val="3"/>
          </w:tcPr>
          <w:p w14:paraId="640D39C2" w14:textId="77777777" w:rsidR="00C22413" w:rsidRPr="00C9238F" w:rsidRDefault="00C22413" w:rsidP="00476704">
            <w:pPr>
              <w:spacing w:before="240"/>
            </w:pPr>
          </w:p>
        </w:tc>
      </w:tr>
      <w:tr w:rsidR="00C22413" w:rsidRPr="00C9238F" w14:paraId="608B665E" w14:textId="77777777" w:rsidTr="00743A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" w:type="pct"/>
          </w:tcPr>
          <w:p w14:paraId="7F4148AB" w14:textId="77777777" w:rsidR="00C22413" w:rsidRPr="00C9238F" w:rsidRDefault="00C22413" w:rsidP="00476704"/>
        </w:tc>
        <w:tc>
          <w:tcPr>
            <w:tcW w:w="1077" w:type="pct"/>
          </w:tcPr>
          <w:p w14:paraId="068DC34F" w14:textId="77777777" w:rsidR="00C22413" w:rsidRPr="00C9238F" w:rsidRDefault="00C22413" w:rsidP="00476704"/>
        </w:tc>
        <w:tc>
          <w:tcPr>
            <w:tcW w:w="3558" w:type="pct"/>
            <w:gridSpan w:val="3"/>
          </w:tcPr>
          <w:p w14:paraId="078A527E" w14:textId="77777777" w:rsidR="00C22413" w:rsidRPr="00C9238F" w:rsidRDefault="00C22413" w:rsidP="00476704">
            <w:pPr>
              <w:spacing w:before="240"/>
            </w:pPr>
          </w:p>
        </w:tc>
      </w:tr>
    </w:tbl>
    <w:p w14:paraId="736D7A21" w14:textId="5D0BAF3B" w:rsidR="00C9238F" w:rsidRDefault="00C9238F" w:rsidP="00AF6BFE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4"/>
        <w:gridCol w:w="1499"/>
        <w:gridCol w:w="7177"/>
      </w:tblGrid>
      <w:tr w:rsidR="00C22413" w:rsidRPr="00C9238F" w14:paraId="7CFD1D00" w14:textId="77777777" w:rsidTr="00C22413">
        <w:trPr>
          <w:trHeight w:val="576"/>
        </w:trPr>
        <w:tc>
          <w:tcPr>
            <w:tcW w:w="365" w:type="pct"/>
            <w:tcBorders>
              <w:bottom w:val="single" w:sz="4" w:space="0" w:color="auto"/>
            </w:tcBorders>
            <w:vAlign w:val="bottom"/>
          </w:tcPr>
          <w:p w14:paraId="3A63290D" w14:textId="77777777" w:rsidR="00C22413" w:rsidRPr="00C9238F" w:rsidRDefault="00C22413" w:rsidP="00476704">
            <w:r w:rsidRPr="00C22413">
              <w:rPr>
                <w:sz w:val="32"/>
                <w:szCs w:val="32"/>
              </w:rPr>
              <w:t>Qty</w:t>
            </w:r>
            <w:r>
              <w:t xml:space="preserve">       </w:t>
            </w:r>
          </w:p>
        </w:tc>
        <w:tc>
          <w:tcPr>
            <w:tcW w:w="801" w:type="pct"/>
            <w:tcBorders>
              <w:bottom w:val="single" w:sz="4" w:space="0" w:color="auto"/>
            </w:tcBorders>
            <w:vAlign w:val="bottom"/>
          </w:tcPr>
          <w:p w14:paraId="092ABDDB" w14:textId="77777777" w:rsidR="00C22413" w:rsidRPr="00C9238F" w:rsidRDefault="00C22413" w:rsidP="00476704">
            <w:r>
              <w:t xml:space="preserve">Amount        </w:t>
            </w:r>
          </w:p>
        </w:tc>
        <w:tc>
          <w:tcPr>
            <w:tcW w:w="3834" w:type="pct"/>
            <w:tcBorders>
              <w:bottom w:val="single" w:sz="4" w:space="0" w:color="auto"/>
            </w:tcBorders>
            <w:vAlign w:val="bottom"/>
          </w:tcPr>
          <w:p w14:paraId="47C21DC6" w14:textId="77777777" w:rsidR="00C22413" w:rsidRPr="00C9238F" w:rsidRDefault="00C22413" w:rsidP="00476704">
            <w:r>
              <w:t>Name of the person made out to:</w:t>
            </w:r>
          </w:p>
        </w:tc>
      </w:tr>
      <w:tr w:rsidR="00C22413" w:rsidRPr="00C9238F" w14:paraId="1A5E78A5" w14:textId="77777777" w:rsidTr="00C22413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E94AB" w14:textId="77777777" w:rsidR="00C22413" w:rsidRPr="00C9238F" w:rsidRDefault="00C22413" w:rsidP="00476704">
            <w:pPr>
              <w:spacing w:before="120"/>
              <w:ind w:left="698"/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AA2DC8" w14:textId="77777777" w:rsidR="00C22413" w:rsidRPr="00C9238F" w:rsidRDefault="00C22413" w:rsidP="00476704">
            <w:pPr>
              <w:spacing w:before="120"/>
              <w:ind w:left="698"/>
            </w:pP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AAF3F9" w14:textId="77777777" w:rsidR="00C22413" w:rsidRPr="00C9238F" w:rsidRDefault="00C22413" w:rsidP="00476704">
            <w:pPr>
              <w:spacing w:before="120"/>
            </w:pPr>
          </w:p>
        </w:tc>
      </w:tr>
      <w:tr w:rsidR="00C22413" w:rsidRPr="00C9238F" w14:paraId="149B0229" w14:textId="77777777" w:rsidTr="00C22413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70C9C" w14:textId="77777777" w:rsidR="00C22413" w:rsidRPr="00C9238F" w:rsidRDefault="00C22413" w:rsidP="00476704">
            <w:pPr>
              <w:spacing w:before="120"/>
              <w:rPr>
                <w:sz w:val="36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B9F22" w14:textId="77777777" w:rsidR="00C22413" w:rsidRPr="00C9238F" w:rsidRDefault="00C22413" w:rsidP="00476704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D48264" w14:textId="77777777" w:rsidR="00C22413" w:rsidRPr="00C9238F" w:rsidRDefault="00C22413" w:rsidP="00476704">
            <w:pPr>
              <w:spacing w:before="120"/>
            </w:pPr>
          </w:p>
        </w:tc>
      </w:tr>
      <w:tr w:rsidR="00C22413" w:rsidRPr="00C9238F" w14:paraId="1654AB0E" w14:textId="77777777" w:rsidTr="00C22413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AEA27C" w14:textId="77777777" w:rsidR="00C22413" w:rsidRPr="00C9238F" w:rsidRDefault="00C22413" w:rsidP="00476704">
            <w:pPr>
              <w:spacing w:before="120"/>
              <w:ind w:left="698"/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C1C61" w14:textId="77777777" w:rsidR="00C22413" w:rsidRPr="00C9238F" w:rsidRDefault="00C22413" w:rsidP="00476704">
            <w:pPr>
              <w:spacing w:before="120"/>
              <w:ind w:left="698"/>
            </w:pP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98AF6" w14:textId="77777777" w:rsidR="00C22413" w:rsidRPr="00C9238F" w:rsidRDefault="00C22413" w:rsidP="00476704">
            <w:pPr>
              <w:spacing w:before="120"/>
            </w:pPr>
          </w:p>
        </w:tc>
      </w:tr>
      <w:tr w:rsidR="00C22413" w:rsidRPr="00C9238F" w14:paraId="4517BAAB" w14:textId="77777777" w:rsidTr="00C22413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2E797" w14:textId="77777777" w:rsidR="00C22413" w:rsidRPr="00C9238F" w:rsidRDefault="00C22413" w:rsidP="00476704">
            <w:pPr>
              <w:spacing w:before="120"/>
              <w:ind w:left="698"/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B6BD7" w14:textId="77777777" w:rsidR="00C22413" w:rsidRPr="00C9238F" w:rsidRDefault="00C22413" w:rsidP="00476704">
            <w:pPr>
              <w:spacing w:before="120"/>
              <w:ind w:left="698"/>
            </w:pP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4E4BC" w14:textId="77777777" w:rsidR="00C22413" w:rsidRPr="00C9238F" w:rsidRDefault="00C22413" w:rsidP="00476704">
            <w:pPr>
              <w:spacing w:before="120"/>
            </w:pPr>
          </w:p>
        </w:tc>
      </w:tr>
      <w:tr w:rsidR="00C22413" w:rsidRPr="00C9238F" w14:paraId="5F90234B" w14:textId="77777777" w:rsidTr="00C22413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60F8B4" w14:textId="77777777" w:rsidR="00C22413" w:rsidRPr="00C9238F" w:rsidRDefault="00C22413" w:rsidP="00476704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31EF47" w14:textId="77777777" w:rsidR="00C22413" w:rsidRPr="00C9238F" w:rsidRDefault="00C22413" w:rsidP="00476704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B5411F" w14:textId="77777777" w:rsidR="00C22413" w:rsidRPr="00C9238F" w:rsidRDefault="00C22413" w:rsidP="00476704">
            <w:pPr>
              <w:spacing w:before="120"/>
            </w:pPr>
          </w:p>
        </w:tc>
      </w:tr>
      <w:tr w:rsidR="00C22413" w:rsidRPr="00C9238F" w14:paraId="1CDA795A" w14:textId="77777777" w:rsidTr="00C22413">
        <w:trPr>
          <w:trHeight w:val="512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6D6B4" w14:textId="77777777" w:rsidR="00C22413" w:rsidRPr="00C9238F" w:rsidRDefault="00C22413" w:rsidP="0047670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8784CB" w14:textId="77777777" w:rsidR="00C22413" w:rsidRPr="00C9238F" w:rsidRDefault="00C22413" w:rsidP="0047670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FE2B92" w14:textId="77777777" w:rsidR="00C22413" w:rsidRPr="00C9238F" w:rsidRDefault="00C22413" w:rsidP="0047670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22413" w14:paraId="2D428D5E" w14:textId="77777777" w:rsidTr="00C22413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E2819" w14:textId="77777777" w:rsidR="00C22413" w:rsidRDefault="00C22413" w:rsidP="00476704">
            <w:pPr>
              <w:spacing w:before="240"/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04F59E" w14:textId="77777777" w:rsidR="00C22413" w:rsidRDefault="00C22413" w:rsidP="00476704">
            <w:pPr>
              <w:spacing w:before="240"/>
            </w:pP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F5A29" w14:textId="77777777" w:rsidR="00C22413" w:rsidRDefault="00C22413" w:rsidP="00476704">
            <w:pPr>
              <w:spacing w:before="240"/>
            </w:pPr>
          </w:p>
        </w:tc>
      </w:tr>
      <w:tr w:rsidR="00C22413" w:rsidRPr="00C9238F" w14:paraId="45D805E3" w14:textId="77777777" w:rsidTr="00C22413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362B02" w14:textId="77777777" w:rsidR="00C22413" w:rsidRPr="00C9238F" w:rsidRDefault="00C22413" w:rsidP="00476704">
            <w:pPr>
              <w:spacing w:before="120"/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1CE017" w14:textId="77777777" w:rsidR="00C22413" w:rsidRPr="00C9238F" w:rsidRDefault="00C22413" w:rsidP="00476704">
            <w:pPr>
              <w:spacing w:before="120"/>
            </w:pP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DAFA4" w14:textId="77777777" w:rsidR="00C22413" w:rsidRPr="00C9238F" w:rsidRDefault="00C22413" w:rsidP="00476704">
            <w:pPr>
              <w:spacing w:before="120"/>
            </w:pPr>
          </w:p>
        </w:tc>
      </w:tr>
      <w:tr w:rsidR="00C22413" w14:paraId="3C951D11" w14:textId="77777777" w:rsidTr="00C22413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66B11B" w14:textId="77777777" w:rsidR="00C22413" w:rsidRDefault="00C22413" w:rsidP="00476704">
            <w:pPr>
              <w:spacing w:before="240"/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A511E7" w14:textId="77777777" w:rsidR="00C22413" w:rsidRDefault="00C22413" w:rsidP="00476704">
            <w:pPr>
              <w:spacing w:before="240"/>
            </w:pP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CB47E" w14:textId="77777777" w:rsidR="00C22413" w:rsidRDefault="00C22413" w:rsidP="00476704">
            <w:pPr>
              <w:spacing w:before="240"/>
            </w:pPr>
          </w:p>
        </w:tc>
      </w:tr>
      <w:tr w:rsidR="00C22413" w:rsidRPr="00C9238F" w14:paraId="2E8EAE55" w14:textId="77777777" w:rsidTr="00C22413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88E01B" w14:textId="77777777" w:rsidR="00C22413" w:rsidRPr="00C9238F" w:rsidRDefault="00C22413" w:rsidP="00476704">
            <w:pPr>
              <w:spacing w:before="240"/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A37DD" w14:textId="77777777" w:rsidR="00C22413" w:rsidRPr="00C9238F" w:rsidRDefault="00C22413" w:rsidP="00476704">
            <w:pPr>
              <w:spacing w:before="240"/>
            </w:pP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DDAC7" w14:textId="77777777" w:rsidR="00C22413" w:rsidRPr="00C9238F" w:rsidRDefault="00C22413" w:rsidP="00476704">
            <w:pPr>
              <w:spacing w:before="240"/>
            </w:pPr>
          </w:p>
        </w:tc>
      </w:tr>
      <w:tr w:rsidR="00C22413" w:rsidRPr="00C9238F" w14:paraId="1889B299" w14:textId="77777777" w:rsidTr="00C22413"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2AE09" w14:textId="77777777" w:rsidR="00C22413" w:rsidRPr="00C9238F" w:rsidRDefault="00C22413" w:rsidP="00476704"/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B50A4" w14:textId="77777777" w:rsidR="00C22413" w:rsidRPr="00C9238F" w:rsidRDefault="00C22413" w:rsidP="00476704"/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1A311" w14:textId="77777777" w:rsidR="00C22413" w:rsidRPr="00C9238F" w:rsidRDefault="00C22413" w:rsidP="00476704">
            <w:pPr>
              <w:spacing w:before="240"/>
            </w:pPr>
          </w:p>
        </w:tc>
      </w:tr>
      <w:tr w:rsidR="00C22413" w:rsidRPr="00C9238F" w14:paraId="5AFE5AD5" w14:textId="77777777" w:rsidTr="00C22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" w:type="pct"/>
          </w:tcPr>
          <w:p w14:paraId="58881753" w14:textId="77777777" w:rsidR="00C22413" w:rsidRPr="00C9238F" w:rsidRDefault="00C22413" w:rsidP="00476704"/>
        </w:tc>
        <w:tc>
          <w:tcPr>
            <w:tcW w:w="801" w:type="pct"/>
          </w:tcPr>
          <w:p w14:paraId="77F39F25" w14:textId="77777777" w:rsidR="00C22413" w:rsidRPr="00C9238F" w:rsidRDefault="00C22413" w:rsidP="00476704"/>
        </w:tc>
        <w:tc>
          <w:tcPr>
            <w:tcW w:w="3834" w:type="pct"/>
          </w:tcPr>
          <w:p w14:paraId="582D4008" w14:textId="77777777" w:rsidR="00C22413" w:rsidRPr="00C9238F" w:rsidRDefault="00C22413" w:rsidP="00476704">
            <w:pPr>
              <w:spacing w:before="240"/>
            </w:pPr>
          </w:p>
        </w:tc>
      </w:tr>
      <w:tr w:rsidR="00C22413" w:rsidRPr="00C9238F" w14:paraId="7852D8F2" w14:textId="77777777" w:rsidTr="00C22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" w:type="pct"/>
          </w:tcPr>
          <w:p w14:paraId="6AEF74BE" w14:textId="77777777" w:rsidR="00C22413" w:rsidRPr="00C9238F" w:rsidRDefault="00C22413" w:rsidP="00476704"/>
        </w:tc>
        <w:tc>
          <w:tcPr>
            <w:tcW w:w="801" w:type="pct"/>
          </w:tcPr>
          <w:p w14:paraId="7F5E9548" w14:textId="77777777" w:rsidR="00C22413" w:rsidRPr="00C9238F" w:rsidRDefault="00C22413" w:rsidP="00476704"/>
        </w:tc>
        <w:tc>
          <w:tcPr>
            <w:tcW w:w="3834" w:type="pct"/>
          </w:tcPr>
          <w:p w14:paraId="6A91D986" w14:textId="77777777" w:rsidR="00C22413" w:rsidRPr="00C9238F" w:rsidRDefault="00C22413" w:rsidP="00476704">
            <w:pPr>
              <w:spacing w:before="240"/>
            </w:pPr>
          </w:p>
        </w:tc>
      </w:tr>
      <w:tr w:rsidR="00C22413" w:rsidRPr="00C9238F" w14:paraId="3B610CD0" w14:textId="77777777" w:rsidTr="00C22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" w:type="pct"/>
          </w:tcPr>
          <w:p w14:paraId="1D59B201" w14:textId="77777777" w:rsidR="00C22413" w:rsidRPr="00C9238F" w:rsidRDefault="00C22413" w:rsidP="00476704"/>
        </w:tc>
        <w:tc>
          <w:tcPr>
            <w:tcW w:w="801" w:type="pct"/>
          </w:tcPr>
          <w:p w14:paraId="150E8E08" w14:textId="77777777" w:rsidR="00C22413" w:rsidRPr="00C9238F" w:rsidRDefault="00C22413" w:rsidP="00476704"/>
        </w:tc>
        <w:tc>
          <w:tcPr>
            <w:tcW w:w="3834" w:type="pct"/>
          </w:tcPr>
          <w:p w14:paraId="6A6B8F30" w14:textId="77777777" w:rsidR="00C22413" w:rsidRPr="00C9238F" w:rsidRDefault="00C22413" w:rsidP="00476704">
            <w:pPr>
              <w:spacing w:before="240"/>
            </w:pPr>
          </w:p>
        </w:tc>
      </w:tr>
      <w:tr w:rsidR="00C22413" w:rsidRPr="00C9238F" w14:paraId="3B15AD40" w14:textId="77777777" w:rsidTr="00C22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" w:type="pct"/>
          </w:tcPr>
          <w:p w14:paraId="15356261" w14:textId="77777777" w:rsidR="00C22413" w:rsidRPr="00C9238F" w:rsidRDefault="00C22413" w:rsidP="00476704"/>
        </w:tc>
        <w:tc>
          <w:tcPr>
            <w:tcW w:w="801" w:type="pct"/>
          </w:tcPr>
          <w:p w14:paraId="3C0BDC69" w14:textId="77777777" w:rsidR="00C22413" w:rsidRPr="00C9238F" w:rsidRDefault="00C22413" w:rsidP="00476704"/>
        </w:tc>
        <w:tc>
          <w:tcPr>
            <w:tcW w:w="3834" w:type="pct"/>
          </w:tcPr>
          <w:p w14:paraId="2E137253" w14:textId="77777777" w:rsidR="00C22413" w:rsidRPr="00C9238F" w:rsidRDefault="00C22413" w:rsidP="00476704">
            <w:pPr>
              <w:spacing w:before="240"/>
            </w:pPr>
          </w:p>
        </w:tc>
      </w:tr>
      <w:tr w:rsidR="00C22413" w:rsidRPr="00C9238F" w14:paraId="12ABBBDC" w14:textId="77777777" w:rsidTr="00C22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" w:type="pct"/>
          </w:tcPr>
          <w:p w14:paraId="49A43496" w14:textId="77777777" w:rsidR="00C22413" w:rsidRPr="00C9238F" w:rsidRDefault="00C22413" w:rsidP="00476704"/>
        </w:tc>
        <w:tc>
          <w:tcPr>
            <w:tcW w:w="801" w:type="pct"/>
          </w:tcPr>
          <w:p w14:paraId="3B822B25" w14:textId="77777777" w:rsidR="00C22413" w:rsidRPr="00C9238F" w:rsidRDefault="00C22413" w:rsidP="00476704"/>
        </w:tc>
        <w:tc>
          <w:tcPr>
            <w:tcW w:w="3834" w:type="pct"/>
          </w:tcPr>
          <w:p w14:paraId="0BBDFD51" w14:textId="77777777" w:rsidR="00C22413" w:rsidRPr="00C9238F" w:rsidRDefault="00C22413" w:rsidP="00476704">
            <w:pPr>
              <w:spacing w:before="240"/>
            </w:pPr>
          </w:p>
        </w:tc>
      </w:tr>
      <w:tr w:rsidR="00C22413" w:rsidRPr="00C9238F" w14:paraId="2B347D5D" w14:textId="77777777" w:rsidTr="00C22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" w:type="pct"/>
          </w:tcPr>
          <w:p w14:paraId="61529992" w14:textId="77777777" w:rsidR="00C22413" w:rsidRPr="00C9238F" w:rsidRDefault="00C22413" w:rsidP="00476704"/>
        </w:tc>
        <w:tc>
          <w:tcPr>
            <w:tcW w:w="801" w:type="pct"/>
          </w:tcPr>
          <w:p w14:paraId="38DA6E26" w14:textId="77777777" w:rsidR="00C22413" w:rsidRPr="00C9238F" w:rsidRDefault="00C22413" w:rsidP="00476704"/>
        </w:tc>
        <w:tc>
          <w:tcPr>
            <w:tcW w:w="3834" w:type="pct"/>
          </w:tcPr>
          <w:p w14:paraId="2EC0882A" w14:textId="77777777" w:rsidR="00C22413" w:rsidRPr="00C9238F" w:rsidRDefault="00C22413" w:rsidP="00476704">
            <w:pPr>
              <w:spacing w:before="240"/>
            </w:pPr>
          </w:p>
        </w:tc>
      </w:tr>
      <w:tr w:rsidR="00C22413" w:rsidRPr="00C9238F" w14:paraId="22AFE39F" w14:textId="77777777" w:rsidTr="00C22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" w:type="pct"/>
          </w:tcPr>
          <w:p w14:paraId="17BA24EA" w14:textId="77777777" w:rsidR="00C22413" w:rsidRPr="00C9238F" w:rsidRDefault="00C22413" w:rsidP="00476704"/>
        </w:tc>
        <w:tc>
          <w:tcPr>
            <w:tcW w:w="801" w:type="pct"/>
          </w:tcPr>
          <w:p w14:paraId="5B26ED76" w14:textId="77777777" w:rsidR="00C22413" w:rsidRPr="00C9238F" w:rsidRDefault="00C22413" w:rsidP="00476704"/>
        </w:tc>
        <w:tc>
          <w:tcPr>
            <w:tcW w:w="3834" w:type="pct"/>
          </w:tcPr>
          <w:p w14:paraId="7F70BA81" w14:textId="77777777" w:rsidR="00C22413" w:rsidRPr="00C9238F" w:rsidRDefault="00C22413" w:rsidP="00476704">
            <w:pPr>
              <w:spacing w:before="240"/>
            </w:pPr>
          </w:p>
        </w:tc>
      </w:tr>
      <w:tr w:rsidR="00C22413" w:rsidRPr="00C9238F" w14:paraId="0CED67CF" w14:textId="77777777" w:rsidTr="00C22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" w:type="pct"/>
          </w:tcPr>
          <w:p w14:paraId="50BC0EDF" w14:textId="77777777" w:rsidR="00C22413" w:rsidRPr="00C9238F" w:rsidRDefault="00C22413" w:rsidP="00476704"/>
        </w:tc>
        <w:tc>
          <w:tcPr>
            <w:tcW w:w="801" w:type="pct"/>
          </w:tcPr>
          <w:p w14:paraId="59935F1F" w14:textId="77777777" w:rsidR="00C22413" w:rsidRPr="00C9238F" w:rsidRDefault="00C22413" w:rsidP="00476704"/>
        </w:tc>
        <w:tc>
          <w:tcPr>
            <w:tcW w:w="3834" w:type="pct"/>
          </w:tcPr>
          <w:p w14:paraId="05B50780" w14:textId="77777777" w:rsidR="00C22413" w:rsidRPr="00C9238F" w:rsidRDefault="00C22413" w:rsidP="00476704">
            <w:pPr>
              <w:spacing w:before="240"/>
            </w:pPr>
          </w:p>
        </w:tc>
      </w:tr>
      <w:tr w:rsidR="00C22413" w:rsidRPr="00C9238F" w14:paraId="031FBE02" w14:textId="77777777" w:rsidTr="00C224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5" w:type="pct"/>
          </w:tcPr>
          <w:p w14:paraId="5EE2FFA2" w14:textId="77777777" w:rsidR="00C22413" w:rsidRPr="00C9238F" w:rsidRDefault="00C22413" w:rsidP="00476704"/>
        </w:tc>
        <w:tc>
          <w:tcPr>
            <w:tcW w:w="801" w:type="pct"/>
          </w:tcPr>
          <w:p w14:paraId="4575E1BD" w14:textId="77777777" w:rsidR="00C22413" w:rsidRPr="00C9238F" w:rsidRDefault="00C22413" w:rsidP="00476704"/>
        </w:tc>
        <w:tc>
          <w:tcPr>
            <w:tcW w:w="3834" w:type="pct"/>
          </w:tcPr>
          <w:p w14:paraId="5661DB1D" w14:textId="77777777" w:rsidR="00C22413" w:rsidRPr="00C9238F" w:rsidRDefault="00C22413" w:rsidP="00476704">
            <w:pPr>
              <w:spacing w:before="240"/>
            </w:pPr>
          </w:p>
        </w:tc>
      </w:tr>
    </w:tbl>
    <w:p w14:paraId="7D016A97" w14:textId="77777777" w:rsidR="00C22413" w:rsidRPr="00003212" w:rsidRDefault="00C22413" w:rsidP="00AF6BFE">
      <w:pPr>
        <w:pStyle w:val="NoSpacing"/>
      </w:pPr>
    </w:p>
    <w:sectPr w:rsidR="00C22413" w:rsidRPr="00003212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B119E" w14:textId="77777777" w:rsidR="007F6A0C" w:rsidRDefault="007F6A0C" w:rsidP="00C9238F">
      <w:pPr>
        <w:spacing w:after="0" w:line="240" w:lineRule="auto"/>
      </w:pPr>
      <w:r>
        <w:separator/>
      </w:r>
    </w:p>
  </w:endnote>
  <w:endnote w:type="continuationSeparator" w:id="0">
    <w:p w14:paraId="02EA8960" w14:textId="77777777" w:rsidR="007F6A0C" w:rsidRDefault="007F6A0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2EB5F8-564B-4D19-82F2-F42DD6349E62}"/>
    <w:embedBold r:id="rId2" w:fontKey="{7A6A7855-7873-4118-AEB5-DCAA2C061A3B}"/>
    <w:embedBoldItalic r:id="rId3" w:fontKey="{55C0D7F8-F418-4E0E-9A97-DC750B420D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BE11277-2FC6-41C7-8E57-8601C5E67781}"/>
    <w:embedBold r:id="rId5" w:fontKey="{9DCBD5A1-1EA7-4EE7-8C77-65A445F70C4B}"/>
    <w:embedItalic r:id="rId6" w:fontKey="{FF45E078-B1E9-49EF-89B6-7F4AA6D961D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99BC6B1-A8DD-4635-AF6A-558BE96DF65C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8" w:fontKey="{D216C394-B9B6-4581-B132-12EF9FF020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53F2786F" w14:textId="77777777" w:rsidTr="00C4167A">
      <w:tc>
        <w:tcPr>
          <w:tcW w:w="4675" w:type="dxa"/>
          <w:vAlign w:val="center"/>
        </w:tcPr>
        <w:p w14:paraId="625F3355" w14:textId="02DFAD20" w:rsidR="00003212" w:rsidRPr="003E54AD" w:rsidRDefault="003E54AD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Lucida Handwriting" w:hAnsi="Lucida Handwriting"/>
              <w:sz w:val="18"/>
              <w:szCs w:val="24"/>
            </w:rPr>
          </w:pPr>
          <w:r w:rsidRPr="003E54AD">
            <w:rPr>
              <w:rFonts w:ascii="Lucida Handwriting" w:hAnsi="Lucida Handwriting"/>
              <w:sz w:val="18"/>
              <w:szCs w:val="24"/>
            </w:rPr>
            <w:t>AbbyColby Crossing Chamber of Commerce</w:t>
          </w:r>
        </w:p>
      </w:tc>
      <w:tc>
        <w:tcPr>
          <w:tcW w:w="4675" w:type="dxa"/>
          <w:vAlign w:val="center"/>
        </w:tcPr>
        <w:p w14:paraId="794129EE" w14:textId="51179813" w:rsidR="00003212" w:rsidRPr="00003212" w:rsidRDefault="003E54AD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131F5D5" wp14:editId="37ED4200">
                <wp:extent cx="845772" cy="530645"/>
                <wp:effectExtent l="0" t="0" r="0" b="3175"/>
                <wp:docPr id="2" name="Picture 2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191" cy="53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8032699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0BFE9" w14:textId="77777777" w:rsidR="007F6A0C" w:rsidRDefault="007F6A0C" w:rsidP="00C9238F">
      <w:pPr>
        <w:spacing w:after="0" w:line="240" w:lineRule="auto"/>
      </w:pPr>
      <w:r>
        <w:separator/>
      </w:r>
    </w:p>
  </w:footnote>
  <w:footnote w:type="continuationSeparator" w:id="0">
    <w:p w14:paraId="7993C469" w14:textId="77777777" w:rsidR="007F6A0C" w:rsidRDefault="007F6A0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9A8A329" w14:textId="77777777" w:rsidTr="00CE7CFE">
      <w:trPr>
        <w:trHeight w:val="990"/>
      </w:trPr>
      <w:tc>
        <w:tcPr>
          <w:tcW w:w="1350" w:type="dxa"/>
          <w:shd w:val="clear" w:color="auto" w:fill="000000" w:themeFill="text1"/>
          <w:vAlign w:val="center"/>
        </w:tcPr>
        <w:p w14:paraId="5B0835C2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77F0824C" wp14:editId="60C39FC2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000000" w:themeFill="text1"/>
          <w:vAlign w:val="center"/>
        </w:tcPr>
        <w:p w14:paraId="65034631" w14:textId="6B1DE077" w:rsidR="00576892" w:rsidRPr="00576892" w:rsidRDefault="00CE7CFE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Chamber </w:t>
          </w:r>
          <w:r w:rsidR="00CE02EE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Gift Certificates Order Form</w:t>
          </w:r>
        </w:p>
      </w:tc>
    </w:tr>
  </w:tbl>
  <w:p w14:paraId="6588422B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70138010">
    <w:abstractNumId w:val="11"/>
  </w:num>
  <w:num w:numId="2" w16cid:durableId="685059988">
    <w:abstractNumId w:val="7"/>
  </w:num>
  <w:num w:numId="3" w16cid:durableId="2141992150">
    <w:abstractNumId w:val="15"/>
  </w:num>
  <w:num w:numId="4" w16cid:durableId="1707564997">
    <w:abstractNumId w:val="12"/>
  </w:num>
  <w:num w:numId="5" w16cid:durableId="1381199487">
    <w:abstractNumId w:val="13"/>
  </w:num>
  <w:num w:numId="6" w16cid:durableId="1879121066">
    <w:abstractNumId w:val="19"/>
  </w:num>
  <w:num w:numId="7" w16cid:durableId="754128088">
    <w:abstractNumId w:val="6"/>
  </w:num>
  <w:num w:numId="8" w16cid:durableId="2094694255">
    <w:abstractNumId w:val="10"/>
  </w:num>
  <w:num w:numId="9" w16cid:durableId="1462769986">
    <w:abstractNumId w:val="17"/>
  </w:num>
  <w:num w:numId="10" w16cid:durableId="99226668">
    <w:abstractNumId w:val="1"/>
  </w:num>
  <w:num w:numId="11" w16cid:durableId="549221032">
    <w:abstractNumId w:val="5"/>
  </w:num>
  <w:num w:numId="12" w16cid:durableId="208149322">
    <w:abstractNumId w:val="0"/>
  </w:num>
  <w:num w:numId="13" w16cid:durableId="1712880618">
    <w:abstractNumId w:val="2"/>
  </w:num>
  <w:num w:numId="14" w16cid:durableId="1985772663">
    <w:abstractNumId w:val="9"/>
  </w:num>
  <w:num w:numId="15" w16cid:durableId="1253778119">
    <w:abstractNumId w:val="8"/>
  </w:num>
  <w:num w:numId="16" w16cid:durableId="854658879">
    <w:abstractNumId w:val="16"/>
  </w:num>
  <w:num w:numId="17" w16cid:durableId="2050954982">
    <w:abstractNumId w:val="3"/>
  </w:num>
  <w:num w:numId="18" w16cid:durableId="1170101231">
    <w:abstractNumId w:val="21"/>
  </w:num>
  <w:num w:numId="19" w16cid:durableId="1107777835">
    <w:abstractNumId w:val="18"/>
  </w:num>
  <w:num w:numId="20" w16cid:durableId="900292459">
    <w:abstractNumId w:val="14"/>
  </w:num>
  <w:num w:numId="21" w16cid:durableId="598488723">
    <w:abstractNumId w:val="20"/>
  </w:num>
  <w:num w:numId="22" w16cid:durableId="183923119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EE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E54AD"/>
    <w:rsid w:val="003F0847"/>
    <w:rsid w:val="0040090B"/>
    <w:rsid w:val="0046302A"/>
    <w:rsid w:val="00487D2D"/>
    <w:rsid w:val="004D5D62"/>
    <w:rsid w:val="004E5717"/>
    <w:rsid w:val="004F46B8"/>
    <w:rsid w:val="005112D0"/>
    <w:rsid w:val="00576892"/>
    <w:rsid w:val="00577E06"/>
    <w:rsid w:val="005A3BF7"/>
    <w:rsid w:val="005F2035"/>
    <w:rsid w:val="005F7990"/>
    <w:rsid w:val="0063739C"/>
    <w:rsid w:val="00743AE2"/>
    <w:rsid w:val="00770F25"/>
    <w:rsid w:val="007A35A8"/>
    <w:rsid w:val="007B0A85"/>
    <w:rsid w:val="007C6A52"/>
    <w:rsid w:val="007F6A0C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92CBA"/>
    <w:rsid w:val="00BD4753"/>
    <w:rsid w:val="00BD5CB1"/>
    <w:rsid w:val="00BE62EE"/>
    <w:rsid w:val="00C003BA"/>
    <w:rsid w:val="00C22413"/>
    <w:rsid w:val="00C26236"/>
    <w:rsid w:val="00C46878"/>
    <w:rsid w:val="00C9238F"/>
    <w:rsid w:val="00C96307"/>
    <w:rsid w:val="00CB4A51"/>
    <w:rsid w:val="00CD4532"/>
    <w:rsid w:val="00CD47B0"/>
    <w:rsid w:val="00CE02EE"/>
    <w:rsid w:val="00CE6104"/>
    <w:rsid w:val="00CE7918"/>
    <w:rsid w:val="00CE7CFE"/>
    <w:rsid w:val="00D16163"/>
    <w:rsid w:val="00D765F6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05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C224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abbycolbychamber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40ACB08BC24640A89A8814616A3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03109-B898-492D-B396-9DD6FB320176}"/>
      </w:docPartPr>
      <w:docPartBody>
        <w:p w:rsidR="007E15B9" w:rsidRDefault="004B490C" w:rsidP="004B490C">
          <w:pPr>
            <w:pStyle w:val="3F40ACB08BC24640A89A8814616A3352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90C"/>
    <w:rsid w:val="001A11A5"/>
    <w:rsid w:val="004B490C"/>
    <w:rsid w:val="007E15B9"/>
    <w:rsid w:val="00A3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F40ACB08BC24640A89A8814616A3352">
    <w:name w:val="3F40ACB08BC24640A89A8814616A3352"/>
    <w:rsid w:val="004B49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2023-01-05T18:06:00Z</dcterms:created>
  <dcterms:modified xsi:type="dcterms:W3CDTF">2023-01-05T18:54:00Z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