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4F57D" w14:textId="77777777" w:rsidR="00197602" w:rsidRPr="00197602" w:rsidRDefault="00D70344" w:rsidP="00F12D04">
      <w:pPr>
        <w:pStyle w:val="ObjectAnchor"/>
        <w:rPr>
          <w:sz w:val="12"/>
        </w:rPr>
      </w:pPr>
      <w:r>
        <w:drawing>
          <wp:anchor distT="0" distB="0" distL="114300" distR="114300" simplePos="0" relativeHeight="251663360" behindDoc="0" locked="1" layoutInCell="1" allowOverlap="1" wp14:anchorId="2EBE4F46" wp14:editId="4A632CBE">
            <wp:simplePos x="0" y="0"/>
            <wp:positionH relativeFrom="page">
              <wp:align>right</wp:align>
            </wp:positionH>
            <wp:positionV relativeFrom="paragraph">
              <wp:posOffset>1971675</wp:posOffset>
            </wp:positionV>
            <wp:extent cx="6472555" cy="2841625"/>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472555" cy="284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97602" w:rsidRPr="00197602">
        <w:rPr>
          <w:rFonts w:ascii="Times New Roman"/>
        </w:rPr>
        <mc:AlternateContent>
          <mc:Choice Requires="wps">
            <w:drawing>
              <wp:anchor distT="0" distB="0" distL="114300" distR="114300" simplePos="0" relativeHeight="251659264" behindDoc="1" locked="1" layoutInCell="1" allowOverlap="1" wp14:anchorId="0B4C8C7F" wp14:editId="7085D69F">
                <wp:simplePos x="0" y="0"/>
                <wp:positionH relativeFrom="page">
                  <wp:align>right</wp:align>
                </wp:positionH>
                <wp:positionV relativeFrom="paragraph">
                  <wp:posOffset>-466725</wp:posOffset>
                </wp:positionV>
                <wp:extent cx="2651760" cy="100584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10058400"/>
                        </a:xfrm>
                        <a:prstGeom prst="rect">
                          <a:avLst/>
                        </a:prstGeom>
                        <a:solidFill>
                          <a:schemeClr val="tx2">
                            <a:lumMod val="75000"/>
                            <a:alpha val="1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264F9" id="Rectangle 11" o:spid="_x0000_s1026" alt="&quot;&quot;" style="position:absolute;margin-left:157.6pt;margin-top:-36.75pt;width:208.8pt;height:11in;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" fillcolor="#17365d [2415]" stroked="f">
                <v:fill opacity="6682f"/>
                <w10:wrap anchorx="page"/>
                <w10:anchorlock/>
              </v:rect>
            </w:pict>
          </mc:Fallback>
        </mc:AlternateContent>
      </w:r>
    </w:p>
    <w:tbl>
      <w:tblPr>
        <w:tblW w:w="5000" w:type="pct"/>
        <w:tblLook w:val="0600" w:firstRow="0" w:lastRow="0" w:firstColumn="0" w:lastColumn="0" w:noHBand="1" w:noVBand="1"/>
      </w:tblPr>
      <w:tblGrid>
        <w:gridCol w:w="7020"/>
        <w:gridCol w:w="719"/>
        <w:gridCol w:w="3061"/>
      </w:tblGrid>
      <w:tr w:rsidR="002719D0" w14:paraId="3D523F4A" w14:textId="77777777" w:rsidTr="002719D0">
        <w:tc>
          <w:tcPr>
            <w:tcW w:w="3250" w:type="pct"/>
          </w:tcPr>
          <w:p w14:paraId="0E3AA65D" w14:textId="4279558F" w:rsidR="002719D0" w:rsidRPr="00BE521F" w:rsidRDefault="00E87EF0" w:rsidP="00BE521F">
            <w:pPr>
              <w:pStyle w:val="Title"/>
            </w:pPr>
            <w:sdt>
              <w:sdtPr>
                <w:id w:val="-1448844401"/>
                <w:placeholder>
                  <w:docPart w:val="D87A87DA3E6241BC9EF53188552ECB48"/>
                </w:placeholder>
                <w15:appearance w15:val="hidden"/>
              </w:sdtPr>
              <w:sdtEndPr/>
              <w:sdtContent>
                <w:r w:rsidR="00C70820" w:rsidRPr="00C70820">
                  <w:rPr>
                    <w:sz w:val="32"/>
                    <w:szCs w:val="32"/>
                  </w:rPr>
                  <w:t>Lodi &amp; Lake Wisconsin Chamber of Commerce</w:t>
                </w:r>
              </w:sdtContent>
            </w:sdt>
            <w:r w:rsidR="00B7283D">
              <w:t xml:space="preserve"> </w:t>
            </w:r>
          </w:p>
          <w:p w14:paraId="7B0CEB1D" w14:textId="244B1CBC" w:rsidR="002719D0" w:rsidRDefault="00C70820" w:rsidP="008A3EBD">
            <w:pPr>
              <w:pStyle w:val="Subtitle"/>
            </w:pPr>
            <w:r>
              <w:t xml:space="preserve">A Guide to Membership, Value &amp; a look into </w:t>
            </w:r>
            <w:r w:rsidR="00094463">
              <w:t>2023</w:t>
            </w:r>
          </w:p>
          <w:p w14:paraId="39A4B39E" w14:textId="77777777" w:rsidR="002719D0" w:rsidRPr="008A3EBD" w:rsidRDefault="002719D0" w:rsidP="008A3EBD">
            <w:r>
              <w:rPr>
                <w:noProof/>
              </w:rPr>
              <mc:AlternateContent>
                <mc:Choice Requires="wps">
                  <w:drawing>
                    <wp:inline distT="0" distB="0" distL="0" distR="0" wp14:anchorId="02089208" wp14:editId="1DD6E0B9">
                      <wp:extent cx="1145540" cy="0"/>
                      <wp:effectExtent l="0" t="19050" r="54610" b="38100"/>
                      <wp:docPr id="10" name="Lin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5540" cy="0"/>
                              </a:xfrm>
                              <a:prstGeom prst="line">
                                <a:avLst/>
                              </a:prstGeom>
                              <a:noFill/>
                              <a:ln w="63500">
                                <a:solidFill>
                                  <a:srgbClr val="231F2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6FCD343" id="Line 13" o:spid="_x0000_s1026" alt="&quot;&quot;" style="visibility:visible;mso-wrap-style:square;mso-left-percent:-10001;mso-top-percent:-10001;mso-position-horizontal:absolute;mso-position-horizontal-relative:char;mso-position-vertical:absolute;mso-position-vertical-relative:line;mso-left-percent:-10001;mso-top-percent:-10001" from="0,0" to="90.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" strokecolor="#231f20" strokeweight="5pt">
                      <w10:anchorlock/>
                    </v:line>
                  </w:pict>
                </mc:Fallback>
              </mc:AlternateContent>
            </w:r>
          </w:p>
        </w:tc>
        <w:tc>
          <w:tcPr>
            <w:tcW w:w="333" w:type="pct"/>
          </w:tcPr>
          <w:p w14:paraId="7E8B8671" w14:textId="77777777" w:rsidR="002719D0" w:rsidRDefault="002719D0"/>
        </w:tc>
        <w:tc>
          <w:tcPr>
            <w:tcW w:w="1417" w:type="pct"/>
          </w:tcPr>
          <w:p w14:paraId="49B19948" w14:textId="078D01F4" w:rsidR="002719D0" w:rsidRDefault="00E87EF0" w:rsidP="008F2B7D">
            <w:pPr>
              <w:pStyle w:val="TopicDescription"/>
            </w:pPr>
            <w:sdt>
              <w:sdtPr>
                <w:id w:val="-2014445731"/>
                <w:placeholder>
                  <w:docPart w:val="07CBECDC42844ACAB0401E27DC58248C"/>
                </w:placeholder>
                <w15:appearance w15:val="hidden"/>
              </w:sdtPr>
              <w:sdtEndPr/>
              <w:sdtContent>
                <w:r w:rsidR="00C70820">
                  <w:t xml:space="preserve">Chamber Membership at a Glace </w:t>
                </w:r>
              </w:sdtContent>
            </w:sdt>
            <w:r w:rsidR="00B7283D">
              <w:t xml:space="preserve"> </w:t>
            </w:r>
          </w:p>
        </w:tc>
      </w:tr>
      <w:tr w:rsidR="002719D0" w14:paraId="798A1AE0" w14:textId="77777777" w:rsidTr="002719D0">
        <w:trPr>
          <w:trHeight w:val="5904"/>
        </w:trPr>
        <w:tc>
          <w:tcPr>
            <w:tcW w:w="3250" w:type="pct"/>
          </w:tcPr>
          <w:p w14:paraId="1752D573" w14:textId="7470DE59" w:rsidR="002719D0" w:rsidRPr="002719D0" w:rsidRDefault="002719D0" w:rsidP="002719D0"/>
        </w:tc>
        <w:tc>
          <w:tcPr>
            <w:tcW w:w="333" w:type="pct"/>
          </w:tcPr>
          <w:p w14:paraId="5FD34EE7" w14:textId="77777777" w:rsidR="002719D0" w:rsidRDefault="002719D0" w:rsidP="002719D0"/>
        </w:tc>
        <w:tc>
          <w:tcPr>
            <w:tcW w:w="1417" w:type="pct"/>
          </w:tcPr>
          <w:p w14:paraId="4886E19D" w14:textId="77777777" w:rsidR="002719D0" w:rsidRDefault="002719D0" w:rsidP="002719D0"/>
        </w:tc>
      </w:tr>
      <w:tr w:rsidR="00AD2E65" w14:paraId="14B351E2" w14:textId="77777777" w:rsidTr="00226F90">
        <w:trPr>
          <w:trHeight w:val="900"/>
        </w:trPr>
        <w:tc>
          <w:tcPr>
            <w:tcW w:w="3250" w:type="pct"/>
            <w:vMerge w:val="restart"/>
          </w:tcPr>
          <w:p w14:paraId="4235F138" w14:textId="6C98FB29" w:rsidR="00AD2E65" w:rsidRPr="002719D0" w:rsidRDefault="00E87EF0" w:rsidP="002719D0">
            <w:pPr>
              <w:pStyle w:val="Heading1"/>
            </w:pPr>
            <w:sdt>
              <w:sdtPr>
                <w:id w:val="152189379"/>
                <w:placeholder>
                  <w:docPart w:val="E98723644E564132BA325BAB31045095"/>
                </w:placeholder>
                <w15:appearance w15:val="hidden"/>
              </w:sdtPr>
              <w:sdtEndPr/>
              <w:sdtContent>
                <w:r w:rsidR="00756E3A" w:rsidRPr="00E87EF0">
                  <w:rPr>
                    <w:sz w:val="40"/>
                    <w:szCs w:val="40"/>
                  </w:rPr>
                  <w:t xml:space="preserve">A Note from </w:t>
                </w:r>
                <w:r w:rsidRPr="00E87EF0">
                  <w:rPr>
                    <w:sz w:val="40"/>
                    <w:szCs w:val="40"/>
                  </w:rPr>
                  <w:t>the Executive Director</w:t>
                </w:r>
              </w:sdtContent>
            </w:sdt>
            <w:r w:rsidR="00B7283D">
              <w:t xml:space="preserve"> </w:t>
            </w:r>
          </w:p>
          <w:p w14:paraId="2A73D646" w14:textId="29588625" w:rsidR="00AD2E65" w:rsidRDefault="00756E3A" w:rsidP="002719D0">
            <w:pPr>
              <w:pStyle w:val="Byline"/>
            </w:pPr>
            <w:r>
              <w:t xml:space="preserve">By Heidi LeHew </w:t>
            </w:r>
          </w:p>
          <w:sdt>
            <w:sdtPr>
              <w:id w:val="445277527"/>
              <w:placeholder>
                <w:docPart w:val="3D5609E71CD14560BEA8DE8D2847DD67"/>
              </w:placeholder>
              <w15:appearance w15:val="hidden"/>
            </w:sdtPr>
            <w:sdtEndPr/>
            <w:sdtContent>
              <w:p w14:paraId="48B610B1" w14:textId="77777777" w:rsidR="00094463" w:rsidRDefault="00094463" w:rsidP="00094463">
                <w:r>
                  <w:t>So much can change in such a little amount of time! The last year for the Lodi &amp; Lake Wisconsin Chamber of Commerce has been full of growth. In our membership, our reach, our relationships and our ability to serve our members. We have learned so much and leaned on the community for support and guidance through it all. From that experience, we have made bold decisions</w:t>
                </w:r>
                <w:r w:rsidR="00756E3A">
                  <w:t xml:space="preserve"> </w:t>
                </w:r>
                <w:r>
                  <w:t xml:space="preserve">that will elevate our offerings to new levels in 2023. </w:t>
                </w:r>
              </w:p>
              <w:p w14:paraId="35084987" w14:textId="2AD7C438" w:rsidR="00AD2E65" w:rsidRPr="002719D0" w:rsidRDefault="00094463" w:rsidP="00094463">
                <w:r>
                  <w:t xml:space="preserve">If you are a member for the first time or have been with the Lodi &amp; Lake Wisconsin </w:t>
                </w:r>
                <w:r w:rsidR="00E87EF0">
                  <w:t xml:space="preserve">Chamber </w:t>
                </w:r>
                <w:r>
                  <w:t xml:space="preserve">for years, we invite you to read more about your membership in this document. Without a doubt our events will be stronger, our offerings to members will continue to </w:t>
                </w:r>
                <w:r w:rsidR="00E87EF0">
                  <w:t>diversify</w:t>
                </w:r>
                <w:r>
                  <w:t xml:space="preserve"> and enhance and the support you will continue to receive from us will be unmatched. In 2023, our goal is to be better. To do better. And to do all things with you in mind, our members. </w:t>
                </w:r>
              </w:p>
            </w:sdtContent>
          </w:sdt>
        </w:tc>
        <w:tc>
          <w:tcPr>
            <w:tcW w:w="333" w:type="pct"/>
            <w:vMerge w:val="restart"/>
          </w:tcPr>
          <w:p w14:paraId="19F99BAF" w14:textId="77777777" w:rsidR="00AD2E65" w:rsidRDefault="00AD2E65" w:rsidP="00197602"/>
        </w:tc>
        <w:tc>
          <w:tcPr>
            <w:tcW w:w="1417" w:type="pct"/>
            <w:vAlign w:val="center"/>
          </w:tcPr>
          <w:p w14:paraId="17D641AC" w14:textId="0F2F3ED2" w:rsidR="00AD2E65" w:rsidRPr="00BE521F" w:rsidRDefault="00E87EF0" w:rsidP="00BE521F">
            <w:pPr>
              <w:pStyle w:val="TOCHeading"/>
            </w:pPr>
            <w:sdt>
              <w:sdtPr>
                <w:id w:val="-127868471"/>
                <w:placeholder>
                  <w:docPart w:val="4672D0866F194D018D51C4A1B0AB64AC"/>
                </w:placeholder>
                <w15:appearance w15:val="hidden"/>
              </w:sdtPr>
              <w:sdtEndPr/>
              <w:sdtContent>
                <w:r w:rsidR="00921F69">
                  <w:t>Contents</w:t>
                </w:r>
              </w:sdtContent>
            </w:sdt>
          </w:p>
          <w:p w14:paraId="11A226B3" w14:textId="77777777" w:rsidR="00AD2E65" w:rsidRDefault="00AD2E65" w:rsidP="00AD2E65">
            <w:pPr>
              <w:pStyle w:val="TOCHeading"/>
            </w:pPr>
            <w:r>
              <w:rPr>
                <w:noProof/>
              </w:rPr>
              <mc:AlternateContent>
                <mc:Choice Requires="wps">
                  <w:drawing>
                    <wp:inline distT="0" distB="0" distL="0" distR="0" wp14:anchorId="5777EC4E" wp14:editId="2EB147AD">
                      <wp:extent cx="180340" cy="0"/>
                      <wp:effectExtent l="0" t="0" r="0" b="0"/>
                      <wp:docPr id="8" name="Lin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7B0B084" id="Line 9" o:spid="_x0000_s1026" alt="&quot;&quot;" style="visibility:visible;mso-wrap-style:square;mso-left-percent:-10001;mso-top-percent:-10001;mso-position-horizontal:absolute;mso-position-horizontal-relative:char;mso-position-vertical:absolute;mso-position-vertical-relative:line;mso-left-percent:-10001;mso-top-percent:-10001" from="0,0" to="1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" strokecolor="#231f20" strokeweight="2pt">
                      <w10:anchorlock/>
                    </v:line>
                  </w:pict>
                </mc:Fallback>
              </mc:AlternateContent>
            </w:r>
          </w:p>
        </w:tc>
      </w:tr>
      <w:tr w:rsidR="00AD2E65" w14:paraId="607F7DEE" w14:textId="77777777" w:rsidTr="00AD2E65">
        <w:trPr>
          <w:trHeight w:val="2700"/>
        </w:trPr>
        <w:tc>
          <w:tcPr>
            <w:tcW w:w="3250" w:type="pct"/>
            <w:vMerge/>
          </w:tcPr>
          <w:p w14:paraId="3E590F10" w14:textId="77777777" w:rsidR="00AD2E65" w:rsidRPr="002719D0" w:rsidRDefault="00AD2E65" w:rsidP="002719D0">
            <w:pPr>
              <w:pStyle w:val="Heading1"/>
            </w:pPr>
          </w:p>
        </w:tc>
        <w:tc>
          <w:tcPr>
            <w:tcW w:w="333" w:type="pct"/>
            <w:vMerge/>
          </w:tcPr>
          <w:p w14:paraId="79A3A8FC" w14:textId="77777777" w:rsidR="00AD2E65" w:rsidRDefault="00AD2E65" w:rsidP="00197602"/>
        </w:tc>
        <w:tc>
          <w:tcPr>
            <w:tcW w:w="1417" w:type="pct"/>
            <w:tcMar>
              <w:left w:w="173" w:type="dxa"/>
              <w:right w:w="173" w:type="dxa"/>
            </w:tcMar>
          </w:tcPr>
          <w:p w14:paraId="1696B307" w14:textId="04A3C83D" w:rsidR="00AD2E65" w:rsidRPr="000761FF" w:rsidRDefault="00E87EF0" w:rsidP="00AD2E65">
            <w:pPr>
              <w:pStyle w:val="TopicTitle"/>
              <w:rPr>
                <w:u w:val="single"/>
              </w:rPr>
            </w:pPr>
            <w:sdt>
              <w:sdtPr>
                <w:rPr>
                  <w:u w:val="single"/>
                </w:rPr>
                <w:id w:val="-547690056"/>
                <w:placeholder>
                  <w:docPart w:val="1B6EFC653AEB4D9BADCDFF24DA94256C"/>
                </w:placeholder>
                <w15:appearance w15:val="hidden"/>
              </w:sdtPr>
              <w:sdtEndPr/>
              <w:sdtContent>
                <w:r w:rsidR="00094463">
                  <w:rPr>
                    <w:u w:val="single"/>
                  </w:rPr>
                  <w:t>2023</w:t>
                </w:r>
                <w:r w:rsidR="00921F69" w:rsidRPr="000761FF">
                  <w:rPr>
                    <w:u w:val="single"/>
                  </w:rPr>
                  <w:t xml:space="preserve"> Calendar of events</w:t>
                </w:r>
              </w:sdtContent>
            </w:sdt>
            <w:r w:rsidR="00B7283D" w:rsidRPr="000761FF">
              <w:rPr>
                <w:u w:val="single"/>
              </w:rPr>
              <w:t xml:space="preserve"> </w:t>
            </w:r>
          </w:p>
          <w:p w14:paraId="2E5EC12D" w14:textId="13D74CA2" w:rsidR="00AD2E65" w:rsidRPr="00C77147" w:rsidRDefault="00E87EF0" w:rsidP="00AD2E65">
            <w:pPr>
              <w:pStyle w:val="TopicDescription"/>
            </w:pPr>
            <w:sdt>
              <w:sdtPr>
                <w:id w:val="863630194"/>
                <w:placeholder>
                  <w:docPart w:val="112A7DEA723D45159AF83D8BD2282C87"/>
                </w:placeholder>
                <w15:appearance w15:val="hidden"/>
              </w:sdtPr>
              <w:sdtEndPr/>
              <w:sdtContent>
                <w:r w:rsidR="00226F90">
                  <w:t>Flagship Events, Special &amp; Networking Events &amp; Event Sponsorship Opportunities</w:t>
                </w:r>
              </w:sdtContent>
            </w:sdt>
            <w:r w:rsidR="00B7283D">
              <w:t xml:space="preserve"> </w:t>
            </w:r>
          </w:p>
          <w:p w14:paraId="0425A694" w14:textId="2ACE585F" w:rsidR="00AD2E65" w:rsidRDefault="00E87EF0" w:rsidP="00AD2E65">
            <w:pPr>
              <w:pStyle w:val="TopicTitle"/>
            </w:pPr>
            <w:sdt>
              <w:sdtPr>
                <w:id w:val="-127320585"/>
                <w:placeholder>
                  <w:docPart w:val="D9A0C8414C2D4500B904A7284CDC45CC"/>
                </w:placeholder>
                <w15:appearance w15:val="hidden"/>
              </w:sdtPr>
              <w:sdtEndPr/>
              <w:sdtContent>
                <w:r w:rsidR="000761FF" w:rsidRPr="000761FF">
                  <w:rPr>
                    <w:u w:val="single"/>
                  </w:rPr>
                  <w:t>Member Value</w:t>
                </w:r>
              </w:sdtContent>
            </w:sdt>
            <w:r w:rsidR="00B7283D">
              <w:t xml:space="preserve"> </w:t>
            </w:r>
          </w:p>
          <w:sdt>
            <w:sdtPr>
              <w:id w:val="161511961"/>
              <w:placeholder>
                <w:docPart w:val="0448E504E49244DF8E0CBF796F93160C"/>
              </w:placeholder>
              <w15:appearance w15:val="hidden"/>
            </w:sdtPr>
            <w:sdtEndPr/>
            <w:sdtContent>
              <w:p w14:paraId="3E3079FC" w14:textId="77777777" w:rsidR="000761FF" w:rsidRDefault="000761FF" w:rsidP="00AD2E65">
                <w:pPr>
                  <w:pStyle w:val="TopicDescription"/>
                </w:pPr>
                <w:r>
                  <w:t>Why join our Chamber?</w:t>
                </w:r>
              </w:p>
              <w:p w14:paraId="33743D54" w14:textId="08479BCB" w:rsidR="00AD2E65" w:rsidRDefault="000761FF" w:rsidP="00AD2E65">
                <w:pPr>
                  <w:pStyle w:val="TopicDescription"/>
                </w:pPr>
                <w:r>
                  <w:t xml:space="preserve"> (and stay here)</w:t>
                </w:r>
              </w:p>
            </w:sdtContent>
          </w:sdt>
          <w:p w14:paraId="0D6196E3" w14:textId="3D7BB8B5" w:rsidR="00AD2E65" w:rsidRPr="000761FF" w:rsidRDefault="000761FF" w:rsidP="00AD2E65">
            <w:pPr>
              <w:pStyle w:val="TopicTitle"/>
              <w:rPr>
                <w:u w:val="single"/>
              </w:rPr>
            </w:pPr>
            <w:r w:rsidRPr="000761FF">
              <w:rPr>
                <w:u w:val="single"/>
              </w:rPr>
              <w:t xml:space="preserve">Membership </w:t>
            </w:r>
          </w:p>
          <w:sdt>
            <w:sdtPr>
              <w:id w:val="-1633009460"/>
              <w:placeholder>
                <w:docPart w:val="DAD47B7C304D41CE9F82A697B188CBFC"/>
              </w:placeholder>
              <w15:appearance w15:val="hidden"/>
            </w:sdtPr>
            <w:sdtEndPr/>
            <w:sdtContent>
              <w:p w14:paraId="5BA083BE" w14:textId="7DD8A7B1" w:rsidR="000761FF" w:rsidRDefault="000761FF" w:rsidP="00715C92">
                <w:pPr>
                  <w:pStyle w:val="TopicDescription"/>
                </w:pPr>
                <w:r>
                  <w:t xml:space="preserve">Dues, </w:t>
                </w:r>
                <w:r w:rsidR="00711CD7">
                  <w:t>I</w:t>
                </w:r>
                <w:r>
                  <w:t xml:space="preserve">nclusions, </w:t>
                </w:r>
                <w:r w:rsidR="00711CD7">
                  <w:t>S</w:t>
                </w:r>
                <w:r>
                  <w:t xml:space="preserve">ponsorship </w:t>
                </w:r>
                <w:r w:rsidR="00711CD7">
                  <w:t>O</w:t>
                </w:r>
                <w:r>
                  <w:t xml:space="preserve">pportunities &amp; </w:t>
                </w:r>
                <w:r w:rsidR="00711CD7">
                  <w:t>P</w:t>
                </w:r>
                <w:r>
                  <w:t>erks</w:t>
                </w:r>
              </w:p>
              <w:p w14:paraId="73E62DFF" w14:textId="29521E5F" w:rsidR="00AD2E65" w:rsidRDefault="00E87EF0" w:rsidP="00AD2E65">
                <w:pPr>
                  <w:pStyle w:val="TopicDescription"/>
                </w:pPr>
              </w:p>
            </w:sdtContent>
          </w:sdt>
        </w:tc>
      </w:tr>
    </w:tbl>
    <w:p w14:paraId="57DA5BD0" w14:textId="77777777" w:rsidR="00197602" w:rsidRDefault="00197602" w:rsidP="002719D0">
      <w:pPr>
        <w:pStyle w:val="NoSpacing"/>
        <w:sectPr w:rsidR="00197602" w:rsidSect="00794875">
          <w:footerReference w:type="default" r:id="rId11"/>
          <w:pgSz w:w="12240" w:h="15840"/>
          <w:pgMar w:top="720" w:right="720" w:bottom="360" w:left="720" w:header="720" w:footer="432" w:gutter="0"/>
          <w:cols w:space="720"/>
          <w:docGrid w:linePitch="360"/>
        </w:sectPr>
      </w:pPr>
    </w:p>
    <w:p w14:paraId="6F012256" w14:textId="348F4A41" w:rsidR="00197602" w:rsidRDefault="00197602" w:rsidP="00624FC0">
      <w:pPr>
        <w:pStyle w:val="ObjectAnchor"/>
      </w:pPr>
      <w:r>
        <w:lastRenderedPageBreak/>
        <mc:AlternateContent>
          <mc:Choice Requires="wps">
            <w:drawing>
              <wp:anchor distT="0" distB="0" distL="114300" distR="114300" simplePos="0" relativeHeight="251661312" behindDoc="1" locked="1" layoutInCell="1" allowOverlap="1" wp14:anchorId="73840688" wp14:editId="0451BE24">
                <wp:simplePos x="0" y="0"/>
                <wp:positionH relativeFrom="page">
                  <wp:align>left</wp:align>
                </wp:positionH>
                <wp:positionV relativeFrom="paragraph">
                  <wp:posOffset>-457200</wp:posOffset>
                </wp:positionV>
                <wp:extent cx="4462145" cy="7829550"/>
                <wp:effectExtent l="0" t="0" r="0" b="0"/>
                <wp:wrapNone/>
                <wp:docPr id="7"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7829550"/>
                        </a:xfrm>
                        <a:prstGeom prst="rect">
                          <a:avLst/>
                        </a:prstGeom>
                        <a:solidFill>
                          <a:schemeClr val="tx2">
                            <a:lumMod val="75000"/>
                            <a:alpha val="1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B91A3" id="Rectangle 4" o:spid="_x0000_s1026" alt="&quot;&quot;" style="position:absolute;margin-left:0;margin-top:-36pt;width:351.35pt;height:616.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" fillcolor="#17365d [2415]" stroked="f">
                <v:fill opacity="6682f"/>
                <w10:wrap anchorx="page"/>
                <w10:anchorlock/>
              </v:rect>
            </w:pict>
          </mc:Fallback>
        </mc:AlternateContent>
      </w:r>
    </w:p>
    <w:tbl>
      <w:tblPr>
        <w:tblW w:w="0" w:type="auto"/>
        <w:tblLook w:val="0600" w:firstRow="0" w:lastRow="0" w:firstColumn="0" w:lastColumn="0" w:noHBand="1" w:noVBand="1"/>
      </w:tblPr>
      <w:tblGrid>
        <w:gridCol w:w="5807"/>
        <w:gridCol w:w="791"/>
        <w:gridCol w:w="3960"/>
      </w:tblGrid>
      <w:tr w:rsidR="005E1F37" w14:paraId="2C21DE5A" w14:textId="77777777" w:rsidTr="00A3724C">
        <w:trPr>
          <w:trHeight w:val="13005"/>
        </w:trPr>
        <w:tc>
          <w:tcPr>
            <w:tcW w:w="5807" w:type="dxa"/>
          </w:tcPr>
          <w:p w14:paraId="198F2D0A" w14:textId="34B1FCAF" w:rsidR="00624FC0" w:rsidRDefault="00E87EF0" w:rsidP="00624FC0">
            <w:pPr>
              <w:pStyle w:val="Heading1"/>
            </w:pPr>
            <w:sdt>
              <w:sdtPr>
                <w:id w:val="498850335"/>
                <w:placeholder>
                  <w:docPart w:val="04DC18D0D3984BA1A9A5C70713D2075F"/>
                </w:placeholder>
                <w15:appearance w15:val="hidden"/>
              </w:sdtPr>
              <w:sdtEndPr/>
              <w:sdtContent>
                <w:r w:rsidR="00094463">
                  <w:t>2023</w:t>
                </w:r>
                <w:r w:rsidR="000761FF">
                  <w:t xml:space="preserve"> Events </w:t>
                </w:r>
              </w:sdtContent>
            </w:sdt>
            <w:r w:rsidR="00DD692E">
              <w:t xml:space="preserve"> </w:t>
            </w:r>
          </w:p>
          <w:p w14:paraId="24BF8C69" w14:textId="04E33D92" w:rsidR="00624FC0" w:rsidRPr="00BE521F" w:rsidRDefault="00E87EF0" w:rsidP="00BE521F">
            <w:pPr>
              <w:pStyle w:val="Byline"/>
            </w:pPr>
            <w:sdt>
              <w:sdtPr>
                <w:id w:val="-1224750073"/>
                <w:placeholder>
                  <w:docPart w:val="60492F8DC86449A78B5D8304094FBA32"/>
                </w:placeholder>
                <w15:appearance w15:val="hidden"/>
              </w:sdtPr>
              <w:sdtEndPr/>
              <w:sdtContent>
                <w:r w:rsidR="000761FF">
                  <w:t xml:space="preserve">A look into the year </w:t>
                </w:r>
              </w:sdtContent>
            </w:sdt>
            <w:r w:rsidR="00DD692E">
              <w:t xml:space="preserve"> </w:t>
            </w:r>
          </w:p>
          <w:sdt>
            <w:sdtPr>
              <w:id w:val="-209732386"/>
              <w:placeholder>
                <w:docPart w:val="4F71A8309092426085923297092D03FD"/>
              </w:placeholder>
              <w15:appearance w15:val="hidden"/>
            </w:sdtPr>
            <w:sdtEndPr/>
            <w:sdtContent>
              <w:p w14:paraId="4CC94A94" w14:textId="77777777" w:rsidR="000761FF" w:rsidRDefault="000761FF" w:rsidP="000761FF">
                <w:r>
                  <w:t xml:space="preserve">Lodi and our surrounding areas are rich in tradition and community. We love that so much about where we live, work and play. As a Chamber of Commerce, our role is to balance supporting our business community while also playing an active role in those events. </w:t>
                </w:r>
              </w:p>
              <w:p w14:paraId="377835D7" w14:textId="74045927" w:rsidR="00BE49A1" w:rsidRDefault="000761FF" w:rsidP="000761FF">
                <w:r>
                  <w:t xml:space="preserve">Although not an event organization </w:t>
                </w:r>
                <w:r w:rsidR="00BE49A1">
                  <w:t xml:space="preserve">per </w:t>
                </w:r>
                <w:r w:rsidR="00711CD7">
                  <w:t>se</w:t>
                </w:r>
                <w:r>
                  <w:t xml:space="preserve">, it is important for us to drive additional traffic to our area via </w:t>
                </w:r>
                <w:r w:rsidR="00F357D8">
                  <w:t>several</w:t>
                </w:r>
                <w:r>
                  <w:t xml:space="preserve"> flagship events </w:t>
                </w:r>
                <w:r w:rsidR="00F357D8">
                  <w:t>throughout</w:t>
                </w:r>
                <w:r>
                  <w:t xml:space="preserve"> the year. </w:t>
                </w:r>
                <w:r w:rsidR="00BE49A1">
                  <w:t xml:space="preserve">We are happy to host them and enjoy seeing the uptick in business and smiles when we do. </w:t>
                </w:r>
              </w:p>
              <w:p w14:paraId="392718B8" w14:textId="018BD8D4" w:rsidR="00A3724C" w:rsidRDefault="00A3724C" w:rsidP="00BE49A1">
                <w:pPr>
                  <w:pStyle w:val="ListParagraph"/>
                  <w:numPr>
                    <w:ilvl w:val="0"/>
                    <w:numId w:val="1"/>
                  </w:numPr>
                </w:pPr>
                <w:r>
                  <w:t xml:space="preserve">Annual Awards Dinner – </w:t>
                </w:r>
                <w:r w:rsidR="00CA1979">
                  <w:t>Saturday February 25</w:t>
                </w:r>
                <w:r w:rsidR="00CA1979" w:rsidRPr="00CA1979">
                  <w:rPr>
                    <w:vertAlign w:val="superscript"/>
                  </w:rPr>
                  <w:t>th</w:t>
                </w:r>
                <w:r w:rsidR="00CA1979">
                  <w:t xml:space="preserve"> </w:t>
                </w:r>
              </w:p>
              <w:p w14:paraId="36F483B5" w14:textId="62502EFA" w:rsidR="00BE49A1" w:rsidRDefault="00BE49A1" w:rsidP="00BE49A1">
                <w:pPr>
                  <w:pStyle w:val="ListParagraph"/>
                  <w:numPr>
                    <w:ilvl w:val="0"/>
                    <w:numId w:val="1"/>
                  </w:numPr>
                </w:pPr>
                <w:r>
                  <w:t xml:space="preserve">Annual Golf Outing – Wednesday June </w:t>
                </w:r>
                <w:r w:rsidR="00A3724C">
                  <w:t>14</w:t>
                </w:r>
                <w:r w:rsidR="00A3724C" w:rsidRPr="00A3724C">
                  <w:rPr>
                    <w:vertAlign w:val="superscript"/>
                  </w:rPr>
                  <w:t>th</w:t>
                </w:r>
                <w:r w:rsidR="00A3724C">
                  <w:t xml:space="preserve"> </w:t>
                </w:r>
                <w:r>
                  <w:t xml:space="preserve"> </w:t>
                </w:r>
              </w:p>
              <w:p w14:paraId="1CC7235E" w14:textId="388D7E38" w:rsidR="00BE49A1" w:rsidRDefault="00BE49A1" w:rsidP="00BE49A1">
                <w:pPr>
                  <w:pStyle w:val="ListParagraph"/>
                  <w:numPr>
                    <w:ilvl w:val="0"/>
                    <w:numId w:val="1"/>
                  </w:numPr>
                </w:pPr>
                <w:r>
                  <w:t>Susie the Duck Day – Saturday August 1</w:t>
                </w:r>
                <w:r w:rsidR="00A3724C">
                  <w:t>2</w:t>
                </w:r>
                <w:r w:rsidR="00A3724C" w:rsidRPr="00A3724C">
                  <w:rPr>
                    <w:vertAlign w:val="superscript"/>
                  </w:rPr>
                  <w:t>th</w:t>
                </w:r>
              </w:p>
              <w:p w14:paraId="61A7238E" w14:textId="2E75BDEE" w:rsidR="00BE49A1" w:rsidRDefault="00BE49A1" w:rsidP="00BE49A1">
                <w:pPr>
                  <w:pStyle w:val="ListParagraph"/>
                  <w:numPr>
                    <w:ilvl w:val="0"/>
                    <w:numId w:val="1"/>
                  </w:numPr>
                </w:pPr>
                <w:r>
                  <w:t>Brew</w:t>
                </w:r>
                <w:r w:rsidR="00562253">
                  <w:t>-</w:t>
                </w:r>
                <w:r>
                  <w:t>B</w:t>
                </w:r>
                <w:r w:rsidR="00562253">
                  <w:t>-</w:t>
                </w:r>
                <w:r>
                  <w:t xml:space="preserve">Que – Saturday September </w:t>
                </w:r>
                <w:r w:rsidR="00FA36D0">
                  <w:t>1</w:t>
                </w:r>
                <w:r w:rsidR="00A3724C">
                  <w:t>6</w:t>
                </w:r>
                <w:r w:rsidR="00A3724C" w:rsidRPr="00A3724C">
                  <w:rPr>
                    <w:vertAlign w:val="superscript"/>
                  </w:rPr>
                  <w:t>th</w:t>
                </w:r>
                <w:r w:rsidR="00A3724C">
                  <w:t xml:space="preserve"> </w:t>
                </w:r>
              </w:p>
              <w:p w14:paraId="2B13DEE5" w14:textId="6B8A4DD5" w:rsidR="00BE49A1" w:rsidRDefault="00BE49A1" w:rsidP="00BE49A1">
                <w:pPr>
                  <w:pStyle w:val="ListParagraph"/>
                  <w:numPr>
                    <w:ilvl w:val="0"/>
                    <w:numId w:val="1"/>
                  </w:numPr>
                </w:pPr>
                <w:r>
                  <w:t>Business Trick or Treat – Friday October 2</w:t>
                </w:r>
                <w:r w:rsidR="00A3724C">
                  <w:t>7</w:t>
                </w:r>
                <w:r w:rsidR="00A3724C" w:rsidRPr="00A3724C">
                  <w:rPr>
                    <w:vertAlign w:val="superscript"/>
                  </w:rPr>
                  <w:t>th</w:t>
                </w:r>
              </w:p>
              <w:p w14:paraId="20421B86" w14:textId="782A3A28" w:rsidR="00BE49A1" w:rsidRDefault="00BE49A1" w:rsidP="00BE49A1">
                <w:pPr>
                  <w:pStyle w:val="ListParagraph"/>
                  <w:numPr>
                    <w:ilvl w:val="0"/>
                    <w:numId w:val="1"/>
                  </w:numPr>
                </w:pPr>
                <w:r>
                  <w:t>Sip &amp; Shop – Friday November 1</w:t>
                </w:r>
                <w:r w:rsidR="00A3724C">
                  <w:t>0</w:t>
                </w:r>
                <w:r w:rsidR="00A3724C" w:rsidRPr="00A3724C">
                  <w:rPr>
                    <w:vertAlign w:val="superscript"/>
                  </w:rPr>
                  <w:t>th</w:t>
                </w:r>
              </w:p>
              <w:p w14:paraId="603BD066" w14:textId="5E755F82" w:rsidR="00B47578" w:rsidRDefault="00BE49A1" w:rsidP="00E752B1">
                <w:pPr>
                  <w:pStyle w:val="ListParagraph"/>
                  <w:numPr>
                    <w:ilvl w:val="0"/>
                    <w:numId w:val="1"/>
                  </w:numPr>
                </w:pPr>
                <w:r>
                  <w:t>Shop Small Saturday – Saturday November 2</w:t>
                </w:r>
                <w:r w:rsidR="00A3724C">
                  <w:t>5</w:t>
                </w:r>
                <w:r w:rsidR="00A3724C" w:rsidRPr="00A3724C">
                  <w:rPr>
                    <w:vertAlign w:val="superscript"/>
                  </w:rPr>
                  <w:t>th</w:t>
                </w:r>
                <w:r w:rsidR="00A3724C">
                  <w:t xml:space="preserve"> </w:t>
                </w:r>
              </w:p>
              <w:p w14:paraId="38C80187" w14:textId="7B7598CE" w:rsidR="00A3724C" w:rsidRDefault="00A3724C" w:rsidP="00E752B1">
                <w:pPr>
                  <w:pStyle w:val="ListParagraph"/>
                  <w:numPr>
                    <w:ilvl w:val="0"/>
                    <w:numId w:val="1"/>
                  </w:numPr>
                </w:pPr>
                <w:r>
                  <w:t xml:space="preserve">Spring Street Market – seasonal Farmer’s Market </w:t>
                </w:r>
              </w:p>
              <w:p w14:paraId="697414B7" w14:textId="77777777" w:rsidR="00A3724C" w:rsidRPr="00B47578" w:rsidRDefault="00A3724C" w:rsidP="00A3724C">
                <w:pPr>
                  <w:pStyle w:val="ListParagraph"/>
                </w:pPr>
              </w:p>
              <w:p w14:paraId="0D2FBC5F" w14:textId="56318EAF" w:rsidR="00B47578" w:rsidRDefault="00B47578" w:rsidP="00B47578">
                <w:pPr>
                  <w:pStyle w:val="ListParagraph"/>
                  <w:rPr>
                    <w:vertAlign w:val="superscript"/>
                  </w:rPr>
                </w:pPr>
              </w:p>
              <w:p w14:paraId="7B3FCD56" w14:textId="005E061E" w:rsidR="00707829" w:rsidRDefault="00B47578" w:rsidP="00B47578">
                <w:pPr>
                  <w:pStyle w:val="ListParagraph"/>
                </w:pPr>
                <w:r>
                  <w:rPr>
                    <w:vertAlign w:val="superscript"/>
                  </w:rPr>
                  <w:t xml:space="preserve">               </w:t>
                </w:r>
                <w:r w:rsidR="00E752B1">
                  <w:t xml:space="preserve">    </w:t>
                </w:r>
              </w:p>
              <w:p w14:paraId="586429EA" w14:textId="77777777" w:rsidR="00624FC0" w:rsidRDefault="00E87EF0" w:rsidP="00707829">
                <w:pPr>
                  <w:pStyle w:val="ListParagraph"/>
                </w:pPr>
              </w:p>
            </w:sdtContent>
          </w:sdt>
          <w:p w14:paraId="4A9D06E1" w14:textId="77777777" w:rsidR="00A3724C" w:rsidRPr="00A3724C" w:rsidRDefault="00A3724C" w:rsidP="00A3724C"/>
          <w:p w14:paraId="627C14BA" w14:textId="77777777" w:rsidR="00A3724C" w:rsidRPr="00A3724C" w:rsidRDefault="00A3724C" w:rsidP="00A3724C"/>
          <w:p w14:paraId="6202CEFB" w14:textId="77777777" w:rsidR="00A3724C" w:rsidRPr="00A3724C" w:rsidRDefault="00A3724C" w:rsidP="00A3724C"/>
          <w:p w14:paraId="3786B51B" w14:textId="77777777" w:rsidR="00A3724C" w:rsidRPr="00A3724C" w:rsidRDefault="00A3724C" w:rsidP="00A3724C"/>
          <w:p w14:paraId="05FD2A66" w14:textId="77777777" w:rsidR="00A3724C" w:rsidRPr="00A3724C" w:rsidRDefault="00A3724C" w:rsidP="00A3724C"/>
          <w:p w14:paraId="0EC36A57" w14:textId="77777777" w:rsidR="00A3724C" w:rsidRPr="00A3724C" w:rsidRDefault="00A3724C" w:rsidP="00A3724C"/>
          <w:p w14:paraId="392F1A32" w14:textId="77777777" w:rsidR="00A3724C" w:rsidRDefault="00A3724C" w:rsidP="00E87EF0">
            <w:pPr>
              <w:rPr>
                <w:b/>
                <w:bCs/>
                <w:sz w:val="24"/>
                <w:szCs w:val="24"/>
              </w:rPr>
            </w:pPr>
          </w:p>
          <w:p w14:paraId="0BA618F6" w14:textId="1E604148" w:rsidR="00A3724C" w:rsidRPr="00A3724C" w:rsidRDefault="00A3724C" w:rsidP="00A3724C">
            <w:pPr>
              <w:jc w:val="center"/>
              <w:rPr>
                <w:b/>
                <w:bCs/>
                <w:sz w:val="24"/>
                <w:szCs w:val="24"/>
              </w:rPr>
            </w:pPr>
            <w:r w:rsidRPr="00A3724C">
              <w:rPr>
                <w:b/>
                <w:bCs/>
                <w:sz w:val="24"/>
                <w:szCs w:val="24"/>
              </w:rPr>
              <w:t>Sponsorships are available for ALL of our flagship events</w:t>
            </w:r>
            <w:r>
              <w:rPr>
                <w:b/>
                <w:bCs/>
                <w:sz w:val="24"/>
                <w:szCs w:val="24"/>
              </w:rPr>
              <w:t xml:space="preserve"> in 2023</w:t>
            </w:r>
            <w:r w:rsidRPr="00A3724C">
              <w:rPr>
                <w:b/>
                <w:bCs/>
                <w:sz w:val="24"/>
                <w:szCs w:val="24"/>
              </w:rPr>
              <w:t>!</w:t>
            </w:r>
            <w:r>
              <w:rPr>
                <w:b/>
                <w:bCs/>
                <w:sz w:val="24"/>
                <w:szCs w:val="24"/>
              </w:rPr>
              <w:t xml:space="preserve"> Levels vary and details </w:t>
            </w:r>
            <w:r w:rsidR="00562253">
              <w:rPr>
                <w:b/>
                <w:bCs/>
                <w:sz w:val="24"/>
                <w:szCs w:val="24"/>
              </w:rPr>
              <w:t>can be</w:t>
            </w:r>
            <w:r>
              <w:rPr>
                <w:b/>
                <w:bCs/>
                <w:sz w:val="24"/>
                <w:szCs w:val="24"/>
              </w:rPr>
              <w:t xml:space="preserve"> sent separate from this document! </w:t>
            </w:r>
            <w:r w:rsidR="00562253">
              <w:rPr>
                <w:b/>
                <w:bCs/>
                <w:sz w:val="24"/>
                <w:szCs w:val="24"/>
              </w:rPr>
              <w:t xml:space="preserve">We cannot thank our sponsors enough for their continued support! </w:t>
            </w:r>
          </w:p>
        </w:tc>
        <w:tc>
          <w:tcPr>
            <w:tcW w:w="791" w:type="dxa"/>
          </w:tcPr>
          <w:p w14:paraId="7E185308" w14:textId="57DDD9CA" w:rsidR="00624FC0" w:rsidRPr="00624FC0" w:rsidRDefault="00A3724C" w:rsidP="00624FC0">
            <w:r>
              <w:rPr>
                <w:noProof/>
              </w:rPr>
              <mc:AlternateContent>
                <mc:Choice Requires="wps">
                  <w:drawing>
                    <wp:anchor distT="0" distB="0" distL="114300" distR="114300" simplePos="0" relativeHeight="251670528" behindDoc="0" locked="0" layoutInCell="1" allowOverlap="1" wp14:anchorId="541E9D47" wp14:editId="053D1C42">
                      <wp:simplePos x="0" y="0"/>
                      <wp:positionH relativeFrom="column">
                        <wp:posOffset>-4003675</wp:posOffset>
                      </wp:positionH>
                      <wp:positionV relativeFrom="paragraph">
                        <wp:posOffset>4709160</wp:posOffset>
                      </wp:positionV>
                      <wp:extent cx="4095750" cy="23526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095750" cy="2352675"/>
                              </a:xfrm>
                              <a:prstGeom prst="rect">
                                <a:avLst/>
                              </a:prstGeom>
                              <a:noFill/>
                              <a:ln w="6350">
                                <a:noFill/>
                              </a:ln>
                            </wps:spPr>
                            <wps:txbx>
                              <w:txbxContent>
                                <w:p w14:paraId="6E4ECBBB" w14:textId="3CD1FB85" w:rsidR="00B47578" w:rsidRDefault="00B47578">
                                  <w:r w:rsidRPr="00B47578">
                                    <w:rPr>
                                      <w:noProof/>
                                    </w:rPr>
                                    <w:t xml:space="preserve">   </w:t>
                                  </w:r>
                                  <w:r>
                                    <w:rPr>
                                      <w:noProof/>
                                    </w:rPr>
                                    <w:t xml:space="preserve">  </w:t>
                                  </w:r>
                                  <w:r w:rsidR="00562253">
                                    <w:rPr>
                                      <w:noProof/>
                                    </w:rPr>
                                    <w:drawing>
                                      <wp:inline distT="0" distB="0" distL="0" distR="0" wp14:anchorId="2B521841" wp14:editId="0EE43D9D">
                                        <wp:extent cx="1691005" cy="2254885"/>
                                        <wp:effectExtent l="0" t="0" r="444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12">
                                                  <a:extLst>
                                                    <a:ext uri="{28A0092B-C50C-407E-A947-70E740481C1C}">
                                                      <a14:useLocalDpi xmlns:a14="http://schemas.microsoft.com/office/drawing/2010/main" val="0"/>
                                                    </a:ext>
                                                  </a:extLst>
                                                </a:blip>
                                                <a:stretch>
                                                  <a:fillRect/>
                                                </a:stretch>
                                              </pic:blipFill>
                                              <pic:spPr>
                                                <a:xfrm>
                                                  <a:off x="0" y="0"/>
                                                  <a:ext cx="1691005" cy="2254885"/>
                                                </a:xfrm>
                                                <a:prstGeom prst="rect">
                                                  <a:avLst/>
                                                </a:prstGeom>
                                              </pic:spPr>
                                            </pic:pic>
                                          </a:graphicData>
                                        </a:graphic>
                                      </wp:inline>
                                    </w:drawing>
                                  </w:r>
                                  <w:r>
                                    <w:rPr>
                                      <w:noProof/>
                                    </w:rPr>
                                    <w:t xml:space="preserve">    </w:t>
                                  </w:r>
                                  <w:r w:rsidRPr="00B47578">
                                    <w:rPr>
                                      <w:noProof/>
                                    </w:rPr>
                                    <w:t xml:space="preserve"> </w:t>
                                  </w:r>
                                  <w:r w:rsidR="00562253">
                                    <w:rPr>
                                      <w:noProof/>
                                    </w:rPr>
                                    <w:drawing>
                                      <wp:inline distT="0" distB="0" distL="0" distR="0" wp14:anchorId="5EAB0431" wp14:editId="69D59EC1">
                                        <wp:extent cx="1691005" cy="2254885"/>
                                        <wp:effectExtent l="0" t="0" r="444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3">
                                                  <a:extLst>
                                                    <a:ext uri="{28A0092B-C50C-407E-A947-70E740481C1C}">
                                                      <a14:useLocalDpi xmlns:a14="http://schemas.microsoft.com/office/drawing/2010/main" val="0"/>
                                                    </a:ext>
                                                  </a:extLst>
                                                </a:blip>
                                                <a:stretch>
                                                  <a:fillRect/>
                                                </a:stretch>
                                              </pic:blipFill>
                                              <pic:spPr>
                                                <a:xfrm>
                                                  <a:off x="0" y="0"/>
                                                  <a:ext cx="1691005" cy="2254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1E9D47" id="_x0000_t202" coordsize="21600,21600" o:spt="202" path="m,l,21600r21600,l21600,xe">
                      <v:stroke joinstyle="miter"/>
                      <v:path gradientshapeok="t" o:connecttype="rect"/>
                    </v:shapetype>
                    <v:shape id="Text Box 21" o:spid="_x0000_s1026" type="#_x0000_t202" style="position:absolute;margin-left:-315.25pt;margin-top:370.8pt;width:322.5pt;height:185.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" filled="f" stroked="f" strokeweight=".5pt">
                      <v:textbox>
                        <w:txbxContent>
                          <w:p w14:paraId="6E4ECBBB" w14:textId="3CD1FB85" w:rsidR="00B47578" w:rsidRDefault="00B47578">
                            <w:r w:rsidRPr="00B47578">
                              <w:rPr>
                                <w:noProof/>
                              </w:rPr>
                              <w:t xml:space="preserve">   </w:t>
                            </w:r>
                            <w:r>
                              <w:rPr>
                                <w:noProof/>
                              </w:rPr>
                              <w:t xml:space="preserve">  </w:t>
                            </w:r>
                            <w:r w:rsidR="00562253">
                              <w:rPr>
                                <w:noProof/>
                              </w:rPr>
                              <w:drawing>
                                <wp:inline distT="0" distB="0" distL="0" distR="0" wp14:anchorId="2B521841" wp14:editId="0EE43D9D">
                                  <wp:extent cx="1691005" cy="2254885"/>
                                  <wp:effectExtent l="0" t="0" r="444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12">
                                            <a:extLst>
                                              <a:ext uri="{28A0092B-C50C-407E-A947-70E740481C1C}">
                                                <a14:useLocalDpi xmlns:a14="http://schemas.microsoft.com/office/drawing/2010/main" val="0"/>
                                              </a:ext>
                                            </a:extLst>
                                          </a:blip>
                                          <a:stretch>
                                            <a:fillRect/>
                                          </a:stretch>
                                        </pic:blipFill>
                                        <pic:spPr>
                                          <a:xfrm>
                                            <a:off x="0" y="0"/>
                                            <a:ext cx="1691005" cy="2254885"/>
                                          </a:xfrm>
                                          <a:prstGeom prst="rect">
                                            <a:avLst/>
                                          </a:prstGeom>
                                        </pic:spPr>
                                      </pic:pic>
                                    </a:graphicData>
                                  </a:graphic>
                                </wp:inline>
                              </w:drawing>
                            </w:r>
                            <w:r>
                              <w:rPr>
                                <w:noProof/>
                              </w:rPr>
                              <w:t xml:space="preserve">    </w:t>
                            </w:r>
                            <w:r w:rsidRPr="00B47578">
                              <w:rPr>
                                <w:noProof/>
                              </w:rPr>
                              <w:t xml:space="preserve"> </w:t>
                            </w:r>
                            <w:r w:rsidR="00562253">
                              <w:rPr>
                                <w:noProof/>
                              </w:rPr>
                              <w:drawing>
                                <wp:inline distT="0" distB="0" distL="0" distR="0" wp14:anchorId="5EAB0431" wp14:editId="69D59EC1">
                                  <wp:extent cx="1691005" cy="2254885"/>
                                  <wp:effectExtent l="0" t="0" r="444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3">
                                            <a:extLst>
                                              <a:ext uri="{28A0092B-C50C-407E-A947-70E740481C1C}">
                                                <a14:useLocalDpi xmlns:a14="http://schemas.microsoft.com/office/drawing/2010/main" val="0"/>
                                              </a:ext>
                                            </a:extLst>
                                          </a:blip>
                                          <a:stretch>
                                            <a:fillRect/>
                                          </a:stretch>
                                        </pic:blipFill>
                                        <pic:spPr>
                                          <a:xfrm>
                                            <a:off x="0" y="0"/>
                                            <a:ext cx="1691005" cy="2254885"/>
                                          </a:xfrm>
                                          <a:prstGeom prst="rect">
                                            <a:avLst/>
                                          </a:prstGeom>
                                        </pic:spPr>
                                      </pic:pic>
                                    </a:graphicData>
                                  </a:graphic>
                                </wp:inline>
                              </w:drawing>
                            </w:r>
                          </w:p>
                        </w:txbxContent>
                      </v:textbox>
                    </v:shape>
                  </w:pict>
                </mc:Fallback>
              </mc:AlternateContent>
            </w:r>
          </w:p>
        </w:tc>
        <w:tc>
          <w:tcPr>
            <w:tcW w:w="3960" w:type="dxa"/>
          </w:tcPr>
          <w:p w14:paraId="0636468E" w14:textId="6ABBCFBA" w:rsidR="00624FC0" w:rsidRPr="00624FC0" w:rsidRDefault="00E87EF0" w:rsidP="00624FC0">
            <w:pPr>
              <w:pStyle w:val="Heading2"/>
            </w:pPr>
            <w:sdt>
              <w:sdtPr>
                <w:id w:val="1176769759"/>
                <w:placeholder>
                  <w:docPart w:val="1B6C62803DD24F6198D7CCF4B2E672AE"/>
                </w:placeholder>
                <w15:appearance w15:val="hidden"/>
              </w:sdtPr>
              <w:sdtEndPr/>
              <w:sdtContent>
                <w:r w:rsidR="00707829">
                  <w:t>Special Events &amp; Networking Opportunities</w:t>
                </w:r>
              </w:sdtContent>
            </w:sdt>
            <w:r w:rsidR="00DD692E">
              <w:t xml:space="preserve"> </w:t>
            </w:r>
          </w:p>
          <w:p w14:paraId="6B3D77BF" w14:textId="74AC0F62" w:rsidR="00624FC0" w:rsidRDefault="00E87EF0" w:rsidP="00624FC0">
            <w:pPr>
              <w:pStyle w:val="Byline"/>
            </w:pPr>
            <w:sdt>
              <w:sdtPr>
                <w:id w:val="258884692"/>
                <w:placeholder>
                  <w:docPart w:val="B05A1DA647714F30A807C2BCF3A97FBB"/>
                </w:placeholder>
                <w15:appearance w15:val="hidden"/>
              </w:sdtPr>
              <w:sdtEndPr/>
              <w:sdtContent>
                <w:r w:rsidR="00707829">
                  <w:t xml:space="preserve">Additional events for you, as a member, to enjoy! </w:t>
                </w:r>
              </w:sdtContent>
            </w:sdt>
            <w:r w:rsidR="00DD692E">
              <w:t xml:space="preserve"> </w:t>
            </w:r>
          </w:p>
          <w:p w14:paraId="3027C323" w14:textId="0644A507" w:rsidR="00624FC0" w:rsidRDefault="005E1F37" w:rsidP="005E1F37">
            <w:pPr>
              <w:jc w:val="center"/>
            </w:pPr>
            <w:r>
              <w:rPr>
                <w:noProof/>
              </w:rPr>
              <w:drawing>
                <wp:inline distT="0" distB="0" distL="0" distR="0" wp14:anchorId="127BB91D" wp14:editId="4659FC33">
                  <wp:extent cx="1571625" cy="209550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5639" cy="2114185"/>
                          </a:xfrm>
                          <a:prstGeom prst="rect">
                            <a:avLst/>
                          </a:prstGeom>
                        </pic:spPr>
                      </pic:pic>
                    </a:graphicData>
                  </a:graphic>
                </wp:inline>
              </w:drawing>
            </w:r>
          </w:p>
          <w:sdt>
            <w:sdtPr>
              <w:id w:val="1620411488"/>
              <w:placeholder>
                <w:docPart w:val="68629BDFD6D74102B5FF9059C0727EA9"/>
              </w:placeholder>
              <w15:appearance w15:val="hidden"/>
            </w:sdtPr>
            <w:sdtEndPr/>
            <w:sdtContent>
              <w:p w14:paraId="764509C5" w14:textId="6D245EFA" w:rsidR="00FB1050" w:rsidRDefault="00A3724C" w:rsidP="00FB1050">
                <w:r>
                  <w:t xml:space="preserve">Networking is an important part of your chamber membership! Through Chamber of Commerce hosted events, we are happy to help you make connections, continue your education, learn about the community you support and so much more! Here are a few of the fun, monthly events you can partake in! </w:t>
                </w:r>
              </w:p>
              <w:p w14:paraId="3C384E30" w14:textId="43479051" w:rsidR="00FB1050" w:rsidRDefault="00FB1050" w:rsidP="00226F90">
                <w:r w:rsidRPr="00226F90">
                  <w:rPr>
                    <w:u w:val="single"/>
                  </w:rPr>
                  <w:t>Lunch &amp; Learn Events</w:t>
                </w:r>
                <w:r>
                  <w:t xml:space="preserve"> </w:t>
                </w:r>
                <w:r w:rsidR="00226F90">
                  <w:t xml:space="preserve">– </w:t>
                </w:r>
                <w:r w:rsidR="00E87EF0">
                  <w:t>A</w:t>
                </w:r>
                <w:r w:rsidR="00A3724C">
                  <w:t xml:space="preserve"> mid-day break to listen and learn from experts in their fields. </w:t>
                </w:r>
                <w:r w:rsidR="00226F90">
                  <w:t xml:space="preserve"> </w:t>
                </w:r>
              </w:p>
              <w:p w14:paraId="66247152" w14:textId="1EE0A382" w:rsidR="00FB1050" w:rsidRDefault="00FB1050" w:rsidP="00226F90">
                <w:r w:rsidRPr="00226F90">
                  <w:rPr>
                    <w:u w:val="single"/>
                  </w:rPr>
                  <w:t>Chamber After 5</w:t>
                </w:r>
                <w:r>
                  <w:t xml:space="preserve"> </w:t>
                </w:r>
                <w:r w:rsidR="00226F90">
                  <w:t xml:space="preserve">– </w:t>
                </w:r>
                <w:r w:rsidR="00F357D8">
                  <w:t>N</w:t>
                </w:r>
                <w:r w:rsidR="00226F90">
                  <w:t xml:space="preserve">etworking opportunity for all members. </w:t>
                </w:r>
              </w:p>
              <w:p w14:paraId="5D69C208" w14:textId="019E7501" w:rsidR="00226F90" w:rsidRDefault="00226F90" w:rsidP="00226F90">
                <w:r w:rsidRPr="00226F90">
                  <w:rPr>
                    <w:u w:val="single"/>
                  </w:rPr>
                  <w:t>Business Brainstorms</w:t>
                </w:r>
                <w:r>
                  <w:t xml:space="preserve"> – </w:t>
                </w:r>
                <w:r w:rsidR="00F357D8">
                  <w:t>C</w:t>
                </w:r>
                <w:r w:rsidR="00286B23">
                  <w:t>omplimentary, private meeting space that’s exclusive to our members!</w:t>
                </w:r>
                <w:r>
                  <w:t xml:space="preserve"> </w:t>
                </w:r>
              </w:p>
              <w:p w14:paraId="36FB6554" w14:textId="40DCFF83" w:rsidR="00A3724C" w:rsidRDefault="00A3724C" w:rsidP="00226F90">
                <w:r w:rsidRPr="00A3724C">
                  <w:rPr>
                    <w:u w:val="single"/>
                  </w:rPr>
                  <w:t>Member Mondays –</w:t>
                </w:r>
                <w:r>
                  <w:t xml:space="preserve"> </w:t>
                </w:r>
                <w:r w:rsidR="00E87EF0">
                  <w:t>M</w:t>
                </w:r>
                <w:r>
                  <w:t>onthly member meetings to discuss Chamber happenings</w:t>
                </w:r>
              </w:p>
              <w:p w14:paraId="7C6E3CDD" w14:textId="2165D771" w:rsidR="00624FC0" w:rsidRDefault="00A3724C" w:rsidP="005E1F37">
                <w:r w:rsidRPr="00A3724C">
                  <w:rPr>
                    <w:u w:val="single"/>
                  </w:rPr>
                  <w:t>Open Houses –</w:t>
                </w:r>
                <w:r>
                  <w:t xml:space="preserve"> </w:t>
                </w:r>
                <w:r w:rsidR="00E87EF0">
                  <w:t>J</w:t>
                </w:r>
                <w:r>
                  <w:t>oin our members for tours, open houses &amp; on-site gatherings.</w:t>
                </w:r>
              </w:p>
            </w:sdtContent>
          </w:sdt>
        </w:tc>
      </w:tr>
    </w:tbl>
    <w:p w14:paraId="0BA60DAE" w14:textId="57D0AF3D" w:rsidR="006A1488" w:rsidRDefault="006A1488" w:rsidP="006A1488">
      <w:pPr>
        <w:spacing w:before="0" w:after="160"/>
        <w:jc w:val="center"/>
        <w:rPr>
          <w:rFonts w:ascii="Courier New" w:hAnsi="Courier New" w:cs="Courier New"/>
          <w:noProof/>
          <w:sz w:val="24"/>
          <w:szCs w:val="24"/>
        </w:rPr>
      </w:pPr>
      <w:r>
        <w:rPr>
          <w:rFonts w:ascii="Courier New" w:hAnsi="Courier New" w:cs="Courier New"/>
          <w:sz w:val="24"/>
          <w:szCs w:val="24"/>
        </w:rPr>
        <w:br w:type="page"/>
      </w:r>
      <w:r w:rsidR="00A3724C">
        <w:rPr>
          <w:rFonts w:ascii="Courier New" w:hAnsi="Courier New" w:cs="Courier New"/>
          <w:noProof/>
          <w:sz w:val="24"/>
          <w:szCs w:val="24"/>
        </w:rPr>
        <w:lastRenderedPageBreak/>
        <mc:AlternateContent>
          <mc:Choice Requires="wps">
            <w:drawing>
              <wp:anchor distT="0" distB="0" distL="114300" distR="114300" simplePos="0" relativeHeight="251672576" behindDoc="0" locked="0" layoutInCell="1" allowOverlap="1" wp14:anchorId="3F1C0C32" wp14:editId="7BDF9AF6">
                <wp:simplePos x="0" y="0"/>
                <wp:positionH relativeFrom="margin">
                  <wp:align>center</wp:align>
                </wp:positionH>
                <wp:positionV relativeFrom="paragraph">
                  <wp:posOffset>8696325</wp:posOffset>
                </wp:positionV>
                <wp:extent cx="5943600" cy="419100"/>
                <wp:effectExtent l="0" t="0" r="19050" b="19050"/>
                <wp:wrapNone/>
                <wp:docPr id="207" name="Rectangle 207"/>
                <wp:cNvGraphicFramePr/>
                <a:graphic xmlns:a="http://schemas.openxmlformats.org/drawingml/2006/main">
                  <a:graphicData uri="http://schemas.microsoft.com/office/word/2010/wordprocessingShape">
                    <wps:wsp>
                      <wps:cNvSpPr/>
                      <wps:spPr>
                        <a:xfrm>
                          <a:off x="0" y="0"/>
                          <a:ext cx="5943600" cy="419100"/>
                        </a:xfrm>
                        <a:prstGeom prst="rect">
                          <a:avLst/>
                        </a:prstGeom>
                        <a:solidFill>
                          <a:schemeClr val="tx1">
                            <a:lumMod val="95000"/>
                            <a:lumOff val="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5EEE66" id="Rectangle 207" o:spid="_x0000_s1026" style="position:absolute;margin-left:0;margin-top:684.75pt;width:468pt;height:33pt;z-index:2516725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" fillcolor="#0d0d0d [3069]" strokecolor="#0d0d0d [3069]" strokeweight="1pt">
                <w10:wrap anchorx="margin"/>
              </v:rect>
            </w:pict>
          </mc:Fallback>
        </mc:AlternateContent>
      </w:r>
      <w:r w:rsidR="00A3724C">
        <w:rPr>
          <w:rFonts w:ascii="Courier New" w:hAnsi="Courier New" w:cs="Courier New"/>
          <w:noProof/>
          <w:sz w:val="24"/>
          <w:szCs w:val="24"/>
        </w:rPr>
        <mc:AlternateContent>
          <mc:Choice Requires="wps">
            <w:drawing>
              <wp:anchor distT="0" distB="0" distL="114300" distR="114300" simplePos="0" relativeHeight="251673600" behindDoc="0" locked="0" layoutInCell="1" allowOverlap="1" wp14:anchorId="05D49C54" wp14:editId="2709F401">
                <wp:simplePos x="0" y="0"/>
                <wp:positionH relativeFrom="margin">
                  <wp:align>center</wp:align>
                </wp:positionH>
                <wp:positionV relativeFrom="paragraph">
                  <wp:posOffset>8610600</wp:posOffset>
                </wp:positionV>
                <wp:extent cx="5324475" cy="457200"/>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5324475" cy="457200"/>
                        </a:xfrm>
                        <a:prstGeom prst="rect">
                          <a:avLst/>
                        </a:prstGeom>
                        <a:noFill/>
                        <a:ln w="6350">
                          <a:noFill/>
                        </a:ln>
                      </wps:spPr>
                      <wps:txbx>
                        <w:txbxContent>
                          <w:p w14:paraId="1E720D6E" w14:textId="150E4FC1" w:rsidR="00A3724C" w:rsidRPr="00A3724C" w:rsidRDefault="00A3724C">
                            <w:pPr>
                              <w:rPr>
                                <w:color w:val="FFFFFF" w:themeColor="background1"/>
                              </w:rPr>
                            </w:pPr>
                            <w:r w:rsidRPr="00A3724C">
                              <w:rPr>
                                <w:color w:val="FFFFFF" w:themeColor="background1"/>
                              </w:rPr>
                              <w:t>120 Portage Street – Lodi WI 53555 – 608-592-4412 – info@lodilakewisconsin.org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49C54" id="Text Box 208" o:spid="_x0000_s1027" type="#_x0000_t202" style="position:absolute;left:0;text-align:left;margin-left:0;margin-top:678pt;width:419.25pt;height:36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" filled="f" stroked="f" strokeweight=".5pt">
                <v:textbox>
                  <w:txbxContent>
                    <w:p w14:paraId="1E720D6E" w14:textId="150E4FC1" w:rsidR="00A3724C" w:rsidRPr="00A3724C" w:rsidRDefault="00A3724C">
                      <w:pPr>
                        <w:rPr>
                          <w:color w:val="FFFFFF" w:themeColor="background1"/>
                        </w:rPr>
                      </w:pPr>
                      <w:r w:rsidRPr="00A3724C">
                        <w:rPr>
                          <w:color w:val="FFFFFF" w:themeColor="background1"/>
                        </w:rPr>
                        <w:t>120 Portage Street – Lodi WI 53555 – 608-592-4412 – info@lodilakewisconsin.org</w:t>
                      </w:r>
                    </w:p>
                  </w:txbxContent>
                </v:textbox>
                <w10:wrap anchorx="margin"/>
              </v:shape>
            </w:pict>
          </mc:Fallback>
        </mc:AlternateContent>
      </w:r>
      <w:r w:rsidRPr="006A1488">
        <w:rPr>
          <w:rFonts w:ascii="Courier New" w:hAnsi="Courier New" w:cs="Courier New"/>
          <w:noProof/>
          <w:sz w:val="24"/>
          <w:szCs w:val="24"/>
        </w:rPr>
        <w:drawing>
          <wp:inline distT="0" distB="0" distL="0" distR="0" wp14:anchorId="59E3196C" wp14:editId="3D859838">
            <wp:extent cx="5991225" cy="9306979"/>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97954" cy="9317431"/>
                    </a:xfrm>
                    <a:prstGeom prst="rect">
                      <a:avLst/>
                    </a:prstGeom>
                  </pic:spPr>
                </pic:pic>
              </a:graphicData>
            </a:graphic>
          </wp:inline>
        </w:drawing>
      </w:r>
    </w:p>
    <w:p w14:paraId="6A314F6E" w14:textId="77777777" w:rsidR="00197602" w:rsidRDefault="00197602" w:rsidP="007A0551">
      <w:pPr>
        <w:pStyle w:val="ObjectAnchor"/>
        <w:jc w:val="center"/>
        <w:rPr>
          <w:rFonts w:ascii="Courier New" w:hAnsi="Courier New" w:cs="Courier New"/>
          <w:sz w:val="24"/>
          <w:szCs w:val="24"/>
        </w:rPr>
      </w:pPr>
    </w:p>
    <w:p w14:paraId="4A1B9FB4" w14:textId="77777777" w:rsidR="006A1488" w:rsidRDefault="006A1488" w:rsidP="007A0551">
      <w:pPr>
        <w:pStyle w:val="ObjectAnchor"/>
        <w:jc w:val="center"/>
      </w:pPr>
    </w:p>
    <w:tbl>
      <w:tblPr>
        <w:tblW w:w="0" w:type="auto"/>
        <w:tblInd w:w="-270" w:type="dxa"/>
        <w:tblLook w:val="0600" w:firstRow="0" w:lastRow="0" w:firstColumn="0" w:lastColumn="0" w:noHBand="1" w:noVBand="1"/>
      </w:tblPr>
      <w:tblGrid>
        <w:gridCol w:w="3060"/>
        <w:gridCol w:w="3150"/>
        <w:gridCol w:w="270"/>
        <w:gridCol w:w="4590"/>
      </w:tblGrid>
      <w:tr w:rsidR="000B3170" w14:paraId="349A218C" w14:textId="77777777" w:rsidTr="0066161D">
        <w:trPr>
          <w:trHeight w:val="11115"/>
        </w:trPr>
        <w:tc>
          <w:tcPr>
            <w:tcW w:w="6210" w:type="dxa"/>
            <w:gridSpan w:val="2"/>
          </w:tcPr>
          <w:bookmarkStart w:id="0" w:name="_Hlk89412886"/>
          <w:p w14:paraId="2415D932" w14:textId="4E21902D" w:rsidR="00794875" w:rsidRDefault="00E87EF0" w:rsidP="00024153">
            <w:pPr>
              <w:pStyle w:val="Heading1"/>
            </w:pPr>
            <w:sdt>
              <w:sdtPr>
                <w:id w:val="630211772"/>
                <w:placeholder>
                  <w:docPart w:val="E45A0E86B2A2456ABF5EC3C25C432C29"/>
                </w:placeholder>
                <w15:appearance w15:val="hidden"/>
              </w:sdtPr>
              <w:sdtEndPr/>
              <w:sdtContent>
                <w:r w:rsidR="00794875" w:rsidRPr="00794875">
                  <w:rPr>
                    <w:noProof/>
                    <w:sz w:val="44"/>
                    <w:szCs w:val="44"/>
                  </w:rPr>
                  <mc:AlternateContent>
                    <mc:Choice Requires="wps">
                      <w:drawing>
                        <wp:anchor distT="0" distB="0" distL="114300" distR="114300" simplePos="0" relativeHeight="251667456" behindDoc="1" locked="1" layoutInCell="1" allowOverlap="1" wp14:anchorId="5C2F3AA0" wp14:editId="7DA0BD46">
                          <wp:simplePos x="0" y="0"/>
                          <wp:positionH relativeFrom="column">
                            <wp:posOffset>-516255</wp:posOffset>
                          </wp:positionH>
                          <wp:positionV relativeFrom="paragraph">
                            <wp:posOffset>-457200</wp:posOffset>
                          </wp:positionV>
                          <wp:extent cx="4295775" cy="7266305"/>
                          <wp:effectExtent l="0" t="0" r="9525" b="0"/>
                          <wp:wrapNone/>
                          <wp:docPr id="12"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5775" cy="7266305"/>
                                  </a:xfrm>
                                  <a:prstGeom prst="rect">
                                    <a:avLst/>
                                  </a:prstGeom>
                                  <a:solidFill>
                                    <a:schemeClr val="tx2">
                                      <a:lumMod val="75000"/>
                                      <a:alpha val="1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F490C" id="Rectangle 4" o:spid="_x0000_s1026" alt="&quot;&quot;" style="position:absolute;margin-left:-40.65pt;margin-top:-36pt;width:338.25pt;height:572.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" fillcolor="#17365d [2415]" stroked="f">
                          <v:fill opacity="6682f"/>
                          <w10:anchorlock/>
                        </v:rect>
                      </w:pict>
                    </mc:Fallback>
                  </mc:AlternateContent>
                </w:r>
                <w:r w:rsidR="00794875" w:rsidRPr="00794875">
                  <w:rPr>
                    <w:sz w:val="44"/>
                    <w:szCs w:val="44"/>
                  </w:rPr>
                  <w:t>Annual Membership Dues</w:t>
                </w:r>
              </w:sdtContent>
            </w:sdt>
            <w:r w:rsidR="00794875">
              <w:t xml:space="preserve"> </w:t>
            </w:r>
          </w:p>
          <w:bookmarkStart w:id="1" w:name="_Hlk89412909"/>
          <w:p w14:paraId="7AF511BA" w14:textId="7C576653" w:rsidR="002F136E" w:rsidRDefault="00E87EF0" w:rsidP="002F136E">
            <w:pPr>
              <w:pStyle w:val="Byline"/>
            </w:pPr>
            <w:sdt>
              <w:sdtPr>
                <w:id w:val="722564910"/>
                <w:placeholder>
                  <w:docPart w:val="8F7950179D1D4672BFE41387B16BD968"/>
                </w:placeholder>
              </w:sdtPr>
              <w:sdtEndPr/>
              <w:sdtContent>
                <w:r w:rsidR="002F136E">
                  <w:t>202</w:t>
                </w:r>
                <w:r w:rsidR="002E4E95">
                  <w:t>3</w:t>
                </w:r>
                <w:r w:rsidR="002F136E">
                  <w:t xml:space="preserve"> dues based on number of full-time equivalents (FTE)  </w:t>
                </w:r>
              </w:sdtContent>
            </w:sdt>
          </w:p>
          <w:p w14:paraId="26B607E7" w14:textId="77777777" w:rsidR="002F136E" w:rsidRDefault="002F136E" w:rsidP="002F136E">
            <w:pPr>
              <w:pStyle w:val="Byline"/>
            </w:pPr>
            <w:r>
              <w:t xml:space="preserve">40 </w:t>
            </w:r>
            <w:proofErr w:type="spellStart"/>
            <w:r>
              <w:t>hrs</w:t>
            </w:r>
            <w:proofErr w:type="spellEnd"/>
            <w:r>
              <w:t xml:space="preserve">/week = 1 FTE; 2 part-time staff @20 </w:t>
            </w:r>
            <w:proofErr w:type="spellStart"/>
            <w:r>
              <w:t>hrs</w:t>
            </w:r>
            <w:proofErr w:type="spellEnd"/>
            <w:r>
              <w:t>/week = 1 FTE</w:t>
            </w:r>
          </w:p>
          <w:p w14:paraId="73EB325C" w14:textId="77777777" w:rsidR="00B17B05" w:rsidRPr="00BE521F" w:rsidRDefault="00B17B05" w:rsidP="00024153">
            <w:pPr>
              <w:pStyle w:val="Byline"/>
            </w:pPr>
          </w:p>
          <w:sdt>
            <w:sdtPr>
              <w:id w:val="1921754519"/>
              <w:placeholder>
                <w:docPart w:val="36405D39446E463EBDB2B871A96DC2DF"/>
              </w:placeholder>
              <w15:appearance w15:val="hidden"/>
            </w:sdtPr>
            <w:sdtEndPr/>
            <w:sdtContent>
              <w:p w14:paraId="6AA44610" w14:textId="283A0801" w:rsidR="00794875" w:rsidRDefault="00794875" w:rsidP="00794875">
                <w:r>
                  <w:t xml:space="preserve">1 – 4 full time employees      </w:t>
                </w:r>
                <w:r w:rsidR="00B17B05">
                  <w:t xml:space="preserve">      </w:t>
                </w:r>
                <w:r>
                  <w:t>$250.00</w:t>
                </w:r>
              </w:p>
              <w:p w14:paraId="500A4D90" w14:textId="02922F2C" w:rsidR="00794875" w:rsidRDefault="00794875" w:rsidP="00794875">
                <w:r>
                  <w:t xml:space="preserve">5-10 full time employees    </w:t>
                </w:r>
                <w:r w:rsidR="00B17B05">
                  <w:t xml:space="preserve">      </w:t>
                </w:r>
                <w:r>
                  <w:t xml:space="preserve">  $300.00</w:t>
                </w:r>
              </w:p>
              <w:p w14:paraId="658960F6" w14:textId="6565C893" w:rsidR="00794875" w:rsidRDefault="00794875" w:rsidP="00794875">
                <w:r>
                  <w:t xml:space="preserve">11 – 20 full time employees  </w:t>
                </w:r>
                <w:r w:rsidR="00B17B05">
                  <w:t xml:space="preserve">     </w:t>
                </w:r>
                <w:r>
                  <w:t>$500.00</w:t>
                </w:r>
              </w:p>
              <w:p w14:paraId="7D3293C3" w14:textId="0CCC9A41" w:rsidR="00B17B05" w:rsidRDefault="00B17B05" w:rsidP="00794875">
                <w:r>
                  <w:t>20 – 80 full time employees       $700.00</w:t>
                </w:r>
              </w:p>
              <w:p w14:paraId="4042DB03" w14:textId="77777777" w:rsidR="00B17B05" w:rsidRDefault="00B17B05" w:rsidP="00794875">
                <w:r>
                  <w:t>80+ full time employees            $1,000.00</w:t>
                </w:r>
              </w:p>
              <w:p w14:paraId="1E06E4CC" w14:textId="1C9C96B8" w:rsidR="00B17B05" w:rsidRDefault="00E33753" w:rsidP="00794875">
                <w:r>
                  <w:t>------------------------------------------------------------------------------</w:t>
                </w:r>
              </w:p>
              <w:p w14:paraId="429AF56D" w14:textId="5B06D367" w:rsidR="006C5C2C" w:rsidRPr="00B41023" w:rsidRDefault="00B41023" w:rsidP="00794875">
                <w:pPr>
                  <w:rPr>
                    <w:u w:val="single"/>
                  </w:rPr>
                </w:pPr>
                <w:r w:rsidRPr="00B41023">
                  <w:rPr>
                    <w:u w:val="single"/>
                  </w:rPr>
                  <w:t xml:space="preserve">Community &amp; </w:t>
                </w:r>
                <w:r w:rsidR="006C5C2C" w:rsidRPr="00B41023">
                  <w:rPr>
                    <w:u w:val="single"/>
                  </w:rPr>
                  <w:t>Service Organizations                $150.00</w:t>
                </w:r>
                <w:r>
                  <w:rPr>
                    <w:u w:val="single"/>
                  </w:rPr>
                  <w:t xml:space="preserve">     </w:t>
                </w:r>
                <w:r w:rsidR="006C5C2C" w:rsidRPr="006C5C2C">
                  <w:rPr>
                    <w:sz w:val="20"/>
                    <w:szCs w:val="20"/>
                  </w:rPr>
                  <w:t>Not-for-profit organizations and clubs</w:t>
                </w:r>
                <w:r>
                  <w:rPr>
                    <w:sz w:val="20"/>
                    <w:szCs w:val="20"/>
                  </w:rPr>
                  <w:t>, schools &amp; churches</w:t>
                </w:r>
                <w:r w:rsidR="00E87EF0">
                  <w:rPr>
                    <w:sz w:val="20"/>
                    <w:szCs w:val="20"/>
                  </w:rPr>
                  <w:t>.</w:t>
                </w:r>
              </w:p>
              <w:p w14:paraId="048FA1C1" w14:textId="09023C0B" w:rsidR="008B5615" w:rsidRDefault="006C5C2C" w:rsidP="00794875">
                <w:r w:rsidRPr="00B41023">
                  <w:rPr>
                    <w:u w:val="single"/>
                  </w:rPr>
                  <w:t xml:space="preserve">Associate                              </w:t>
                </w:r>
                <w:r w:rsidR="00B41023" w:rsidRPr="00B41023">
                  <w:rPr>
                    <w:u w:val="single"/>
                  </w:rPr>
                  <w:t xml:space="preserve">                           </w:t>
                </w:r>
                <w:r w:rsidRPr="00B41023">
                  <w:rPr>
                    <w:u w:val="single"/>
                  </w:rPr>
                  <w:t xml:space="preserve">        $300.00</w:t>
                </w:r>
                <w:r w:rsidR="00B41023">
                  <w:rPr>
                    <w:u w:val="single"/>
                  </w:rPr>
                  <w:t xml:space="preserve"> I</w:t>
                </w:r>
                <w:r w:rsidR="00B41023">
                  <w:rPr>
                    <w:sz w:val="20"/>
                    <w:szCs w:val="20"/>
                  </w:rPr>
                  <w:t xml:space="preserve">ndividuals </w:t>
                </w:r>
                <w:r w:rsidRPr="006C5C2C">
                  <w:rPr>
                    <w:sz w:val="20"/>
                    <w:szCs w:val="20"/>
                  </w:rPr>
                  <w:t>located outside of the Lodi School District but also provides a service to the community.</w:t>
                </w:r>
                <w:r>
                  <w:t xml:space="preserve"> </w:t>
                </w:r>
              </w:p>
              <w:p w14:paraId="0FAC2CB5" w14:textId="37C1502B" w:rsidR="00B41023" w:rsidRPr="004F7C81" w:rsidRDefault="00B41023" w:rsidP="00794875">
                <w:pPr>
                  <w:rPr>
                    <w:i/>
                    <w:iCs/>
                  </w:rPr>
                </w:pPr>
                <w:r w:rsidRPr="004F7C81">
                  <w:rPr>
                    <w:i/>
                    <w:iCs/>
                  </w:rPr>
                  <w:t xml:space="preserve">All Chamber of Commerce Volunteers qualify for </w:t>
                </w:r>
                <w:r w:rsidRPr="004F7C81">
                  <w:rPr>
                    <w:i/>
                    <w:iCs/>
                    <w:u w:val="single"/>
                  </w:rPr>
                  <w:t>$</w:t>
                </w:r>
                <w:proofErr w:type="gramStart"/>
                <w:r w:rsidRPr="004F7C81">
                  <w:rPr>
                    <w:i/>
                    <w:iCs/>
                    <w:u w:val="single"/>
                  </w:rPr>
                  <w:t xml:space="preserve">50 </w:t>
                </w:r>
                <w:r w:rsidR="004F7C81" w:rsidRPr="004F7C81">
                  <w:rPr>
                    <w:i/>
                    <w:iCs/>
                    <w:u w:val="single"/>
                  </w:rPr>
                  <w:t xml:space="preserve"> </w:t>
                </w:r>
                <w:r w:rsidRPr="004F7C81">
                  <w:rPr>
                    <w:i/>
                    <w:iCs/>
                    <w:u w:val="single"/>
                  </w:rPr>
                  <w:t>credit</w:t>
                </w:r>
                <w:proofErr w:type="gramEnd"/>
                <w:r w:rsidRPr="004F7C81">
                  <w:rPr>
                    <w:b/>
                    <w:bCs/>
                    <w:i/>
                    <w:iCs/>
                  </w:rPr>
                  <w:t xml:space="preserve"> </w:t>
                </w:r>
                <w:r w:rsidRPr="004F7C81">
                  <w:rPr>
                    <w:i/>
                    <w:iCs/>
                  </w:rPr>
                  <w:t xml:space="preserve">on annual dues! </w:t>
                </w:r>
                <w:r w:rsidR="004F7C81" w:rsidRPr="004F7C81">
                  <w:rPr>
                    <w:i/>
                    <w:iCs/>
                  </w:rPr>
                  <w:t xml:space="preserve">An opportunity to get involved     and save dollars on your membership at the same time! </w:t>
                </w:r>
              </w:p>
              <w:p w14:paraId="21646B56" w14:textId="47F7E80E" w:rsidR="00794875" w:rsidRDefault="000B3170" w:rsidP="00794875">
                <w:r>
                  <w:rPr>
                    <w:noProof/>
                  </w:rPr>
                  <w:drawing>
                    <wp:inline distT="0" distB="0" distL="0" distR="0" wp14:anchorId="0C8E47BE" wp14:editId="28372794">
                      <wp:extent cx="3509573" cy="1438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0007" cy="1450747"/>
                              </a:xfrm>
                              <a:prstGeom prst="rect">
                                <a:avLst/>
                              </a:prstGeom>
                            </pic:spPr>
                          </pic:pic>
                        </a:graphicData>
                      </a:graphic>
                    </wp:inline>
                  </w:drawing>
                </w:r>
              </w:p>
            </w:sdtContent>
          </w:sdt>
          <w:bookmarkEnd w:id="1" w:displacedByCustomXml="prev"/>
        </w:tc>
        <w:tc>
          <w:tcPr>
            <w:tcW w:w="270" w:type="dxa"/>
          </w:tcPr>
          <w:p w14:paraId="24767EDC" w14:textId="77777777" w:rsidR="00794875" w:rsidRPr="00624FC0" w:rsidRDefault="00794875" w:rsidP="00024153"/>
        </w:tc>
        <w:tc>
          <w:tcPr>
            <w:tcW w:w="4590" w:type="dxa"/>
          </w:tcPr>
          <w:p w14:paraId="70ED95BC" w14:textId="738DD2D4" w:rsidR="00794875" w:rsidRPr="00624FC0" w:rsidRDefault="00E87EF0" w:rsidP="00024153">
            <w:pPr>
              <w:pStyle w:val="Heading2"/>
            </w:pPr>
            <w:sdt>
              <w:sdtPr>
                <w:id w:val="73946586"/>
                <w:placeholder>
                  <w:docPart w:val="3BC900EDC78D4687AA202BC4CF077628"/>
                </w:placeholder>
                <w15:appearance w15:val="hidden"/>
              </w:sdtPr>
              <w:sdtEndPr/>
              <w:sdtContent>
                <w:r w:rsidR="00FA36D0" w:rsidRPr="004F7C81">
                  <w:rPr>
                    <w:sz w:val="32"/>
                    <w:szCs w:val="32"/>
                  </w:rPr>
                  <w:t>What does my membership include?</w:t>
                </w:r>
              </w:sdtContent>
            </w:sdt>
            <w:r w:rsidR="00794875">
              <w:t xml:space="preserve"> </w:t>
            </w:r>
          </w:p>
          <w:p w14:paraId="65964900" w14:textId="77D19E3D" w:rsidR="00794875" w:rsidRDefault="00FA36D0" w:rsidP="00024153">
            <w:pPr>
              <w:pStyle w:val="Byline"/>
            </w:pPr>
            <w:r>
              <w:t>202</w:t>
            </w:r>
            <w:r w:rsidR="002E4E95">
              <w:t>3</w:t>
            </w:r>
            <w:r>
              <w:t xml:space="preserve"> Membership Values </w:t>
            </w:r>
            <w:r w:rsidR="0066161D">
              <w:t xml:space="preserve"> </w:t>
            </w:r>
          </w:p>
          <w:p w14:paraId="517B8101" w14:textId="77777777" w:rsidR="00794875" w:rsidRDefault="00794875" w:rsidP="004F7C81">
            <w:pPr>
              <w:jc w:val="center"/>
            </w:pPr>
            <w:r>
              <w:rPr>
                <w:noProof/>
              </w:rPr>
              <w:drawing>
                <wp:inline distT="0" distB="0" distL="0" distR="0" wp14:anchorId="0DE13F5C" wp14:editId="319871EC">
                  <wp:extent cx="2295525" cy="846106"/>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png"/>
                          <pic:cNvPicPr/>
                        </pic:nvPicPr>
                        <pic:blipFill>
                          <a:blip r:embed="rId17">
                            <a:extLst>
                              <a:ext uri="{28A0092B-C50C-407E-A947-70E740481C1C}">
                                <a14:useLocalDpi xmlns:a14="http://schemas.microsoft.com/office/drawing/2010/main" val="0"/>
                              </a:ext>
                            </a:extLst>
                          </a:blip>
                          <a:stretch>
                            <a:fillRect/>
                          </a:stretch>
                        </pic:blipFill>
                        <pic:spPr>
                          <a:xfrm>
                            <a:off x="0" y="0"/>
                            <a:ext cx="2376900" cy="876100"/>
                          </a:xfrm>
                          <a:prstGeom prst="rect">
                            <a:avLst/>
                          </a:prstGeom>
                        </pic:spPr>
                      </pic:pic>
                    </a:graphicData>
                  </a:graphic>
                </wp:inline>
              </w:drawing>
            </w:r>
          </w:p>
          <w:sdt>
            <w:sdtPr>
              <w:id w:val="196511059"/>
              <w:placeholder>
                <w:docPart w:val="13D76139E5494885A73F47D917F52E3D"/>
              </w:placeholder>
              <w15:appearance w15:val="hidden"/>
            </w:sdtPr>
            <w:sdtEndPr/>
            <w:sdtContent>
              <w:p w14:paraId="21C4EBDE" w14:textId="77777777" w:rsidR="0066161D" w:rsidRDefault="0066161D" w:rsidP="0066161D">
                <w:pPr>
                  <w:rPr>
                    <w:b/>
                    <w:bCs/>
                    <w:sz w:val="20"/>
                    <w:szCs w:val="20"/>
                    <w:u w:val="single"/>
                  </w:rPr>
                </w:pPr>
                <w:r w:rsidRPr="0066161D">
                  <w:rPr>
                    <w:sz w:val="20"/>
                    <w:szCs w:val="20"/>
                  </w:rPr>
                  <w:t xml:space="preserve">Personalized business website listing at www.lodilakewisconsin.org. You can customize your site, add job listings, events, hot deals and more! </w:t>
                </w:r>
                <w:r w:rsidRPr="0066161D">
                  <w:rPr>
                    <w:b/>
                    <w:bCs/>
                    <w:sz w:val="20"/>
                    <w:szCs w:val="20"/>
                    <w:u w:val="single"/>
                  </w:rPr>
                  <w:t>$250.00 value</w:t>
                </w:r>
              </w:p>
              <w:p w14:paraId="60E727C4" w14:textId="43052CEB" w:rsidR="00994CA4" w:rsidRDefault="00FC3F85" w:rsidP="0066161D">
                <w:pPr>
                  <w:rPr>
                    <w:b/>
                    <w:bCs/>
                    <w:sz w:val="20"/>
                    <w:szCs w:val="20"/>
                    <w:u w:val="single"/>
                  </w:rPr>
                </w:pPr>
                <w:r w:rsidRPr="00994CA4">
                  <w:rPr>
                    <w:sz w:val="20"/>
                    <w:szCs w:val="20"/>
                  </w:rPr>
                  <w:t>Year-round</w:t>
                </w:r>
                <w:r w:rsidR="0066161D" w:rsidRPr="00994CA4">
                  <w:rPr>
                    <w:sz w:val="20"/>
                    <w:szCs w:val="20"/>
                  </w:rPr>
                  <w:t xml:space="preserve"> access to the </w:t>
                </w:r>
                <w:r w:rsidR="002E4E95">
                  <w:rPr>
                    <w:sz w:val="20"/>
                    <w:szCs w:val="20"/>
                  </w:rPr>
                  <w:t xml:space="preserve">private </w:t>
                </w:r>
                <w:r w:rsidR="0066161D" w:rsidRPr="00994CA4">
                  <w:rPr>
                    <w:sz w:val="20"/>
                    <w:szCs w:val="20"/>
                  </w:rPr>
                  <w:t>Chamber of Commerce meeting space</w:t>
                </w:r>
                <w:r w:rsidR="002E4E95">
                  <w:rPr>
                    <w:sz w:val="20"/>
                    <w:szCs w:val="20"/>
                  </w:rPr>
                  <w:t xml:space="preserve"> located at 120 Portage Street (free </w:t>
                </w:r>
                <w:proofErr w:type="spellStart"/>
                <w:r w:rsidR="002E4E95">
                  <w:rPr>
                    <w:sz w:val="20"/>
                    <w:szCs w:val="20"/>
                  </w:rPr>
                  <w:t>WiFi</w:t>
                </w:r>
                <w:proofErr w:type="spellEnd"/>
                <w:r w:rsidR="002E4E95">
                  <w:rPr>
                    <w:sz w:val="20"/>
                    <w:szCs w:val="20"/>
                  </w:rPr>
                  <w:t xml:space="preserve"> available too</w:t>
                </w:r>
                <w:r w:rsidR="0066161D" w:rsidRPr="00994CA4">
                  <w:rPr>
                    <w:sz w:val="20"/>
                    <w:szCs w:val="20"/>
                  </w:rPr>
                  <w:t>!</w:t>
                </w:r>
                <w:r w:rsidR="002E4E95">
                  <w:rPr>
                    <w:sz w:val="20"/>
                    <w:szCs w:val="20"/>
                  </w:rPr>
                  <w:t>)</w:t>
                </w:r>
                <w:r w:rsidR="0066161D" w:rsidRPr="00994CA4">
                  <w:rPr>
                    <w:sz w:val="20"/>
                    <w:szCs w:val="20"/>
                  </w:rPr>
                  <w:t xml:space="preserve"> </w:t>
                </w:r>
                <w:r w:rsidR="0066161D" w:rsidRPr="00994CA4">
                  <w:rPr>
                    <w:b/>
                    <w:bCs/>
                    <w:sz w:val="20"/>
                    <w:szCs w:val="20"/>
                    <w:u w:val="single"/>
                  </w:rPr>
                  <w:t>$</w:t>
                </w:r>
                <w:r w:rsidR="00994CA4" w:rsidRPr="00994CA4">
                  <w:rPr>
                    <w:b/>
                    <w:bCs/>
                    <w:sz w:val="20"/>
                    <w:szCs w:val="20"/>
                    <w:u w:val="single"/>
                  </w:rPr>
                  <w:t>100.00 min value</w:t>
                </w:r>
              </w:p>
              <w:p w14:paraId="1AEEF793" w14:textId="2FE90FF4" w:rsidR="00994CA4" w:rsidRPr="00994CA4" w:rsidRDefault="00994CA4" w:rsidP="0066161D">
                <w:pPr>
                  <w:rPr>
                    <w:sz w:val="20"/>
                    <w:szCs w:val="20"/>
                    <w:u w:val="single"/>
                  </w:rPr>
                </w:pPr>
                <w:r w:rsidRPr="00994CA4">
                  <w:rPr>
                    <w:sz w:val="20"/>
                    <w:szCs w:val="20"/>
                  </w:rPr>
                  <w:t>Referral calls and emails</w:t>
                </w:r>
                <w:r w:rsidR="00F0393F">
                  <w:rPr>
                    <w:sz w:val="20"/>
                    <w:szCs w:val="20"/>
                  </w:rPr>
                  <w:t xml:space="preserve">; </w:t>
                </w:r>
                <w:r w:rsidR="002F136E">
                  <w:rPr>
                    <w:sz w:val="20"/>
                    <w:szCs w:val="20"/>
                  </w:rPr>
                  <w:t>b</w:t>
                </w:r>
                <w:r w:rsidR="00F0393F">
                  <w:rPr>
                    <w:sz w:val="20"/>
                    <w:szCs w:val="20"/>
                  </w:rPr>
                  <w:t xml:space="preserve">usiness </w:t>
                </w:r>
                <w:r w:rsidR="002F136E">
                  <w:rPr>
                    <w:sz w:val="20"/>
                    <w:szCs w:val="20"/>
                  </w:rPr>
                  <w:t>r</w:t>
                </w:r>
                <w:r w:rsidR="00F0393F">
                  <w:rPr>
                    <w:sz w:val="20"/>
                    <w:szCs w:val="20"/>
                  </w:rPr>
                  <w:t>eferrals</w:t>
                </w:r>
                <w:r w:rsidR="00E87EF0">
                  <w:rPr>
                    <w:sz w:val="20"/>
                    <w:szCs w:val="20"/>
                  </w:rPr>
                  <w:t>.</w:t>
                </w:r>
              </w:p>
              <w:p w14:paraId="2E44CA3D" w14:textId="593B1773" w:rsidR="00994CA4" w:rsidRPr="00994CA4" w:rsidRDefault="00994CA4" w:rsidP="0066161D">
                <w:pPr>
                  <w:rPr>
                    <w:sz w:val="20"/>
                    <w:szCs w:val="20"/>
                  </w:rPr>
                </w:pPr>
                <w:r w:rsidRPr="00994CA4">
                  <w:rPr>
                    <w:sz w:val="20"/>
                    <w:szCs w:val="20"/>
                  </w:rPr>
                  <w:t>Access to members</w:t>
                </w:r>
                <w:r w:rsidR="002F136E">
                  <w:rPr>
                    <w:sz w:val="20"/>
                    <w:szCs w:val="20"/>
                  </w:rPr>
                  <w:t>-</w:t>
                </w:r>
                <w:r w:rsidRPr="00994CA4">
                  <w:rPr>
                    <w:sz w:val="20"/>
                    <w:szCs w:val="20"/>
                  </w:rPr>
                  <w:t xml:space="preserve">only events such as the Lunch &amp; </w:t>
                </w:r>
                <w:proofErr w:type="spellStart"/>
                <w:r w:rsidRPr="00994CA4">
                  <w:rPr>
                    <w:sz w:val="20"/>
                    <w:szCs w:val="20"/>
                  </w:rPr>
                  <w:t>Learn</w:t>
                </w:r>
                <w:r w:rsidR="002E4E95">
                  <w:rPr>
                    <w:sz w:val="20"/>
                    <w:szCs w:val="20"/>
                  </w:rPr>
                  <w:t>’s</w:t>
                </w:r>
                <w:proofErr w:type="spellEnd"/>
                <w:r w:rsidRPr="00994CA4">
                  <w:rPr>
                    <w:sz w:val="20"/>
                    <w:szCs w:val="20"/>
                  </w:rPr>
                  <w:t>, Chamber After 5’s</w:t>
                </w:r>
                <w:r w:rsidR="00F0393F">
                  <w:rPr>
                    <w:sz w:val="20"/>
                    <w:szCs w:val="20"/>
                  </w:rPr>
                  <w:t xml:space="preserve">, </w:t>
                </w:r>
                <w:r w:rsidRPr="00994CA4">
                  <w:rPr>
                    <w:sz w:val="20"/>
                    <w:szCs w:val="20"/>
                  </w:rPr>
                  <w:t>Business Brainstorms</w:t>
                </w:r>
                <w:r w:rsidR="002E4E95">
                  <w:rPr>
                    <w:sz w:val="20"/>
                    <w:szCs w:val="20"/>
                  </w:rPr>
                  <w:t>, Member Monday’s</w:t>
                </w:r>
                <w:r w:rsidR="00F0393F">
                  <w:rPr>
                    <w:sz w:val="20"/>
                    <w:szCs w:val="20"/>
                  </w:rPr>
                  <w:t xml:space="preserve"> and </w:t>
                </w:r>
                <w:r w:rsidR="002E4E95">
                  <w:rPr>
                    <w:sz w:val="20"/>
                    <w:szCs w:val="20"/>
                  </w:rPr>
                  <w:t xml:space="preserve">our </w:t>
                </w:r>
                <w:r w:rsidR="00F0393F">
                  <w:rPr>
                    <w:sz w:val="20"/>
                    <w:szCs w:val="20"/>
                  </w:rPr>
                  <w:t xml:space="preserve">Annual Awards dinner. </w:t>
                </w:r>
              </w:p>
              <w:p w14:paraId="0D8F4BB3" w14:textId="1B15CEF2" w:rsidR="00994CA4" w:rsidRPr="00994CA4" w:rsidRDefault="00994CA4" w:rsidP="0066161D">
                <w:pPr>
                  <w:rPr>
                    <w:sz w:val="20"/>
                    <w:szCs w:val="20"/>
                  </w:rPr>
                </w:pPr>
                <w:r w:rsidRPr="00994CA4">
                  <w:rPr>
                    <w:sz w:val="20"/>
                    <w:szCs w:val="20"/>
                  </w:rPr>
                  <w:t>Free access to communication and promotion through bi-weekly newsletters</w:t>
                </w:r>
                <w:r w:rsidR="00E87EF0">
                  <w:rPr>
                    <w:sz w:val="20"/>
                    <w:szCs w:val="20"/>
                  </w:rPr>
                  <w:t>.</w:t>
                </w:r>
              </w:p>
              <w:p w14:paraId="7D0EC8AC" w14:textId="4390E3C3" w:rsidR="00994CA4" w:rsidRDefault="00994CA4" w:rsidP="0066161D">
                <w:r w:rsidRPr="00994CA4">
                  <w:rPr>
                    <w:sz w:val="20"/>
                    <w:szCs w:val="20"/>
                  </w:rPr>
                  <w:t>Access to promote events</w:t>
                </w:r>
                <w:r w:rsidR="00F0393F">
                  <w:rPr>
                    <w:sz w:val="20"/>
                    <w:szCs w:val="20"/>
                  </w:rPr>
                  <w:t xml:space="preserve"> via our online community calendar as well as</w:t>
                </w:r>
                <w:r w:rsidRPr="00994CA4">
                  <w:rPr>
                    <w:sz w:val="20"/>
                    <w:szCs w:val="20"/>
                  </w:rPr>
                  <w:t xml:space="preserve"> specials and hot deals publicly on the chamber website.</w:t>
                </w:r>
                <w:r>
                  <w:t xml:space="preserve"> </w:t>
                </w:r>
              </w:p>
              <w:p w14:paraId="7982A336" w14:textId="1D9EF33E" w:rsidR="00994CA4" w:rsidRPr="00994CA4" w:rsidRDefault="00994CA4" w:rsidP="0066161D">
                <w:pPr>
                  <w:rPr>
                    <w:sz w:val="20"/>
                    <w:szCs w:val="20"/>
                  </w:rPr>
                </w:pPr>
                <w:r w:rsidRPr="00994CA4">
                  <w:rPr>
                    <w:sz w:val="20"/>
                    <w:szCs w:val="20"/>
                  </w:rPr>
                  <w:t xml:space="preserve">Brochure and card placement in the Chamber of Commerce </w:t>
                </w:r>
                <w:r w:rsidR="002E4E95">
                  <w:rPr>
                    <w:sz w:val="20"/>
                    <w:szCs w:val="20"/>
                  </w:rPr>
                  <w:t>building</w:t>
                </w:r>
                <w:r w:rsidRPr="00994CA4">
                  <w:rPr>
                    <w:sz w:val="20"/>
                    <w:szCs w:val="20"/>
                  </w:rPr>
                  <w:t xml:space="preserve">. </w:t>
                </w:r>
              </w:p>
              <w:p w14:paraId="6981D375" w14:textId="52EC02A9" w:rsidR="00794875" w:rsidRPr="00701157" w:rsidRDefault="00171717" w:rsidP="0066161D">
                <w:pPr>
                  <w:rPr>
                    <w:sz w:val="20"/>
                    <w:szCs w:val="20"/>
                  </w:rPr>
                </w:pPr>
                <w:r w:rsidRPr="00171717">
                  <w:rPr>
                    <w:sz w:val="20"/>
                    <w:szCs w:val="20"/>
                  </w:rPr>
                  <w:t xml:space="preserve">Ribbon </w:t>
                </w:r>
                <w:r w:rsidR="00E87EF0">
                  <w:rPr>
                    <w:sz w:val="20"/>
                    <w:szCs w:val="20"/>
                  </w:rPr>
                  <w:t>c</w:t>
                </w:r>
                <w:r w:rsidRPr="00171717">
                  <w:rPr>
                    <w:sz w:val="20"/>
                    <w:szCs w:val="20"/>
                  </w:rPr>
                  <w:t>uttings</w:t>
                </w:r>
                <w:r w:rsidR="003D5409">
                  <w:rPr>
                    <w:sz w:val="20"/>
                    <w:szCs w:val="20"/>
                  </w:rPr>
                  <w:t>, grand openings</w:t>
                </w:r>
                <w:r w:rsidRPr="00171717">
                  <w:rPr>
                    <w:sz w:val="20"/>
                    <w:szCs w:val="20"/>
                  </w:rPr>
                  <w:t xml:space="preserve"> and social media support for all new members</w:t>
                </w:r>
                <w:r>
                  <w:rPr>
                    <w:sz w:val="20"/>
                    <w:szCs w:val="20"/>
                  </w:rPr>
                  <w:t>.</w:t>
                </w:r>
              </w:p>
            </w:sdtContent>
          </w:sdt>
        </w:tc>
      </w:tr>
      <w:bookmarkEnd w:id="0"/>
      <w:tr w:rsidR="000B3170" w14:paraId="2C3F27A9" w14:textId="77777777" w:rsidTr="006C5C2C">
        <w:tc>
          <w:tcPr>
            <w:tcW w:w="3060" w:type="dxa"/>
            <w:shd w:val="clear" w:color="auto" w:fill="EAF1DD" w:themeFill="accent3" w:themeFillTint="33"/>
            <w:tcMar>
              <w:top w:w="86" w:type="dxa"/>
              <w:left w:w="216" w:type="dxa"/>
              <w:bottom w:w="115" w:type="dxa"/>
              <w:right w:w="216" w:type="dxa"/>
            </w:tcMar>
          </w:tcPr>
          <w:p w14:paraId="7583DD0E" w14:textId="77777777" w:rsidR="000B3170" w:rsidRDefault="000B3170" w:rsidP="000B3170">
            <w:pPr>
              <w:pStyle w:val="Heading2"/>
            </w:pPr>
            <w:r>
              <w:t xml:space="preserve">Services </w:t>
            </w:r>
          </w:p>
          <w:p w14:paraId="2F2B75A7" w14:textId="431F0DF9" w:rsidR="00171717" w:rsidRPr="00171717" w:rsidRDefault="00E87EF0" w:rsidP="00171717">
            <w:r>
              <w:t xml:space="preserve">You are eligible for additional support </w:t>
            </w:r>
            <w:r w:rsidR="00171717">
              <w:t xml:space="preserve">as a member of the Chamber of Commerce. </w:t>
            </w:r>
          </w:p>
        </w:tc>
        <w:tc>
          <w:tcPr>
            <w:tcW w:w="8010" w:type="dxa"/>
            <w:gridSpan w:val="3"/>
            <w:shd w:val="clear" w:color="auto" w:fill="EAF1DD" w:themeFill="accent3" w:themeFillTint="33"/>
            <w:tcMar>
              <w:top w:w="86" w:type="dxa"/>
              <w:left w:w="216" w:type="dxa"/>
              <w:bottom w:w="115" w:type="dxa"/>
              <w:right w:w="216" w:type="dxa"/>
            </w:tcMar>
          </w:tcPr>
          <w:p w14:paraId="2D543644" w14:textId="406A03DB" w:rsidR="00171717" w:rsidRDefault="00171717" w:rsidP="00171717">
            <w:pPr>
              <w:rPr>
                <w:sz w:val="20"/>
                <w:szCs w:val="20"/>
              </w:rPr>
            </w:pPr>
            <w:r>
              <w:rPr>
                <w:sz w:val="20"/>
                <w:szCs w:val="20"/>
              </w:rPr>
              <w:t xml:space="preserve">Our Chamber of </w:t>
            </w:r>
            <w:r w:rsidR="001A6E35">
              <w:rPr>
                <w:sz w:val="20"/>
                <w:szCs w:val="20"/>
              </w:rPr>
              <w:t>C</w:t>
            </w:r>
            <w:r>
              <w:rPr>
                <w:sz w:val="20"/>
                <w:szCs w:val="20"/>
              </w:rPr>
              <w:t xml:space="preserve">ommerce is an extension of our business community. We are here to support you in any way we can. </w:t>
            </w:r>
            <w:r w:rsidR="003D5409">
              <w:rPr>
                <w:sz w:val="20"/>
                <w:szCs w:val="20"/>
              </w:rPr>
              <w:t>Here are a few additional ways we can help!</w:t>
            </w:r>
          </w:p>
          <w:p w14:paraId="0BC1A738" w14:textId="70DDD6E3" w:rsidR="00171717" w:rsidRDefault="00171717" w:rsidP="00171717">
            <w:pPr>
              <w:pStyle w:val="ListParagraph"/>
              <w:numPr>
                <w:ilvl w:val="0"/>
                <w:numId w:val="1"/>
              </w:numPr>
              <w:rPr>
                <w:sz w:val="20"/>
                <w:szCs w:val="20"/>
              </w:rPr>
            </w:pPr>
            <w:r>
              <w:rPr>
                <w:sz w:val="20"/>
                <w:szCs w:val="20"/>
              </w:rPr>
              <w:t xml:space="preserve">Access to Membership Lists </w:t>
            </w:r>
            <w:r w:rsidR="002E4E95">
              <w:rPr>
                <w:sz w:val="20"/>
                <w:szCs w:val="20"/>
              </w:rPr>
              <w:t xml:space="preserve">&amp; Reports </w:t>
            </w:r>
          </w:p>
          <w:p w14:paraId="5E266DCB" w14:textId="77777777" w:rsidR="00171717" w:rsidRDefault="00171717" w:rsidP="00171717">
            <w:pPr>
              <w:pStyle w:val="ListParagraph"/>
              <w:numPr>
                <w:ilvl w:val="0"/>
                <w:numId w:val="1"/>
              </w:numPr>
              <w:rPr>
                <w:sz w:val="20"/>
                <w:szCs w:val="20"/>
              </w:rPr>
            </w:pPr>
            <w:r>
              <w:rPr>
                <w:sz w:val="20"/>
                <w:szCs w:val="20"/>
              </w:rPr>
              <w:t xml:space="preserve">Access to advice on social media and digital marketing projects </w:t>
            </w:r>
          </w:p>
          <w:p w14:paraId="22ACD075" w14:textId="77777777" w:rsidR="00715C92" w:rsidRDefault="00171717" w:rsidP="00F0393F">
            <w:pPr>
              <w:pStyle w:val="ListParagraph"/>
              <w:numPr>
                <w:ilvl w:val="0"/>
                <w:numId w:val="1"/>
              </w:numPr>
              <w:rPr>
                <w:sz w:val="20"/>
                <w:szCs w:val="20"/>
              </w:rPr>
            </w:pPr>
            <w:r>
              <w:rPr>
                <w:sz w:val="20"/>
                <w:szCs w:val="20"/>
              </w:rPr>
              <w:t>Social Media promotion and</w:t>
            </w:r>
            <w:r w:rsidR="00794875" w:rsidRPr="00171717">
              <w:rPr>
                <w:sz w:val="20"/>
                <w:szCs w:val="20"/>
              </w:rPr>
              <w:t xml:space="preserve"> </w:t>
            </w:r>
            <w:r>
              <w:rPr>
                <w:sz w:val="20"/>
                <w:szCs w:val="20"/>
              </w:rPr>
              <w:t>event support</w:t>
            </w:r>
          </w:p>
          <w:p w14:paraId="3C5BE3CE" w14:textId="425C62B6" w:rsidR="003D5409" w:rsidRPr="00F0393F" w:rsidRDefault="003D5409" w:rsidP="00F0393F">
            <w:pPr>
              <w:pStyle w:val="ListParagraph"/>
              <w:numPr>
                <w:ilvl w:val="0"/>
                <w:numId w:val="1"/>
              </w:numPr>
              <w:rPr>
                <w:sz w:val="20"/>
                <w:szCs w:val="20"/>
              </w:rPr>
            </w:pPr>
            <w:r>
              <w:rPr>
                <w:sz w:val="20"/>
                <w:szCs w:val="20"/>
              </w:rPr>
              <w:t xml:space="preserve">Reduced printing costs on flyers, brochures and marketing materials via the Chamber of </w:t>
            </w:r>
            <w:r w:rsidR="00E87EF0">
              <w:rPr>
                <w:sz w:val="20"/>
                <w:szCs w:val="20"/>
              </w:rPr>
              <w:t>C</w:t>
            </w:r>
            <w:r>
              <w:rPr>
                <w:sz w:val="20"/>
                <w:szCs w:val="20"/>
              </w:rPr>
              <w:t xml:space="preserve">ommerce print center. </w:t>
            </w:r>
          </w:p>
        </w:tc>
      </w:tr>
      <w:tr w:rsidR="00715C92" w14:paraId="5189B4BD" w14:textId="77777777" w:rsidTr="006C5C2C">
        <w:tc>
          <w:tcPr>
            <w:tcW w:w="3060" w:type="dxa"/>
            <w:shd w:val="clear" w:color="auto" w:fill="EAF1DD" w:themeFill="accent3" w:themeFillTint="33"/>
            <w:tcMar>
              <w:top w:w="86" w:type="dxa"/>
              <w:left w:w="216" w:type="dxa"/>
              <w:bottom w:w="115" w:type="dxa"/>
              <w:right w:w="216" w:type="dxa"/>
            </w:tcMar>
          </w:tcPr>
          <w:p w14:paraId="38C33B65" w14:textId="31128B40" w:rsidR="00715C92" w:rsidRPr="008B5615" w:rsidRDefault="00715C92" w:rsidP="008B5615"/>
        </w:tc>
        <w:tc>
          <w:tcPr>
            <w:tcW w:w="8010" w:type="dxa"/>
            <w:gridSpan w:val="3"/>
            <w:shd w:val="clear" w:color="auto" w:fill="EAF1DD" w:themeFill="accent3" w:themeFillTint="33"/>
            <w:tcMar>
              <w:top w:w="86" w:type="dxa"/>
              <w:left w:w="216" w:type="dxa"/>
              <w:bottom w:w="115" w:type="dxa"/>
              <w:right w:w="216" w:type="dxa"/>
            </w:tcMar>
          </w:tcPr>
          <w:p w14:paraId="78EE4A21" w14:textId="01F6CFFE" w:rsidR="00715C92" w:rsidRDefault="00FC2116" w:rsidP="00171717">
            <w:pPr>
              <w:rPr>
                <w:sz w:val="20"/>
                <w:szCs w:val="20"/>
              </w:rPr>
            </w:pPr>
            <w:r>
              <w:rPr>
                <w:noProof/>
              </w:rPr>
              <mc:AlternateContent>
                <mc:Choice Requires="wps">
                  <w:drawing>
                    <wp:anchor distT="0" distB="0" distL="114300" distR="114300" simplePos="0" relativeHeight="251668480" behindDoc="0" locked="0" layoutInCell="1" allowOverlap="1" wp14:anchorId="7E6A0986" wp14:editId="6667672C">
                      <wp:simplePos x="0" y="0"/>
                      <wp:positionH relativeFrom="margin">
                        <wp:posOffset>-1908810</wp:posOffset>
                      </wp:positionH>
                      <wp:positionV relativeFrom="paragraph">
                        <wp:posOffset>145414</wp:posOffset>
                      </wp:positionV>
                      <wp:extent cx="6600825" cy="4476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600825" cy="447675"/>
                              </a:xfrm>
                              <a:prstGeom prst="rect">
                                <a:avLst/>
                              </a:prstGeom>
                              <a:noFill/>
                              <a:ln w="6350">
                                <a:noFill/>
                              </a:ln>
                            </wps:spPr>
                            <wps:txbx>
                              <w:txbxContent>
                                <w:p w14:paraId="59CC950D" w14:textId="77777777" w:rsidR="00FC2116" w:rsidRDefault="00FC2116" w:rsidP="00FC2116">
                                  <w:pPr>
                                    <w:pStyle w:val="ObjectAnchor"/>
                                    <w:rPr>
                                      <w:sz w:val="44"/>
                                      <w:szCs w:val="44"/>
                                    </w:rPr>
                                  </w:pPr>
                                  <w:r w:rsidRPr="00FC2116">
                                    <w:rPr>
                                      <w:sz w:val="44"/>
                                      <w:szCs w:val="44"/>
                                    </w:rPr>
                                    <w:t>Application for Membership or Annual Renewal</w:t>
                                  </w:r>
                                  <w:r>
                                    <w:rPr>
                                      <w:sz w:val="44"/>
                                      <w:szCs w:val="44"/>
                                    </w:rPr>
                                    <w:t xml:space="preserve"> </w:t>
                                  </w:r>
                                </w:p>
                                <w:p w14:paraId="47DC2146" w14:textId="77777777" w:rsidR="00FC2116" w:rsidRDefault="00FC21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6A0986" id="Text Box 15" o:spid="_x0000_s1027" type="#_x0000_t202" style="position:absolute;margin-left:-150.3pt;margin-top:11.45pt;width:519.75pt;height:35.2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" filled="f" stroked="f" strokeweight=".5pt">
                      <v:textbox>
                        <w:txbxContent>
                          <w:p w14:paraId="59CC950D" w14:textId="77777777" w:rsidR="00FC2116" w:rsidRDefault="00FC2116" w:rsidP="00FC2116">
                            <w:pPr>
                              <w:pStyle w:val="ObjectAnchor"/>
                              <w:rPr>
                                <w:sz w:val="44"/>
                                <w:szCs w:val="44"/>
                              </w:rPr>
                            </w:pPr>
                            <w:r w:rsidRPr="00FC2116">
                              <w:rPr>
                                <w:sz w:val="44"/>
                                <w:szCs w:val="44"/>
                              </w:rPr>
                              <w:t>Application for Membership or Annual Renewal</w:t>
                            </w:r>
                            <w:r>
                              <w:rPr>
                                <w:sz w:val="44"/>
                                <w:szCs w:val="44"/>
                              </w:rPr>
                              <w:t xml:space="preserve"> </w:t>
                            </w:r>
                          </w:p>
                          <w:p w14:paraId="47DC2146" w14:textId="77777777" w:rsidR="00FC2116" w:rsidRDefault="00FC2116"/>
                        </w:txbxContent>
                      </v:textbox>
                      <w10:wrap anchorx="margin"/>
                    </v:shape>
                  </w:pict>
                </mc:Fallback>
              </mc:AlternateContent>
            </w:r>
          </w:p>
          <w:p w14:paraId="34CA5773" w14:textId="6E4F72A6" w:rsidR="00FC2116" w:rsidRDefault="00FC2116" w:rsidP="00171717">
            <w:pPr>
              <w:rPr>
                <w:sz w:val="20"/>
                <w:szCs w:val="20"/>
              </w:rPr>
            </w:pPr>
          </w:p>
        </w:tc>
      </w:tr>
    </w:tbl>
    <w:p w14:paraId="614A24F0" w14:textId="77777777" w:rsidR="00FC2116" w:rsidRDefault="00455EB5" w:rsidP="000B3170">
      <w:pPr>
        <w:pStyle w:val="ObjectAnchor"/>
        <w:rPr>
          <w:sz w:val="24"/>
          <w:szCs w:val="24"/>
        </w:rPr>
      </w:pPr>
      <w:bookmarkStart w:id="2" w:name="_Hlk89412939"/>
      <w:r w:rsidRPr="00455EB5">
        <w:rPr>
          <w:sz w:val="24"/>
          <w:szCs w:val="24"/>
        </w:rPr>
        <w:t>Thank you for your con</w:t>
      </w:r>
      <w:r w:rsidR="001A6E35">
        <w:rPr>
          <w:sz w:val="24"/>
          <w:szCs w:val="24"/>
        </w:rPr>
        <w:t>s</w:t>
      </w:r>
      <w:r w:rsidRPr="00455EB5">
        <w:rPr>
          <w:sz w:val="24"/>
          <w:szCs w:val="24"/>
        </w:rPr>
        <w:t xml:space="preserve">ideration in joining the Lodi and Lake Wisconsin Chamber of Commerce. </w:t>
      </w:r>
      <w:r>
        <w:rPr>
          <w:sz w:val="24"/>
          <w:szCs w:val="24"/>
        </w:rPr>
        <w:t xml:space="preserve">We are proud to serve our business community and look forward to helping your business thrive here in the peaceful valley. </w:t>
      </w:r>
    </w:p>
    <w:p w14:paraId="16467034" w14:textId="5CA1B4BD" w:rsidR="00455EB5" w:rsidRDefault="00FC2116" w:rsidP="000B3170">
      <w:pPr>
        <w:pStyle w:val="ObjectAnchor"/>
        <w:rPr>
          <w:sz w:val="24"/>
          <w:szCs w:val="24"/>
        </w:rPr>
      </w:pPr>
      <w:r>
        <w:rPr>
          <w:sz w:val="24"/>
          <w:szCs w:val="24"/>
        </w:rPr>
        <w:t xml:space="preserve">In order to set up your new membership account, please head to </w:t>
      </w:r>
      <w:hyperlink r:id="rId18" w:history="1">
        <w:r w:rsidRPr="00BF0CE4">
          <w:rPr>
            <w:rStyle w:val="Hyperlink"/>
            <w:sz w:val="24"/>
            <w:szCs w:val="24"/>
          </w:rPr>
          <w:t>www.lodilakewisconsin.org</w:t>
        </w:r>
      </w:hyperlink>
      <w:r>
        <w:rPr>
          <w:sz w:val="24"/>
          <w:szCs w:val="24"/>
        </w:rPr>
        <w:t>. You</w:t>
      </w:r>
      <w:r>
        <w:rPr>
          <w:sz w:val="24"/>
          <w:szCs w:val="24"/>
        </w:rPr>
        <w:t>’</w:t>
      </w:r>
      <w:r>
        <w:rPr>
          <w:sz w:val="24"/>
          <w:szCs w:val="24"/>
        </w:rPr>
        <w:t xml:space="preserve">ll enter the below information online and at the same time set up your very own internal website, specific to your organization.  </w:t>
      </w:r>
      <w:r w:rsidR="00463409">
        <w:rPr>
          <w:sz w:val="24"/>
          <w:szCs w:val="24"/>
        </w:rPr>
        <w:t xml:space="preserve">Payments can all be made online as well. This online account will help promote your organization and gain access to many online benefits. </w:t>
      </w:r>
      <w:r>
        <w:rPr>
          <w:sz w:val="24"/>
          <w:szCs w:val="24"/>
        </w:rPr>
        <w:t xml:space="preserve">If you do not have access to that, </w:t>
      </w:r>
      <w:r w:rsidR="00463409">
        <w:rPr>
          <w:sz w:val="24"/>
          <w:szCs w:val="24"/>
        </w:rPr>
        <w:t>you are able to</w:t>
      </w:r>
      <w:r w:rsidR="00455EB5">
        <w:rPr>
          <w:sz w:val="24"/>
          <w:szCs w:val="24"/>
        </w:rPr>
        <w:t xml:space="preserve"> submit applications via mail to </w:t>
      </w:r>
      <w:r w:rsidR="00B27F3E">
        <w:rPr>
          <w:sz w:val="24"/>
          <w:szCs w:val="24"/>
        </w:rPr>
        <w:t>120 Portage Street</w:t>
      </w:r>
      <w:r w:rsidR="00455EB5">
        <w:rPr>
          <w:sz w:val="24"/>
          <w:szCs w:val="24"/>
        </w:rPr>
        <w:t xml:space="preserve"> Lodi Wisconsin 53555</w:t>
      </w:r>
      <w:r w:rsidR="00463409">
        <w:rPr>
          <w:sz w:val="24"/>
          <w:szCs w:val="24"/>
        </w:rPr>
        <w:t xml:space="preserve">. </w:t>
      </w:r>
      <w:r w:rsidR="00455EB5">
        <w:rPr>
          <w:sz w:val="24"/>
          <w:szCs w:val="24"/>
        </w:rPr>
        <w:t xml:space="preserve">All checks are payable to Lodi and Lake Wisconsin Chamber of Commerce. </w:t>
      </w:r>
    </w:p>
    <w:bookmarkEnd w:id="2"/>
    <w:p w14:paraId="204CF91D" w14:textId="43FD947E" w:rsidR="003D622C" w:rsidRDefault="003D622C" w:rsidP="000B3170">
      <w:pPr>
        <w:pStyle w:val="ObjectAnchor"/>
        <w:rPr>
          <w:sz w:val="24"/>
          <w:szCs w:val="24"/>
        </w:rPr>
      </w:pPr>
    </w:p>
    <w:p w14:paraId="72368022" w14:textId="2FDE9ACE" w:rsidR="003D622C" w:rsidRDefault="003D622C" w:rsidP="000B3170">
      <w:pPr>
        <w:pStyle w:val="ObjectAnchor"/>
        <w:rPr>
          <w:sz w:val="24"/>
          <w:szCs w:val="24"/>
        </w:rPr>
      </w:pPr>
    </w:p>
    <w:p w14:paraId="09E58D75" w14:textId="0F9F135D" w:rsidR="003D622C" w:rsidRDefault="003D622C" w:rsidP="000B3170">
      <w:pPr>
        <w:pStyle w:val="ObjectAnchor"/>
        <w:rPr>
          <w:sz w:val="24"/>
          <w:szCs w:val="24"/>
        </w:rPr>
      </w:pPr>
      <w:r>
        <w:rPr>
          <w:sz w:val="24"/>
          <w:szCs w:val="24"/>
        </w:rPr>
        <w:t>Business Name:</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t>____________________________________ Contact Person____________________________</w:t>
      </w:r>
    </w:p>
    <w:p w14:paraId="64B692CD" w14:textId="4B2AAF45" w:rsidR="003D622C" w:rsidRDefault="003D622C" w:rsidP="000B3170">
      <w:pPr>
        <w:pStyle w:val="ObjectAnchor"/>
        <w:rPr>
          <w:sz w:val="24"/>
          <w:szCs w:val="24"/>
        </w:rPr>
      </w:pPr>
    </w:p>
    <w:p w14:paraId="0B29F1D6" w14:textId="52F43B6A" w:rsidR="00F0393F" w:rsidRDefault="00F0393F" w:rsidP="000B3170">
      <w:pPr>
        <w:pStyle w:val="ObjectAnchor"/>
        <w:rPr>
          <w:sz w:val="24"/>
          <w:szCs w:val="24"/>
        </w:rPr>
      </w:pPr>
      <w:r>
        <w:rPr>
          <w:sz w:val="24"/>
          <w:szCs w:val="24"/>
        </w:rPr>
        <w:t>Additional Contacts (if any):___________________________________________________________________</w:t>
      </w:r>
    </w:p>
    <w:p w14:paraId="7E98244D" w14:textId="77777777" w:rsidR="00F0393F" w:rsidRDefault="00F0393F" w:rsidP="000B3170">
      <w:pPr>
        <w:pStyle w:val="ObjectAnchor"/>
        <w:rPr>
          <w:sz w:val="24"/>
          <w:szCs w:val="24"/>
        </w:rPr>
      </w:pPr>
    </w:p>
    <w:p w14:paraId="6779B47B" w14:textId="6912A3FC" w:rsidR="003D622C" w:rsidRDefault="003D622C" w:rsidP="000B3170">
      <w:pPr>
        <w:pStyle w:val="ObjectAnchor"/>
        <w:rPr>
          <w:sz w:val="24"/>
          <w:szCs w:val="24"/>
        </w:rPr>
      </w:pPr>
      <w:r>
        <w:rPr>
          <w:sz w:val="24"/>
          <w:szCs w:val="24"/>
        </w:rPr>
        <w:t>Mailing Address:____________________________________________________________________________</w:t>
      </w:r>
    </w:p>
    <w:p w14:paraId="2E3F2183" w14:textId="46F57CB3" w:rsidR="003D622C" w:rsidRDefault="003D622C" w:rsidP="000B3170">
      <w:pPr>
        <w:pStyle w:val="ObjectAnchor"/>
        <w:rPr>
          <w:sz w:val="24"/>
          <w:szCs w:val="24"/>
        </w:rPr>
      </w:pPr>
    </w:p>
    <w:p w14:paraId="52BDBE43" w14:textId="65425C2D" w:rsidR="003D622C" w:rsidRDefault="003D622C" w:rsidP="000B3170">
      <w:pPr>
        <w:pStyle w:val="ObjectAnchor"/>
        <w:rPr>
          <w:sz w:val="24"/>
          <w:szCs w:val="24"/>
        </w:rPr>
      </w:pPr>
      <w:r>
        <w:rPr>
          <w:sz w:val="24"/>
          <w:szCs w:val="24"/>
        </w:rPr>
        <w:t>Location Address (if different):_________________________________________________________________</w:t>
      </w:r>
    </w:p>
    <w:p w14:paraId="3DD72621" w14:textId="01DE9C87" w:rsidR="003D622C" w:rsidRDefault="003D622C" w:rsidP="000B3170">
      <w:pPr>
        <w:pStyle w:val="ObjectAnchor"/>
        <w:rPr>
          <w:sz w:val="24"/>
          <w:szCs w:val="24"/>
        </w:rPr>
      </w:pPr>
    </w:p>
    <w:p w14:paraId="5427A708" w14:textId="2DB59329" w:rsidR="003D622C" w:rsidRDefault="003D622C" w:rsidP="000B3170">
      <w:pPr>
        <w:pStyle w:val="ObjectAnchor"/>
        <w:rPr>
          <w:sz w:val="24"/>
          <w:szCs w:val="24"/>
        </w:rPr>
      </w:pPr>
      <w:r>
        <w:rPr>
          <w:sz w:val="24"/>
          <w:szCs w:val="24"/>
        </w:rPr>
        <w:t>Phone:_______________________ Email:________________________________________________________</w:t>
      </w:r>
    </w:p>
    <w:p w14:paraId="29DB6908" w14:textId="1B1A66CD" w:rsidR="00F0393F" w:rsidRDefault="00F0393F" w:rsidP="000B3170">
      <w:pPr>
        <w:pStyle w:val="ObjectAnchor"/>
        <w:rPr>
          <w:sz w:val="24"/>
          <w:szCs w:val="24"/>
        </w:rPr>
      </w:pPr>
    </w:p>
    <w:p w14:paraId="5EE673F4" w14:textId="1C86B7DB" w:rsidR="00F0393F" w:rsidRDefault="00F0393F" w:rsidP="000B3170">
      <w:pPr>
        <w:pStyle w:val="ObjectAnchor"/>
        <w:rPr>
          <w:sz w:val="24"/>
          <w:szCs w:val="24"/>
        </w:rPr>
      </w:pPr>
      <w:r>
        <w:rPr>
          <w:sz w:val="24"/>
          <w:szCs w:val="24"/>
        </w:rPr>
        <w:t>Fax (if used):____________________________ Website Address: ____________________________________</w:t>
      </w:r>
    </w:p>
    <w:p w14:paraId="5A07A8A0" w14:textId="4075B541" w:rsidR="003D622C" w:rsidRDefault="003D622C" w:rsidP="000B3170">
      <w:pPr>
        <w:pStyle w:val="ObjectAnchor"/>
        <w:rPr>
          <w:sz w:val="24"/>
          <w:szCs w:val="24"/>
        </w:rPr>
      </w:pPr>
    </w:p>
    <w:p w14:paraId="31922325" w14:textId="1553697C" w:rsidR="003D622C" w:rsidRDefault="003D622C" w:rsidP="000B3170">
      <w:pPr>
        <w:pStyle w:val="ObjectAnchor"/>
        <w:rPr>
          <w:sz w:val="24"/>
          <w:szCs w:val="24"/>
        </w:rPr>
      </w:pPr>
      <w:r>
        <w:rPr>
          <w:sz w:val="24"/>
          <w:szCs w:val="24"/>
        </w:rPr>
        <w:t>Social Media:_______________________________________________________________________________</w:t>
      </w:r>
    </w:p>
    <w:p w14:paraId="5515A5EF" w14:textId="3A8B9F43" w:rsidR="00455EB5" w:rsidRDefault="00455EB5" w:rsidP="000B3170">
      <w:pPr>
        <w:pStyle w:val="ObjectAnchor"/>
        <w:rPr>
          <w:sz w:val="24"/>
          <w:szCs w:val="24"/>
        </w:rPr>
      </w:pPr>
    </w:p>
    <w:p w14:paraId="1E73E0BE" w14:textId="08D38610" w:rsidR="00463409" w:rsidRDefault="00463409" w:rsidP="00463409">
      <w:pPr>
        <w:pStyle w:val="ObjectAnchor"/>
        <w:jc w:val="center"/>
        <w:rPr>
          <w:b/>
          <w:bCs/>
          <w:sz w:val="24"/>
          <w:szCs w:val="24"/>
          <w:u w:val="single"/>
        </w:rPr>
      </w:pPr>
      <w:r>
        <w:rPr>
          <w:b/>
          <w:bCs/>
          <w:sz w:val="24"/>
          <w:szCs w:val="24"/>
          <w:u w:val="single"/>
        </w:rPr>
        <w:t xml:space="preserve">All memberships are calculated based on number of FULL TIME </w:t>
      </w:r>
      <w:r w:rsidR="00E87EF0">
        <w:rPr>
          <w:b/>
          <w:bCs/>
          <w:sz w:val="24"/>
          <w:szCs w:val="24"/>
          <w:u w:val="single"/>
        </w:rPr>
        <w:t>equivalents</w:t>
      </w:r>
      <w:r>
        <w:rPr>
          <w:b/>
          <w:bCs/>
          <w:sz w:val="24"/>
          <w:szCs w:val="24"/>
          <w:u w:val="single"/>
        </w:rPr>
        <w:t xml:space="preserve"> (FTE).</w:t>
      </w:r>
    </w:p>
    <w:p w14:paraId="1829097E" w14:textId="15CB3E82" w:rsidR="004D6BD6" w:rsidRDefault="00463409" w:rsidP="00463409">
      <w:pPr>
        <w:pStyle w:val="ObjectAnchor"/>
        <w:jc w:val="center"/>
        <w:rPr>
          <w:sz w:val="24"/>
          <w:szCs w:val="24"/>
        </w:rPr>
      </w:pPr>
      <w:r>
        <w:rPr>
          <w:b/>
          <w:bCs/>
          <w:sz w:val="24"/>
          <w:szCs w:val="24"/>
          <w:u w:val="single"/>
        </w:rPr>
        <w:t>40 hours per week = 1 FTE   or   2 part time staff @ 20 hours per week = 1 FTE</w:t>
      </w:r>
    </w:p>
    <w:p w14:paraId="1DEC1870" w14:textId="5778D736" w:rsidR="004D6BD6" w:rsidRDefault="00DF5B7C" w:rsidP="003D622C">
      <w:pPr>
        <w:pStyle w:val="ObjectAnchor"/>
        <w:ind w:left="720"/>
        <w:rPr>
          <w:sz w:val="24"/>
          <w:szCs w:val="24"/>
        </w:rPr>
      </w:pPr>
      <w:r>
        <w:rPr>
          <w:sz w:val="24"/>
          <w:szCs w:val="24"/>
        </w:rPr>
        <mc:AlternateContent>
          <mc:Choice Requires="wps">
            <w:drawing>
              <wp:anchor distT="0" distB="0" distL="114300" distR="114300" simplePos="0" relativeHeight="251669504" behindDoc="0" locked="0" layoutInCell="1" allowOverlap="1" wp14:anchorId="51E513B9" wp14:editId="435B1DAB">
                <wp:simplePos x="0" y="0"/>
                <wp:positionH relativeFrom="column">
                  <wp:posOffset>3257550</wp:posOffset>
                </wp:positionH>
                <wp:positionV relativeFrom="paragraph">
                  <wp:posOffset>157479</wp:posOffset>
                </wp:positionV>
                <wp:extent cx="3629025" cy="29051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3629025" cy="2905125"/>
                        </a:xfrm>
                        <a:prstGeom prst="rect">
                          <a:avLst/>
                        </a:prstGeom>
                        <a:solidFill>
                          <a:schemeClr val="lt1"/>
                        </a:solidFill>
                        <a:ln w="6350">
                          <a:solidFill>
                            <a:prstClr val="black"/>
                          </a:solidFill>
                        </a:ln>
                      </wps:spPr>
                      <wps:txbx>
                        <w:txbxContent>
                          <w:tbl>
                            <w:tblPr>
                              <w:tblStyle w:val="TableGrid"/>
                              <w:tblW w:w="0" w:type="auto"/>
                              <w:tblLook w:val="04A0" w:firstRow="1" w:lastRow="0" w:firstColumn="1" w:lastColumn="0" w:noHBand="0" w:noVBand="1"/>
                            </w:tblPr>
                            <w:tblGrid>
                              <w:gridCol w:w="1973"/>
                              <w:gridCol w:w="1774"/>
                              <w:gridCol w:w="1660"/>
                            </w:tblGrid>
                            <w:tr w:rsidR="00DF5B7C" w14:paraId="3E2FC6F1" w14:textId="77777777" w:rsidTr="00024153">
                              <w:trPr>
                                <w:trHeight w:val="480"/>
                              </w:trPr>
                              <w:tc>
                                <w:tcPr>
                                  <w:tcW w:w="3226" w:type="dxa"/>
                                </w:tcPr>
                                <w:p w14:paraId="76A6A69C" w14:textId="77777777" w:rsidR="00DF5B7C" w:rsidRPr="00B046E3" w:rsidRDefault="00DF5B7C" w:rsidP="00DF5B7C">
                                  <w:pPr>
                                    <w:pStyle w:val="ObjectAnchor"/>
                                    <w:rPr>
                                      <w:b/>
                                      <w:bCs/>
                                      <w:sz w:val="24"/>
                                      <w:szCs w:val="24"/>
                                      <w:u w:val="single"/>
                                    </w:rPr>
                                  </w:pPr>
                                  <w:r w:rsidRPr="00B046E3">
                                    <w:rPr>
                                      <w:b/>
                                      <w:bCs/>
                                      <w:sz w:val="24"/>
                                      <w:szCs w:val="24"/>
                                      <w:u w:val="single"/>
                                    </w:rPr>
                                    <w:t>Number of FTE</w:t>
                                  </w:r>
                                </w:p>
                              </w:tc>
                              <w:tc>
                                <w:tcPr>
                                  <w:tcW w:w="3226" w:type="dxa"/>
                                </w:tcPr>
                                <w:p w14:paraId="7252A67B" w14:textId="77777777" w:rsidR="00DF5B7C" w:rsidRPr="00B046E3" w:rsidRDefault="00DF5B7C" w:rsidP="00DF5B7C">
                                  <w:pPr>
                                    <w:pStyle w:val="ObjectAnchor"/>
                                    <w:rPr>
                                      <w:b/>
                                      <w:bCs/>
                                      <w:sz w:val="24"/>
                                      <w:szCs w:val="24"/>
                                      <w:u w:val="single"/>
                                    </w:rPr>
                                  </w:pPr>
                                  <w:r w:rsidRPr="00B046E3">
                                    <w:rPr>
                                      <w:b/>
                                      <w:bCs/>
                                      <w:sz w:val="24"/>
                                      <w:szCs w:val="24"/>
                                      <w:u w:val="single"/>
                                    </w:rPr>
                                    <w:t xml:space="preserve">Annual Dues </w:t>
                                  </w:r>
                                </w:p>
                              </w:tc>
                              <w:tc>
                                <w:tcPr>
                                  <w:tcW w:w="3227" w:type="dxa"/>
                                </w:tcPr>
                                <w:p w14:paraId="67C9A79B" w14:textId="77777777" w:rsidR="00DF5B7C" w:rsidRPr="00B046E3" w:rsidRDefault="00DF5B7C" w:rsidP="00DF5B7C">
                                  <w:pPr>
                                    <w:pStyle w:val="ObjectAnchor"/>
                                    <w:rPr>
                                      <w:b/>
                                      <w:bCs/>
                                      <w:sz w:val="24"/>
                                      <w:szCs w:val="24"/>
                                      <w:u w:val="single"/>
                                    </w:rPr>
                                  </w:pPr>
                                  <w:r w:rsidRPr="00B046E3">
                                    <w:rPr>
                                      <w:b/>
                                      <w:bCs/>
                                      <w:sz w:val="24"/>
                                      <w:szCs w:val="24"/>
                                      <w:u w:val="single"/>
                                    </w:rPr>
                                    <w:t>Total Amount Due</w:t>
                                  </w:r>
                                </w:p>
                              </w:tc>
                            </w:tr>
                            <w:tr w:rsidR="00DF5B7C" w14:paraId="544F2519" w14:textId="77777777" w:rsidTr="00024153">
                              <w:trPr>
                                <w:trHeight w:val="480"/>
                              </w:trPr>
                              <w:tc>
                                <w:tcPr>
                                  <w:tcW w:w="3226" w:type="dxa"/>
                                </w:tcPr>
                                <w:p w14:paraId="49EFD907" w14:textId="77777777" w:rsidR="00DF5B7C" w:rsidRDefault="00DF5B7C" w:rsidP="00DF5B7C">
                                  <w:pPr>
                                    <w:pStyle w:val="ObjectAnchor"/>
                                    <w:jc w:val="center"/>
                                    <w:rPr>
                                      <w:sz w:val="24"/>
                                      <w:szCs w:val="24"/>
                                    </w:rPr>
                                  </w:pPr>
                                  <w:r>
                                    <w:rPr>
                                      <w:sz w:val="24"/>
                                      <w:szCs w:val="24"/>
                                    </w:rPr>
                                    <w:t xml:space="preserve">1 </w:t>
                                  </w:r>
                                  <w:r>
                                    <w:rPr>
                                      <w:sz w:val="24"/>
                                      <w:szCs w:val="24"/>
                                    </w:rPr>
                                    <w:t>–</w:t>
                                  </w:r>
                                  <w:r>
                                    <w:rPr>
                                      <w:sz w:val="24"/>
                                      <w:szCs w:val="24"/>
                                    </w:rPr>
                                    <w:t xml:space="preserve"> 4</w:t>
                                  </w:r>
                                </w:p>
                              </w:tc>
                              <w:tc>
                                <w:tcPr>
                                  <w:tcW w:w="3226" w:type="dxa"/>
                                </w:tcPr>
                                <w:p w14:paraId="1165B458" w14:textId="77777777" w:rsidR="00DF5B7C" w:rsidRDefault="00DF5B7C" w:rsidP="00DF5B7C">
                                  <w:pPr>
                                    <w:pStyle w:val="ObjectAnchor"/>
                                    <w:jc w:val="center"/>
                                    <w:rPr>
                                      <w:sz w:val="24"/>
                                      <w:szCs w:val="24"/>
                                    </w:rPr>
                                  </w:pPr>
                                  <w:r>
                                    <w:rPr>
                                      <w:sz w:val="24"/>
                                      <w:szCs w:val="24"/>
                                    </w:rPr>
                                    <w:t>$250.00</w:t>
                                  </w:r>
                                </w:p>
                              </w:tc>
                              <w:tc>
                                <w:tcPr>
                                  <w:tcW w:w="3227" w:type="dxa"/>
                                </w:tcPr>
                                <w:p w14:paraId="05C43C6F" w14:textId="77777777" w:rsidR="00DF5B7C" w:rsidRDefault="00DF5B7C" w:rsidP="00DF5B7C">
                                  <w:pPr>
                                    <w:pStyle w:val="ObjectAnchor"/>
                                    <w:rPr>
                                      <w:sz w:val="24"/>
                                      <w:szCs w:val="24"/>
                                    </w:rPr>
                                  </w:pPr>
                                </w:p>
                              </w:tc>
                            </w:tr>
                            <w:tr w:rsidR="00DF5B7C" w14:paraId="4750462B" w14:textId="77777777" w:rsidTr="00024153">
                              <w:trPr>
                                <w:trHeight w:val="505"/>
                              </w:trPr>
                              <w:tc>
                                <w:tcPr>
                                  <w:tcW w:w="3226" w:type="dxa"/>
                                </w:tcPr>
                                <w:p w14:paraId="7B4F0173" w14:textId="77777777" w:rsidR="00DF5B7C" w:rsidRDefault="00DF5B7C" w:rsidP="00DF5B7C">
                                  <w:pPr>
                                    <w:pStyle w:val="ObjectAnchor"/>
                                    <w:jc w:val="center"/>
                                    <w:rPr>
                                      <w:sz w:val="24"/>
                                      <w:szCs w:val="24"/>
                                    </w:rPr>
                                  </w:pPr>
                                  <w:r>
                                    <w:rPr>
                                      <w:sz w:val="24"/>
                                      <w:szCs w:val="24"/>
                                    </w:rPr>
                                    <w:t>5 - 10</w:t>
                                  </w:r>
                                </w:p>
                              </w:tc>
                              <w:tc>
                                <w:tcPr>
                                  <w:tcW w:w="3226" w:type="dxa"/>
                                </w:tcPr>
                                <w:p w14:paraId="20F7A306" w14:textId="77777777" w:rsidR="00DF5B7C" w:rsidRDefault="00DF5B7C" w:rsidP="00DF5B7C">
                                  <w:pPr>
                                    <w:pStyle w:val="ObjectAnchor"/>
                                    <w:jc w:val="center"/>
                                    <w:rPr>
                                      <w:sz w:val="24"/>
                                      <w:szCs w:val="24"/>
                                    </w:rPr>
                                  </w:pPr>
                                  <w:r>
                                    <w:rPr>
                                      <w:sz w:val="24"/>
                                      <w:szCs w:val="24"/>
                                    </w:rPr>
                                    <w:t>$300.00</w:t>
                                  </w:r>
                                </w:p>
                              </w:tc>
                              <w:tc>
                                <w:tcPr>
                                  <w:tcW w:w="3227" w:type="dxa"/>
                                </w:tcPr>
                                <w:p w14:paraId="5735D599" w14:textId="77777777" w:rsidR="00DF5B7C" w:rsidRDefault="00DF5B7C" w:rsidP="00DF5B7C">
                                  <w:pPr>
                                    <w:pStyle w:val="ObjectAnchor"/>
                                    <w:rPr>
                                      <w:sz w:val="24"/>
                                      <w:szCs w:val="24"/>
                                    </w:rPr>
                                  </w:pPr>
                                </w:p>
                              </w:tc>
                            </w:tr>
                            <w:tr w:rsidR="00DF5B7C" w14:paraId="43FC801A" w14:textId="77777777" w:rsidTr="00024153">
                              <w:trPr>
                                <w:trHeight w:val="480"/>
                              </w:trPr>
                              <w:tc>
                                <w:tcPr>
                                  <w:tcW w:w="3226" w:type="dxa"/>
                                </w:tcPr>
                                <w:p w14:paraId="6DA0B590" w14:textId="77777777" w:rsidR="00DF5B7C" w:rsidRDefault="00DF5B7C" w:rsidP="00DF5B7C">
                                  <w:pPr>
                                    <w:pStyle w:val="ObjectAnchor"/>
                                    <w:jc w:val="center"/>
                                    <w:rPr>
                                      <w:sz w:val="24"/>
                                      <w:szCs w:val="24"/>
                                    </w:rPr>
                                  </w:pPr>
                                  <w:r>
                                    <w:rPr>
                                      <w:sz w:val="24"/>
                                      <w:szCs w:val="24"/>
                                    </w:rPr>
                                    <w:t>11 - 20</w:t>
                                  </w:r>
                                </w:p>
                              </w:tc>
                              <w:tc>
                                <w:tcPr>
                                  <w:tcW w:w="3226" w:type="dxa"/>
                                </w:tcPr>
                                <w:p w14:paraId="49623C44" w14:textId="77777777" w:rsidR="00DF5B7C" w:rsidRDefault="00DF5B7C" w:rsidP="00DF5B7C">
                                  <w:pPr>
                                    <w:pStyle w:val="ObjectAnchor"/>
                                    <w:jc w:val="center"/>
                                    <w:rPr>
                                      <w:sz w:val="24"/>
                                      <w:szCs w:val="24"/>
                                    </w:rPr>
                                  </w:pPr>
                                  <w:r>
                                    <w:rPr>
                                      <w:sz w:val="24"/>
                                      <w:szCs w:val="24"/>
                                    </w:rPr>
                                    <w:t>$500.00</w:t>
                                  </w:r>
                                </w:p>
                              </w:tc>
                              <w:tc>
                                <w:tcPr>
                                  <w:tcW w:w="3227" w:type="dxa"/>
                                </w:tcPr>
                                <w:p w14:paraId="58AEC65B" w14:textId="77777777" w:rsidR="00DF5B7C" w:rsidRDefault="00DF5B7C" w:rsidP="00DF5B7C">
                                  <w:pPr>
                                    <w:pStyle w:val="ObjectAnchor"/>
                                    <w:rPr>
                                      <w:sz w:val="24"/>
                                      <w:szCs w:val="24"/>
                                    </w:rPr>
                                  </w:pPr>
                                </w:p>
                              </w:tc>
                            </w:tr>
                            <w:tr w:rsidR="00DF5B7C" w14:paraId="63F833E5" w14:textId="77777777" w:rsidTr="00024153">
                              <w:trPr>
                                <w:trHeight w:val="480"/>
                              </w:trPr>
                              <w:tc>
                                <w:tcPr>
                                  <w:tcW w:w="3226" w:type="dxa"/>
                                </w:tcPr>
                                <w:p w14:paraId="48CB46A1" w14:textId="77777777" w:rsidR="00DF5B7C" w:rsidRDefault="00DF5B7C" w:rsidP="00DF5B7C">
                                  <w:pPr>
                                    <w:pStyle w:val="ObjectAnchor"/>
                                    <w:jc w:val="center"/>
                                    <w:rPr>
                                      <w:sz w:val="24"/>
                                      <w:szCs w:val="24"/>
                                    </w:rPr>
                                  </w:pPr>
                                  <w:r>
                                    <w:rPr>
                                      <w:sz w:val="24"/>
                                      <w:szCs w:val="24"/>
                                    </w:rPr>
                                    <w:t xml:space="preserve">20 </w:t>
                                  </w:r>
                                  <w:r>
                                    <w:rPr>
                                      <w:sz w:val="24"/>
                                      <w:szCs w:val="24"/>
                                    </w:rPr>
                                    <w:t>–</w:t>
                                  </w:r>
                                  <w:r>
                                    <w:rPr>
                                      <w:sz w:val="24"/>
                                      <w:szCs w:val="24"/>
                                    </w:rPr>
                                    <w:t xml:space="preserve"> 80</w:t>
                                  </w:r>
                                </w:p>
                              </w:tc>
                              <w:tc>
                                <w:tcPr>
                                  <w:tcW w:w="3226" w:type="dxa"/>
                                </w:tcPr>
                                <w:p w14:paraId="39615885" w14:textId="77777777" w:rsidR="00DF5B7C" w:rsidRDefault="00DF5B7C" w:rsidP="00DF5B7C">
                                  <w:pPr>
                                    <w:pStyle w:val="ObjectAnchor"/>
                                    <w:jc w:val="center"/>
                                    <w:rPr>
                                      <w:sz w:val="24"/>
                                      <w:szCs w:val="24"/>
                                    </w:rPr>
                                  </w:pPr>
                                  <w:r>
                                    <w:rPr>
                                      <w:sz w:val="24"/>
                                      <w:szCs w:val="24"/>
                                    </w:rPr>
                                    <w:t>$700.00</w:t>
                                  </w:r>
                                </w:p>
                              </w:tc>
                              <w:tc>
                                <w:tcPr>
                                  <w:tcW w:w="3227" w:type="dxa"/>
                                </w:tcPr>
                                <w:p w14:paraId="668DAB79" w14:textId="77777777" w:rsidR="00DF5B7C" w:rsidRDefault="00DF5B7C" w:rsidP="00DF5B7C">
                                  <w:pPr>
                                    <w:pStyle w:val="ObjectAnchor"/>
                                    <w:rPr>
                                      <w:sz w:val="24"/>
                                      <w:szCs w:val="24"/>
                                    </w:rPr>
                                  </w:pPr>
                                </w:p>
                              </w:tc>
                            </w:tr>
                            <w:tr w:rsidR="00DF5B7C" w14:paraId="1CA417DC" w14:textId="77777777" w:rsidTr="00024153">
                              <w:trPr>
                                <w:trHeight w:val="480"/>
                              </w:trPr>
                              <w:tc>
                                <w:tcPr>
                                  <w:tcW w:w="3226" w:type="dxa"/>
                                </w:tcPr>
                                <w:p w14:paraId="43EBCA75" w14:textId="77777777" w:rsidR="00DF5B7C" w:rsidRDefault="00DF5B7C" w:rsidP="00DF5B7C">
                                  <w:pPr>
                                    <w:pStyle w:val="ObjectAnchor"/>
                                    <w:jc w:val="center"/>
                                    <w:rPr>
                                      <w:sz w:val="24"/>
                                      <w:szCs w:val="24"/>
                                    </w:rPr>
                                  </w:pPr>
                                  <w:r>
                                    <w:rPr>
                                      <w:sz w:val="24"/>
                                      <w:szCs w:val="24"/>
                                    </w:rPr>
                                    <w:t>80 +</w:t>
                                  </w:r>
                                </w:p>
                              </w:tc>
                              <w:tc>
                                <w:tcPr>
                                  <w:tcW w:w="3226" w:type="dxa"/>
                                </w:tcPr>
                                <w:p w14:paraId="47C2C46B" w14:textId="77777777" w:rsidR="00DF5B7C" w:rsidRDefault="00DF5B7C" w:rsidP="00DF5B7C">
                                  <w:pPr>
                                    <w:pStyle w:val="ObjectAnchor"/>
                                    <w:jc w:val="center"/>
                                    <w:rPr>
                                      <w:sz w:val="24"/>
                                      <w:szCs w:val="24"/>
                                    </w:rPr>
                                  </w:pPr>
                                  <w:r>
                                    <w:rPr>
                                      <w:sz w:val="24"/>
                                      <w:szCs w:val="24"/>
                                    </w:rPr>
                                    <w:t>$1,000.00</w:t>
                                  </w:r>
                                </w:p>
                              </w:tc>
                              <w:tc>
                                <w:tcPr>
                                  <w:tcW w:w="3227" w:type="dxa"/>
                                </w:tcPr>
                                <w:p w14:paraId="15F61584" w14:textId="77777777" w:rsidR="00DF5B7C" w:rsidRDefault="00DF5B7C" w:rsidP="00DF5B7C">
                                  <w:pPr>
                                    <w:pStyle w:val="ObjectAnchor"/>
                                    <w:rPr>
                                      <w:sz w:val="24"/>
                                      <w:szCs w:val="24"/>
                                    </w:rPr>
                                  </w:pPr>
                                </w:p>
                              </w:tc>
                            </w:tr>
                            <w:tr w:rsidR="00DF5B7C" w14:paraId="0A2C74FF" w14:textId="77777777" w:rsidTr="00024153">
                              <w:trPr>
                                <w:trHeight w:val="505"/>
                              </w:trPr>
                              <w:tc>
                                <w:tcPr>
                                  <w:tcW w:w="3226" w:type="dxa"/>
                                </w:tcPr>
                                <w:p w14:paraId="5E342185" w14:textId="77777777" w:rsidR="00DF5B7C" w:rsidRDefault="00DF5B7C" w:rsidP="00DF5B7C">
                                  <w:pPr>
                                    <w:pStyle w:val="ObjectAnchor"/>
                                    <w:jc w:val="center"/>
                                    <w:rPr>
                                      <w:sz w:val="24"/>
                                      <w:szCs w:val="24"/>
                                    </w:rPr>
                                  </w:pPr>
                                  <w:r>
                                    <w:rPr>
                                      <w:sz w:val="24"/>
                                      <w:szCs w:val="24"/>
                                    </w:rPr>
                                    <w:t>Community &amp; Service Organization</w:t>
                                  </w:r>
                                </w:p>
                              </w:tc>
                              <w:tc>
                                <w:tcPr>
                                  <w:tcW w:w="3226" w:type="dxa"/>
                                </w:tcPr>
                                <w:p w14:paraId="10F6D9EA" w14:textId="77777777" w:rsidR="00DF5B7C" w:rsidRDefault="00DF5B7C" w:rsidP="00DF5B7C">
                                  <w:pPr>
                                    <w:pStyle w:val="ObjectAnchor"/>
                                    <w:jc w:val="center"/>
                                    <w:rPr>
                                      <w:sz w:val="24"/>
                                      <w:szCs w:val="24"/>
                                    </w:rPr>
                                  </w:pPr>
                                  <w:r>
                                    <w:rPr>
                                      <w:sz w:val="24"/>
                                      <w:szCs w:val="24"/>
                                    </w:rPr>
                                    <w:t>$150.00</w:t>
                                  </w:r>
                                </w:p>
                              </w:tc>
                              <w:tc>
                                <w:tcPr>
                                  <w:tcW w:w="3227" w:type="dxa"/>
                                </w:tcPr>
                                <w:p w14:paraId="69129D61" w14:textId="77777777" w:rsidR="00DF5B7C" w:rsidRDefault="00DF5B7C" w:rsidP="00DF5B7C">
                                  <w:pPr>
                                    <w:pStyle w:val="ObjectAnchor"/>
                                    <w:rPr>
                                      <w:sz w:val="24"/>
                                      <w:szCs w:val="24"/>
                                    </w:rPr>
                                  </w:pPr>
                                </w:p>
                              </w:tc>
                            </w:tr>
                            <w:tr w:rsidR="00DF5B7C" w14:paraId="4F58B3F0" w14:textId="77777777" w:rsidTr="00024153">
                              <w:trPr>
                                <w:trHeight w:val="454"/>
                              </w:trPr>
                              <w:tc>
                                <w:tcPr>
                                  <w:tcW w:w="3226" w:type="dxa"/>
                                </w:tcPr>
                                <w:p w14:paraId="66911D8C" w14:textId="77777777" w:rsidR="00DF5B7C" w:rsidRDefault="00DF5B7C" w:rsidP="00DF5B7C">
                                  <w:pPr>
                                    <w:pStyle w:val="ObjectAnchor"/>
                                    <w:jc w:val="center"/>
                                    <w:rPr>
                                      <w:sz w:val="24"/>
                                      <w:szCs w:val="24"/>
                                    </w:rPr>
                                  </w:pPr>
                                  <w:r>
                                    <w:rPr>
                                      <w:sz w:val="24"/>
                                      <w:szCs w:val="24"/>
                                    </w:rPr>
                                    <w:t>Associate</w:t>
                                  </w:r>
                                </w:p>
                              </w:tc>
                              <w:tc>
                                <w:tcPr>
                                  <w:tcW w:w="3226" w:type="dxa"/>
                                </w:tcPr>
                                <w:p w14:paraId="68276590" w14:textId="77777777" w:rsidR="00DF5B7C" w:rsidRDefault="00DF5B7C" w:rsidP="00DF5B7C">
                                  <w:pPr>
                                    <w:pStyle w:val="ObjectAnchor"/>
                                    <w:jc w:val="center"/>
                                    <w:rPr>
                                      <w:sz w:val="24"/>
                                      <w:szCs w:val="24"/>
                                    </w:rPr>
                                  </w:pPr>
                                  <w:r>
                                    <w:rPr>
                                      <w:sz w:val="24"/>
                                      <w:szCs w:val="24"/>
                                    </w:rPr>
                                    <w:t>$300.00</w:t>
                                  </w:r>
                                </w:p>
                              </w:tc>
                              <w:tc>
                                <w:tcPr>
                                  <w:tcW w:w="3227" w:type="dxa"/>
                                </w:tcPr>
                                <w:p w14:paraId="4A70401F" w14:textId="77777777" w:rsidR="00DF5B7C" w:rsidRDefault="00DF5B7C" w:rsidP="00DF5B7C">
                                  <w:pPr>
                                    <w:pStyle w:val="ObjectAnchor"/>
                                    <w:rPr>
                                      <w:sz w:val="24"/>
                                      <w:szCs w:val="24"/>
                                    </w:rPr>
                                  </w:pPr>
                                </w:p>
                              </w:tc>
                            </w:tr>
                          </w:tbl>
                          <w:p w14:paraId="61BB458D" w14:textId="77777777" w:rsidR="00DF5B7C" w:rsidRDefault="00DF5B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513B9" id="Text Box 16" o:spid="_x0000_s1029" type="#_x0000_t202" style="position:absolute;left:0;text-align:left;margin-left:256.5pt;margin-top:12.4pt;width:285.75pt;height:22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" fillcolor="white [3201]" strokeweight=".5pt">
                <v:textbox>
                  <w:txbxContent>
                    <w:tbl>
                      <w:tblPr>
                        <w:tblStyle w:val="TableGrid"/>
                        <w:tblW w:w="0" w:type="auto"/>
                        <w:tblLook w:val="04A0" w:firstRow="1" w:lastRow="0" w:firstColumn="1" w:lastColumn="0" w:noHBand="0" w:noVBand="1"/>
                      </w:tblPr>
                      <w:tblGrid>
                        <w:gridCol w:w="1973"/>
                        <w:gridCol w:w="1774"/>
                        <w:gridCol w:w="1660"/>
                      </w:tblGrid>
                      <w:tr w:rsidR="00DF5B7C" w14:paraId="3E2FC6F1" w14:textId="77777777" w:rsidTr="00024153">
                        <w:trPr>
                          <w:trHeight w:val="480"/>
                        </w:trPr>
                        <w:tc>
                          <w:tcPr>
                            <w:tcW w:w="3226" w:type="dxa"/>
                          </w:tcPr>
                          <w:p w14:paraId="76A6A69C" w14:textId="77777777" w:rsidR="00DF5B7C" w:rsidRPr="00B046E3" w:rsidRDefault="00DF5B7C" w:rsidP="00DF5B7C">
                            <w:pPr>
                              <w:pStyle w:val="ObjectAnchor"/>
                              <w:rPr>
                                <w:b/>
                                <w:bCs/>
                                <w:sz w:val="24"/>
                                <w:szCs w:val="24"/>
                                <w:u w:val="single"/>
                              </w:rPr>
                            </w:pPr>
                            <w:r w:rsidRPr="00B046E3">
                              <w:rPr>
                                <w:b/>
                                <w:bCs/>
                                <w:sz w:val="24"/>
                                <w:szCs w:val="24"/>
                                <w:u w:val="single"/>
                              </w:rPr>
                              <w:t>Number of FTE</w:t>
                            </w:r>
                          </w:p>
                        </w:tc>
                        <w:tc>
                          <w:tcPr>
                            <w:tcW w:w="3226" w:type="dxa"/>
                          </w:tcPr>
                          <w:p w14:paraId="7252A67B" w14:textId="77777777" w:rsidR="00DF5B7C" w:rsidRPr="00B046E3" w:rsidRDefault="00DF5B7C" w:rsidP="00DF5B7C">
                            <w:pPr>
                              <w:pStyle w:val="ObjectAnchor"/>
                              <w:rPr>
                                <w:b/>
                                <w:bCs/>
                                <w:sz w:val="24"/>
                                <w:szCs w:val="24"/>
                                <w:u w:val="single"/>
                              </w:rPr>
                            </w:pPr>
                            <w:r w:rsidRPr="00B046E3">
                              <w:rPr>
                                <w:b/>
                                <w:bCs/>
                                <w:sz w:val="24"/>
                                <w:szCs w:val="24"/>
                                <w:u w:val="single"/>
                              </w:rPr>
                              <w:t xml:space="preserve">Annual Dues </w:t>
                            </w:r>
                          </w:p>
                        </w:tc>
                        <w:tc>
                          <w:tcPr>
                            <w:tcW w:w="3227" w:type="dxa"/>
                          </w:tcPr>
                          <w:p w14:paraId="67C9A79B" w14:textId="77777777" w:rsidR="00DF5B7C" w:rsidRPr="00B046E3" w:rsidRDefault="00DF5B7C" w:rsidP="00DF5B7C">
                            <w:pPr>
                              <w:pStyle w:val="ObjectAnchor"/>
                              <w:rPr>
                                <w:b/>
                                <w:bCs/>
                                <w:sz w:val="24"/>
                                <w:szCs w:val="24"/>
                                <w:u w:val="single"/>
                              </w:rPr>
                            </w:pPr>
                            <w:r w:rsidRPr="00B046E3">
                              <w:rPr>
                                <w:b/>
                                <w:bCs/>
                                <w:sz w:val="24"/>
                                <w:szCs w:val="24"/>
                                <w:u w:val="single"/>
                              </w:rPr>
                              <w:t>Total Amount Due</w:t>
                            </w:r>
                          </w:p>
                        </w:tc>
                      </w:tr>
                      <w:tr w:rsidR="00DF5B7C" w14:paraId="544F2519" w14:textId="77777777" w:rsidTr="00024153">
                        <w:trPr>
                          <w:trHeight w:val="480"/>
                        </w:trPr>
                        <w:tc>
                          <w:tcPr>
                            <w:tcW w:w="3226" w:type="dxa"/>
                          </w:tcPr>
                          <w:p w14:paraId="49EFD907" w14:textId="77777777" w:rsidR="00DF5B7C" w:rsidRDefault="00DF5B7C" w:rsidP="00DF5B7C">
                            <w:pPr>
                              <w:pStyle w:val="ObjectAnchor"/>
                              <w:jc w:val="center"/>
                              <w:rPr>
                                <w:sz w:val="24"/>
                                <w:szCs w:val="24"/>
                              </w:rPr>
                            </w:pPr>
                            <w:r>
                              <w:rPr>
                                <w:sz w:val="24"/>
                                <w:szCs w:val="24"/>
                              </w:rPr>
                              <w:t xml:space="preserve">1 </w:t>
                            </w:r>
                            <w:r>
                              <w:rPr>
                                <w:sz w:val="24"/>
                                <w:szCs w:val="24"/>
                              </w:rPr>
                              <w:t>–</w:t>
                            </w:r>
                            <w:r>
                              <w:rPr>
                                <w:sz w:val="24"/>
                                <w:szCs w:val="24"/>
                              </w:rPr>
                              <w:t xml:space="preserve"> 4</w:t>
                            </w:r>
                          </w:p>
                        </w:tc>
                        <w:tc>
                          <w:tcPr>
                            <w:tcW w:w="3226" w:type="dxa"/>
                          </w:tcPr>
                          <w:p w14:paraId="1165B458" w14:textId="77777777" w:rsidR="00DF5B7C" w:rsidRDefault="00DF5B7C" w:rsidP="00DF5B7C">
                            <w:pPr>
                              <w:pStyle w:val="ObjectAnchor"/>
                              <w:jc w:val="center"/>
                              <w:rPr>
                                <w:sz w:val="24"/>
                                <w:szCs w:val="24"/>
                              </w:rPr>
                            </w:pPr>
                            <w:r>
                              <w:rPr>
                                <w:sz w:val="24"/>
                                <w:szCs w:val="24"/>
                              </w:rPr>
                              <w:t>$250.00</w:t>
                            </w:r>
                          </w:p>
                        </w:tc>
                        <w:tc>
                          <w:tcPr>
                            <w:tcW w:w="3227" w:type="dxa"/>
                          </w:tcPr>
                          <w:p w14:paraId="05C43C6F" w14:textId="77777777" w:rsidR="00DF5B7C" w:rsidRDefault="00DF5B7C" w:rsidP="00DF5B7C">
                            <w:pPr>
                              <w:pStyle w:val="ObjectAnchor"/>
                              <w:rPr>
                                <w:sz w:val="24"/>
                                <w:szCs w:val="24"/>
                              </w:rPr>
                            </w:pPr>
                          </w:p>
                        </w:tc>
                      </w:tr>
                      <w:tr w:rsidR="00DF5B7C" w14:paraId="4750462B" w14:textId="77777777" w:rsidTr="00024153">
                        <w:trPr>
                          <w:trHeight w:val="505"/>
                        </w:trPr>
                        <w:tc>
                          <w:tcPr>
                            <w:tcW w:w="3226" w:type="dxa"/>
                          </w:tcPr>
                          <w:p w14:paraId="7B4F0173" w14:textId="77777777" w:rsidR="00DF5B7C" w:rsidRDefault="00DF5B7C" w:rsidP="00DF5B7C">
                            <w:pPr>
                              <w:pStyle w:val="ObjectAnchor"/>
                              <w:jc w:val="center"/>
                              <w:rPr>
                                <w:sz w:val="24"/>
                                <w:szCs w:val="24"/>
                              </w:rPr>
                            </w:pPr>
                            <w:r>
                              <w:rPr>
                                <w:sz w:val="24"/>
                                <w:szCs w:val="24"/>
                              </w:rPr>
                              <w:t>5 - 10</w:t>
                            </w:r>
                          </w:p>
                        </w:tc>
                        <w:tc>
                          <w:tcPr>
                            <w:tcW w:w="3226" w:type="dxa"/>
                          </w:tcPr>
                          <w:p w14:paraId="20F7A306" w14:textId="77777777" w:rsidR="00DF5B7C" w:rsidRDefault="00DF5B7C" w:rsidP="00DF5B7C">
                            <w:pPr>
                              <w:pStyle w:val="ObjectAnchor"/>
                              <w:jc w:val="center"/>
                              <w:rPr>
                                <w:sz w:val="24"/>
                                <w:szCs w:val="24"/>
                              </w:rPr>
                            </w:pPr>
                            <w:r>
                              <w:rPr>
                                <w:sz w:val="24"/>
                                <w:szCs w:val="24"/>
                              </w:rPr>
                              <w:t>$300.00</w:t>
                            </w:r>
                          </w:p>
                        </w:tc>
                        <w:tc>
                          <w:tcPr>
                            <w:tcW w:w="3227" w:type="dxa"/>
                          </w:tcPr>
                          <w:p w14:paraId="5735D599" w14:textId="77777777" w:rsidR="00DF5B7C" w:rsidRDefault="00DF5B7C" w:rsidP="00DF5B7C">
                            <w:pPr>
                              <w:pStyle w:val="ObjectAnchor"/>
                              <w:rPr>
                                <w:sz w:val="24"/>
                                <w:szCs w:val="24"/>
                              </w:rPr>
                            </w:pPr>
                          </w:p>
                        </w:tc>
                      </w:tr>
                      <w:tr w:rsidR="00DF5B7C" w14:paraId="43FC801A" w14:textId="77777777" w:rsidTr="00024153">
                        <w:trPr>
                          <w:trHeight w:val="480"/>
                        </w:trPr>
                        <w:tc>
                          <w:tcPr>
                            <w:tcW w:w="3226" w:type="dxa"/>
                          </w:tcPr>
                          <w:p w14:paraId="6DA0B590" w14:textId="77777777" w:rsidR="00DF5B7C" w:rsidRDefault="00DF5B7C" w:rsidP="00DF5B7C">
                            <w:pPr>
                              <w:pStyle w:val="ObjectAnchor"/>
                              <w:jc w:val="center"/>
                              <w:rPr>
                                <w:sz w:val="24"/>
                                <w:szCs w:val="24"/>
                              </w:rPr>
                            </w:pPr>
                            <w:r>
                              <w:rPr>
                                <w:sz w:val="24"/>
                                <w:szCs w:val="24"/>
                              </w:rPr>
                              <w:t>11 - 20</w:t>
                            </w:r>
                          </w:p>
                        </w:tc>
                        <w:tc>
                          <w:tcPr>
                            <w:tcW w:w="3226" w:type="dxa"/>
                          </w:tcPr>
                          <w:p w14:paraId="49623C44" w14:textId="77777777" w:rsidR="00DF5B7C" w:rsidRDefault="00DF5B7C" w:rsidP="00DF5B7C">
                            <w:pPr>
                              <w:pStyle w:val="ObjectAnchor"/>
                              <w:jc w:val="center"/>
                              <w:rPr>
                                <w:sz w:val="24"/>
                                <w:szCs w:val="24"/>
                              </w:rPr>
                            </w:pPr>
                            <w:r>
                              <w:rPr>
                                <w:sz w:val="24"/>
                                <w:szCs w:val="24"/>
                              </w:rPr>
                              <w:t>$500.00</w:t>
                            </w:r>
                          </w:p>
                        </w:tc>
                        <w:tc>
                          <w:tcPr>
                            <w:tcW w:w="3227" w:type="dxa"/>
                          </w:tcPr>
                          <w:p w14:paraId="58AEC65B" w14:textId="77777777" w:rsidR="00DF5B7C" w:rsidRDefault="00DF5B7C" w:rsidP="00DF5B7C">
                            <w:pPr>
                              <w:pStyle w:val="ObjectAnchor"/>
                              <w:rPr>
                                <w:sz w:val="24"/>
                                <w:szCs w:val="24"/>
                              </w:rPr>
                            </w:pPr>
                          </w:p>
                        </w:tc>
                      </w:tr>
                      <w:tr w:rsidR="00DF5B7C" w14:paraId="63F833E5" w14:textId="77777777" w:rsidTr="00024153">
                        <w:trPr>
                          <w:trHeight w:val="480"/>
                        </w:trPr>
                        <w:tc>
                          <w:tcPr>
                            <w:tcW w:w="3226" w:type="dxa"/>
                          </w:tcPr>
                          <w:p w14:paraId="48CB46A1" w14:textId="77777777" w:rsidR="00DF5B7C" w:rsidRDefault="00DF5B7C" w:rsidP="00DF5B7C">
                            <w:pPr>
                              <w:pStyle w:val="ObjectAnchor"/>
                              <w:jc w:val="center"/>
                              <w:rPr>
                                <w:sz w:val="24"/>
                                <w:szCs w:val="24"/>
                              </w:rPr>
                            </w:pPr>
                            <w:r>
                              <w:rPr>
                                <w:sz w:val="24"/>
                                <w:szCs w:val="24"/>
                              </w:rPr>
                              <w:t xml:space="preserve">20 </w:t>
                            </w:r>
                            <w:r>
                              <w:rPr>
                                <w:sz w:val="24"/>
                                <w:szCs w:val="24"/>
                              </w:rPr>
                              <w:t>–</w:t>
                            </w:r>
                            <w:r>
                              <w:rPr>
                                <w:sz w:val="24"/>
                                <w:szCs w:val="24"/>
                              </w:rPr>
                              <w:t xml:space="preserve"> 80</w:t>
                            </w:r>
                          </w:p>
                        </w:tc>
                        <w:tc>
                          <w:tcPr>
                            <w:tcW w:w="3226" w:type="dxa"/>
                          </w:tcPr>
                          <w:p w14:paraId="39615885" w14:textId="77777777" w:rsidR="00DF5B7C" w:rsidRDefault="00DF5B7C" w:rsidP="00DF5B7C">
                            <w:pPr>
                              <w:pStyle w:val="ObjectAnchor"/>
                              <w:jc w:val="center"/>
                              <w:rPr>
                                <w:sz w:val="24"/>
                                <w:szCs w:val="24"/>
                              </w:rPr>
                            </w:pPr>
                            <w:r>
                              <w:rPr>
                                <w:sz w:val="24"/>
                                <w:szCs w:val="24"/>
                              </w:rPr>
                              <w:t>$700.00</w:t>
                            </w:r>
                          </w:p>
                        </w:tc>
                        <w:tc>
                          <w:tcPr>
                            <w:tcW w:w="3227" w:type="dxa"/>
                          </w:tcPr>
                          <w:p w14:paraId="668DAB79" w14:textId="77777777" w:rsidR="00DF5B7C" w:rsidRDefault="00DF5B7C" w:rsidP="00DF5B7C">
                            <w:pPr>
                              <w:pStyle w:val="ObjectAnchor"/>
                              <w:rPr>
                                <w:sz w:val="24"/>
                                <w:szCs w:val="24"/>
                              </w:rPr>
                            </w:pPr>
                          </w:p>
                        </w:tc>
                      </w:tr>
                      <w:tr w:rsidR="00DF5B7C" w14:paraId="1CA417DC" w14:textId="77777777" w:rsidTr="00024153">
                        <w:trPr>
                          <w:trHeight w:val="480"/>
                        </w:trPr>
                        <w:tc>
                          <w:tcPr>
                            <w:tcW w:w="3226" w:type="dxa"/>
                          </w:tcPr>
                          <w:p w14:paraId="43EBCA75" w14:textId="77777777" w:rsidR="00DF5B7C" w:rsidRDefault="00DF5B7C" w:rsidP="00DF5B7C">
                            <w:pPr>
                              <w:pStyle w:val="ObjectAnchor"/>
                              <w:jc w:val="center"/>
                              <w:rPr>
                                <w:sz w:val="24"/>
                                <w:szCs w:val="24"/>
                              </w:rPr>
                            </w:pPr>
                            <w:r>
                              <w:rPr>
                                <w:sz w:val="24"/>
                                <w:szCs w:val="24"/>
                              </w:rPr>
                              <w:t>80 +</w:t>
                            </w:r>
                          </w:p>
                        </w:tc>
                        <w:tc>
                          <w:tcPr>
                            <w:tcW w:w="3226" w:type="dxa"/>
                          </w:tcPr>
                          <w:p w14:paraId="47C2C46B" w14:textId="77777777" w:rsidR="00DF5B7C" w:rsidRDefault="00DF5B7C" w:rsidP="00DF5B7C">
                            <w:pPr>
                              <w:pStyle w:val="ObjectAnchor"/>
                              <w:jc w:val="center"/>
                              <w:rPr>
                                <w:sz w:val="24"/>
                                <w:szCs w:val="24"/>
                              </w:rPr>
                            </w:pPr>
                            <w:r>
                              <w:rPr>
                                <w:sz w:val="24"/>
                                <w:szCs w:val="24"/>
                              </w:rPr>
                              <w:t>$1,000.00</w:t>
                            </w:r>
                          </w:p>
                        </w:tc>
                        <w:tc>
                          <w:tcPr>
                            <w:tcW w:w="3227" w:type="dxa"/>
                          </w:tcPr>
                          <w:p w14:paraId="15F61584" w14:textId="77777777" w:rsidR="00DF5B7C" w:rsidRDefault="00DF5B7C" w:rsidP="00DF5B7C">
                            <w:pPr>
                              <w:pStyle w:val="ObjectAnchor"/>
                              <w:rPr>
                                <w:sz w:val="24"/>
                                <w:szCs w:val="24"/>
                              </w:rPr>
                            </w:pPr>
                          </w:p>
                        </w:tc>
                      </w:tr>
                      <w:tr w:rsidR="00DF5B7C" w14:paraId="0A2C74FF" w14:textId="77777777" w:rsidTr="00024153">
                        <w:trPr>
                          <w:trHeight w:val="505"/>
                        </w:trPr>
                        <w:tc>
                          <w:tcPr>
                            <w:tcW w:w="3226" w:type="dxa"/>
                          </w:tcPr>
                          <w:p w14:paraId="5E342185" w14:textId="77777777" w:rsidR="00DF5B7C" w:rsidRDefault="00DF5B7C" w:rsidP="00DF5B7C">
                            <w:pPr>
                              <w:pStyle w:val="ObjectAnchor"/>
                              <w:jc w:val="center"/>
                              <w:rPr>
                                <w:sz w:val="24"/>
                                <w:szCs w:val="24"/>
                              </w:rPr>
                            </w:pPr>
                            <w:r>
                              <w:rPr>
                                <w:sz w:val="24"/>
                                <w:szCs w:val="24"/>
                              </w:rPr>
                              <w:t>Community &amp; Service Organization</w:t>
                            </w:r>
                          </w:p>
                        </w:tc>
                        <w:tc>
                          <w:tcPr>
                            <w:tcW w:w="3226" w:type="dxa"/>
                          </w:tcPr>
                          <w:p w14:paraId="10F6D9EA" w14:textId="77777777" w:rsidR="00DF5B7C" w:rsidRDefault="00DF5B7C" w:rsidP="00DF5B7C">
                            <w:pPr>
                              <w:pStyle w:val="ObjectAnchor"/>
                              <w:jc w:val="center"/>
                              <w:rPr>
                                <w:sz w:val="24"/>
                                <w:szCs w:val="24"/>
                              </w:rPr>
                            </w:pPr>
                            <w:r>
                              <w:rPr>
                                <w:sz w:val="24"/>
                                <w:szCs w:val="24"/>
                              </w:rPr>
                              <w:t>$150.00</w:t>
                            </w:r>
                          </w:p>
                        </w:tc>
                        <w:tc>
                          <w:tcPr>
                            <w:tcW w:w="3227" w:type="dxa"/>
                          </w:tcPr>
                          <w:p w14:paraId="69129D61" w14:textId="77777777" w:rsidR="00DF5B7C" w:rsidRDefault="00DF5B7C" w:rsidP="00DF5B7C">
                            <w:pPr>
                              <w:pStyle w:val="ObjectAnchor"/>
                              <w:rPr>
                                <w:sz w:val="24"/>
                                <w:szCs w:val="24"/>
                              </w:rPr>
                            </w:pPr>
                          </w:p>
                        </w:tc>
                      </w:tr>
                      <w:tr w:rsidR="00DF5B7C" w14:paraId="4F58B3F0" w14:textId="77777777" w:rsidTr="00024153">
                        <w:trPr>
                          <w:trHeight w:val="454"/>
                        </w:trPr>
                        <w:tc>
                          <w:tcPr>
                            <w:tcW w:w="3226" w:type="dxa"/>
                          </w:tcPr>
                          <w:p w14:paraId="66911D8C" w14:textId="77777777" w:rsidR="00DF5B7C" w:rsidRDefault="00DF5B7C" w:rsidP="00DF5B7C">
                            <w:pPr>
                              <w:pStyle w:val="ObjectAnchor"/>
                              <w:jc w:val="center"/>
                              <w:rPr>
                                <w:sz w:val="24"/>
                                <w:szCs w:val="24"/>
                              </w:rPr>
                            </w:pPr>
                            <w:r>
                              <w:rPr>
                                <w:sz w:val="24"/>
                                <w:szCs w:val="24"/>
                              </w:rPr>
                              <w:t>Associate</w:t>
                            </w:r>
                          </w:p>
                        </w:tc>
                        <w:tc>
                          <w:tcPr>
                            <w:tcW w:w="3226" w:type="dxa"/>
                          </w:tcPr>
                          <w:p w14:paraId="68276590" w14:textId="77777777" w:rsidR="00DF5B7C" w:rsidRDefault="00DF5B7C" w:rsidP="00DF5B7C">
                            <w:pPr>
                              <w:pStyle w:val="ObjectAnchor"/>
                              <w:jc w:val="center"/>
                              <w:rPr>
                                <w:sz w:val="24"/>
                                <w:szCs w:val="24"/>
                              </w:rPr>
                            </w:pPr>
                            <w:r>
                              <w:rPr>
                                <w:sz w:val="24"/>
                                <w:szCs w:val="24"/>
                              </w:rPr>
                              <w:t>$300.00</w:t>
                            </w:r>
                          </w:p>
                        </w:tc>
                        <w:tc>
                          <w:tcPr>
                            <w:tcW w:w="3227" w:type="dxa"/>
                          </w:tcPr>
                          <w:p w14:paraId="4A70401F" w14:textId="77777777" w:rsidR="00DF5B7C" w:rsidRDefault="00DF5B7C" w:rsidP="00DF5B7C">
                            <w:pPr>
                              <w:pStyle w:val="ObjectAnchor"/>
                              <w:rPr>
                                <w:sz w:val="24"/>
                                <w:szCs w:val="24"/>
                              </w:rPr>
                            </w:pPr>
                          </w:p>
                        </w:tc>
                      </w:tr>
                    </w:tbl>
                    <w:p w14:paraId="61BB458D" w14:textId="77777777" w:rsidR="00DF5B7C" w:rsidRDefault="00DF5B7C"/>
                  </w:txbxContent>
                </v:textbox>
              </v:shape>
            </w:pict>
          </mc:Fallback>
        </mc:AlternateContent>
      </w:r>
    </w:p>
    <w:p w14:paraId="70E12852" w14:textId="77777777" w:rsidR="00463409" w:rsidRDefault="00463409" w:rsidP="003D622C">
      <w:pPr>
        <w:pStyle w:val="ObjectAnchor"/>
        <w:ind w:left="720"/>
        <w:rPr>
          <w:sz w:val="24"/>
          <w:szCs w:val="24"/>
        </w:rPr>
      </w:pPr>
    </w:p>
    <w:p w14:paraId="4F264C08" w14:textId="3CFC0E32" w:rsidR="004D6BD6" w:rsidRDefault="004D6BD6" w:rsidP="004D6BD6">
      <w:pPr>
        <w:pStyle w:val="ObjectAnchor"/>
        <w:rPr>
          <w:sz w:val="24"/>
          <w:szCs w:val="24"/>
        </w:rPr>
      </w:pPr>
      <w:r>
        <w:rPr>
          <w:sz w:val="24"/>
          <w:szCs w:val="24"/>
        </w:rPr>
        <w:t xml:space="preserve">Total number of </w:t>
      </w:r>
      <w:r w:rsidR="00463409">
        <w:rPr>
          <w:sz w:val="24"/>
          <w:szCs w:val="24"/>
        </w:rPr>
        <w:t>full</w:t>
      </w:r>
      <w:r w:rsidR="00E87EF0">
        <w:rPr>
          <w:sz w:val="24"/>
          <w:szCs w:val="24"/>
        </w:rPr>
        <w:t>-</w:t>
      </w:r>
      <w:r w:rsidR="00463409">
        <w:rPr>
          <w:sz w:val="24"/>
          <w:szCs w:val="24"/>
        </w:rPr>
        <w:t>time employees</w:t>
      </w:r>
      <w:r>
        <w:rPr>
          <w:sz w:val="24"/>
          <w:szCs w:val="24"/>
        </w:rPr>
        <w:t xml:space="preserve"> = _________</w:t>
      </w:r>
    </w:p>
    <w:p w14:paraId="0C24FFF4" w14:textId="77777777" w:rsidR="004D6BD6" w:rsidRDefault="004D6BD6" w:rsidP="004D6BD6">
      <w:pPr>
        <w:pStyle w:val="ObjectAnchor"/>
        <w:rPr>
          <w:sz w:val="24"/>
          <w:szCs w:val="24"/>
        </w:rPr>
      </w:pPr>
    </w:p>
    <w:p w14:paraId="0B3FA0E2" w14:textId="198E0091" w:rsidR="004D6BD6" w:rsidRDefault="004D6BD6" w:rsidP="004D6BD6">
      <w:pPr>
        <w:pStyle w:val="ObjectAnchor"/>
        <w:rPr>
          <w:sz w:val="24"/>
          <w:szCs w:val="24"/>
        </w:rPr>
      </w:pPr>
      <w:r>
        <w:rPr>
          <w:sz w:val="24"/>
          <w:szCs w:val="24"/>
        </w:rPr>
        <w:t>Total number of part-time employees = ________</w:t>
      </w:r>
    </w:p>
    <w:p w14:paraId="69CAF420" w14:textId="77777777" w:rsidR="004D6BD6" w:rsidRDefault="004D6BD6" w:rsidP="004D6BD6">
      <w:pPr>
        <w:pStyle w:val="ObjectAnchor"/>
        <w:rPr>
          <w:sz w:val="24"/>
          <w:szCs w:val="24"/>
        </w:rPr>
      </w:pPr>
    </w:p>
    <w:p w14:paraId="230BA6A4" w14:textId="34CF84B1" w:rsidR="004D6BD6" w:rsidRDefault="004D6BD6" w:rsidP="004D6BD6">
      <w:pPr>
        <w:pStyle w:val="ObjectAnchor"/>
        <w:rPr>
          <w:sz w:val="24"/>
          <w:szCs w:val="24"/>
        </w:rPr>
      </w:pPr>
      <w:r>
        <w:rPr>
          <w:sz w:val="24"/>
          <w:szCs w:val="24"/>
        </w:rPr>
        <w:t>Total full-time equivalent = __________________</w:t>
      </w:r>
      <w:r w:rsidR="00DF5B7C">
        <w:rPr>
          <w:sz w:val="24"/>
          <w:szCs w:val="24"/>
        </w:rPr>
        <w:t xml:space="preserve">   </w:t>
      </w:r>
    </w:p>
    <w:p w14:paraId="20A759A1" w14:textId="1DA227AD" w:rsidR="004D6BD6" w:rsidRDefault="00C116DF" w:rsidP="003D622C">
      <w:pPr>
        <w:pStyle w:val="ObjectAnchor"/>
        <w:ind w:left="720"/>
        <w:rPr>
          <w:sz w:val="24"/>
          <w:szCs w:val="24"/>
        </w:rPr>
      </w:pPr>
      <w:r>
        <w:rPr>
          <w:sz w:val="24"/>
          <w:szCs w:val="24"/>
        </w:rPr>
        <mc:AlternateContent>
          <mc:Choice Requires="wps">
            <w:drawing>
              <wp:anchor distT="0" distB="0" distL="114300" distR="114300" simplePos="0" relativeHeight="251671552" behindDoc="0" locked="0" layoutInCell="1" allowOverlap="1" wp14:anchorId="4207540D" wp14:editId="26EF610B">
                <wp:simplePos x="0" y="0"/>
                <wp:positionH relativeFrom="column">
                  <wp:posOffset>38100</wp:posOffset>
                </wp:positionH>
                <wp:positionV relativeFrom="paragraph">
                  <wp:posOffset>57150</wp:posOffset>
                </wp:positionV>
                <wp:extent cx="2990850" cy="18383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990850" cy="1838325"/>
                        </a:xfrm>
                        <a:prstGeom prst="rect">
                          <a:avLst/>
                        </a:prstGeom>
                        <a:noFill/>
                        <a:ln w="6350">
                          <a:noFill/>
                        </a:ln>
                      </wps:spPr>
                      <wps:txbx>
                        <w:txbxContent>
                          <w:p w14:paraId="75503AFC" w14:textId="739F65D6" w:rsidR="00C116DF" w:rsidRDefault="00C116DF">
                            <w:r>
                              <w:t xml:space="preserve">        </w:t>
                            </w:r>
                            <w:r>
                              <w:rPr>
                                <w:noProof/>
                              </w:rPr>
                              <w:drawing>
                                <wp:inline distT="0" distB="0" distL="0" distR="0" wp14:anchorId="4512ACB1" wp14:editId="035E0EAF">
                                  <wp:extent cx="2320925" cy="174053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
                                            <a:extLst>
                                              <a:ext uri="{28A0092B-C50C-407E-A947-70E740481C1C}">
                                                <a14:useLocalDpi xmlns:a14="http://schemas.microsoft.com/office/drawing/2010/main" val="0"/>
                                              </a:ext>
                                            </a:extLst>
                                          </a:blip>
                                          <a:stretch>
                                            <a:fillRect/>
                                          </a:stretch>
                                        </pic:blipFill>
                                        <pic:spPr>
                                          <a:xfrm>
                                            <a:off x="0" y="0"/>
                                            <a:ext cx="2320925" cy="1740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07540D" id="Text Box 24" o:spid="_x0000_s1030" type="#_x0000_t202" style="position:absolute;left:0;text-align:left;margin-left:3pt;margin-top:4.5pt;width:235.5pt;height:144.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" filled="f" stroked="f" strokeweight=".5pt">
                <v:textbox>
                  <w:txbxContent>
                    <w:p w14:paraId="75503AFC" w14:textId="739F65D6" w:rsidR="00C116DF" w:rsidRDefault="00C116DF">
                      <w:r>
                        <w:t xml:space="preserve">        </w:t>
                      </w:r>
                      <w:r>
                        <w:rPr>
                          <w:noProof/>
                        </w:rPr>
                        <w:drawing>
                          <wp:inline distT="0" distB="0" distL="0" distR="0" wp14:anchorId="4512ACB1" wp14:editId="035E0EAF">
                            <wp:extent cx="2320925" cy="174053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
                                      <a:extLst>
                                        <a:ext uri="{28A0092B-C50C-407E-A947-70E740481C1C}">
                                          <a14:useLocalDpi xmlns:a14="http://schemas.microsoft.com/office/drawing/2010/main" val="0"/>
                                        </a:ext>
                                      </a:extLst>
                                    </a:blip>
                                    <a:stretch>
                                      <a:fillRect/>
                                    </a:stretch>
                                  </pic:blipFill>
                                  <pic:spPr>
                                    <a:xfrm>
                                      <a:off x="0" y="0"/>
                                      <a:ext cx="2320925" cy="1740535"/>
                                    </a:xfrm>
                                    <a:prstGeom prst="rect">
                                      <a:avLst/>
                                    </a:prstGeom>
                                  </pic:spPr>
                                </pic:pic>
                              </a:graphicData>
                            </a:graphic>
                          </wp:inline>
                        </w:drawing>
                      </w:r>
                    </w:p>
                  </w:txbxContent>
                </v:textbox>
              </v:shape>
            </w:pict>
          </mc:Fallback>
        </mc:AlternateContent>
      </w:r>
    </w:p>
    <w:p w14:paraId="7960DA09" w14:textId="1FC32D00" w:rsidR="004D6BD6" w:rsidRDefault="004D6BD6" w:rsidP="003D622C">
      <w:pPr>
        <w:pStyle w:val="ObjectAnchor"/>
        <w:ind w:left="720"/>
        <w:rPr>
          <w:sz w:val="24"/>
          <w:szCs w:val="24"/>
        </w:rPr>
      </w:pPr>
    </w:p>
    <w:p w14:paraId="061800CE" w14:textId="61E3A26B" w:rsidR="004D6BD6" w:rsidRDefault="004D6BD6" w:rsidP="003D622C">
      <w:pPr>
        <w:pStyle w:val="ObjectAnchor"/>
        <w:ind w:left="720"/>
        <w:rPr>
          <w:sz w:val="24"/>
          <w:szCs w:val="24"/>
        </w:rPr>
      </w:pPr>
    </w:p>
    <w:p w14:paraId="74DADCED" w14:textId="0B5A6C2F" w:rsidR="004D6BD6" w:rsidRDefault="004D6BD6" w:rsidP="003D622C">
      <w:pPr>
        <w:pStyle w:val="ObjectAnchor"/>
        <w:ind w:left="720"/>
        <w:rPr>
          <w:sz w:val="24"/>
          <w:szCs w:val="24"/>
        </w:rPr>
      </w:pPr>
    </w:p>
    <w:p w14:paraId="26F4F2C2" w14:textId="1E11D259" w:rsidR="004D6BD6" w:rsidRDefault="004D6BD6" w:rsidP="003D622C">
      <w:pPr>
        <w:pStyle w:val="ObjectAnchor"/>
        <w:ind w:left="720"/>
        <w:rPr>
          <w:sz w:val="24"/>
          <w:szCs w:val="24"/>
        </w:rPr>
      </w:pPr>
    </w:p>
    <w:p w14:paraId="2CBF59F4" w14:textId="65C8512C" w:rsidR="004D6BD6" w:rsidRDefault="004D6BD6" w:rsidP="003D622C">
      <w:pPr>
        <w:pStyle w:val="ObjectAnchor"/>
        <w:ind w:left="720"/>
        <w:rPr>
          <w:sz w:val="24"/>
          <w:szCs w:val="24"/>
        </w:rPr>
      </w:pPr>
    </w:p>
    <w:p w14:paraId="40C0EFA1" w14:textId="44B5CA8E" w:rsidR="00455EB5" w:rsidRDefault="00455EB5" w:rsidP="000B3170">
      <w:pPr>
        <w:pStyle w:val="ObjectAnchor"/>
        <w:rPr>
          <w:sz w:val="24"/>
          <w:szCs w:val="24"/>
        </w:rPr>
      </w:pPr>
    </w:p>
    <w:p w14:paraId="27DCB749" w14:textId="4CC5DBEC" w:rsidR="00B046E3" w:rsidRDefault="00B046E3" w:rsidP="000B3170">
      <w:pPr>
        <w:pStyle w:val="ObjectAnchor"/>
        <w:rPr>
          <w:sz w:val="24"/>
          <w:szCs w:val="24"/>
        </w:rPr>
      </w:pPr>
    </w:p>
    <w:p w14:paraId="03FAA655" w14:textId="77777777" w:rsidR="00463409" w:rsidRPr="003D622C" w:rsidRDefault="00463409" w:rsidP="00463409">
      <w:pPr>
        <w:pStyle w:val="ObjectAnchor"/>
        <w:numPr>
          <w:ilvl w:val="0"/>
          <w:numId w:val="5"/>
        </w:numPr>
        <w:rPr>
          <w:b/>
          <w:bCs/>
          <w:sz w:val="24"/>
          <w:szCs w:val="24"/>
          <w:u w:val="single"/>
        </w:rPr>
      </w:pPr>
      <w:r w:rsidRPr="003D622C">
        <w:rPr>
          <w:b/>
          <w:bCs/>
          <w:sz w:val="24"/>
          <w:szCs w:val="24"/>
          <w:u w:val="single"/>
        </w:rPr>
        <w:lastRenderedPageBreak/>
        <w:t>Annual Membership Dues</w:t>
      </w:r>
    </w:p>
    <w:p w14:paraId="5D92D57C" w14:textId="48759D9F" w:rsidR="003D622C" w:rsidRDefault="00463409" w:rsidP="00DF5B7C">
      <w:pPr>
        <w:pStyle w:val="ObjectAnchor"/>
        <w:ind w:left="720"/>
        <w:rPr>
          <w:sz w:val="24"/>
          <w:szCs w:val="24"/>
        </w:rPr>
      </w:pPr>
      <w:r>
        <w:rPr>
          <w:sz w:val="24"/>
          <w:szCs w:val="24"/>
        </w:rPr>
        <w:t>Please select the number of Full</w:t>
      </w:r>
      <w:r w:rsidR="00E87EF0">
        <w:rPr>
          <w:sz w:val="24"/>
          <w:szCs w:val="24"/>
        </w:rPr>
        <w:t>-</w:t>
      </w:r>
      <w:r>
        <w:rPr>
          <w:sz w:val="24"/>
          <w:szCs w:val="24"/>
        </w:rPr>
        <w:t xml:space="preserve">Time </w:t>
      </w:r>
      <w:r w:rsidR="00E87EF0">
        <w:rPr>
          <w:sz w:val="24"/>
          <w:szCs w:val="24"/>
        </w:rPr>
        <w:t>equivalents</w:t>
      </w:r>
      <w:r>
        <w:rPr>
          <w:sz w:val="24"/>
          <w:szCs w:val="24"/>
        </w:rPr>
        <w:t xml:space="preserve"> and corresponding annual </w:t>
      </w:r>
      <w:r w:rsidR="00E87EF0">
        <w:rPr>
          <w:sz w:val="24"/>
          <w:szCs w:val="24"/>
        </w:rPr>
        <w:t>d</w:t>
      </w:r>
      <w:r>
        <w:rPr>
          <w:sz w:val="24"/>
          <w:szCs w:val="24"/>
        </w:rPr>
        <w:t>ues. Full</w:t>
      </w:r>
      <w:r w:rsidR="00E87EF0">
        <w:rPr>
          <w:sz w:val="24"/>
          <w:szCs w:val="24"/>
        </w:rPr>
        <w:t>-</w:t>
      </w:r>
      <w:r>
        <w:rPr>
          <w:sz w:val="24"/>
          <w:szCs w:val="24"/>
        </w:rPr>
        <w:t xml:space="preserve">Time </w:t>
      </w:r>
      <w:r w:rsidR="00E87EF0">
        <w:rPr>
          <w:sz w:val="24"/>
          <w:szCs w:val="24"/>
        </w:rPr>
        <w:t xml:space="preserve">equivalents </w:t>
      </w:r>
      <w:r>
        <w:rPr>
          <w:sz w:val="24"/>
          <w:szCs w:val="24"/>
        </w:rPr>
        <w:t xml:space="preserve">(FTE) are calculated by adding total staff hours up to 40 hours in a work week. If you have one staff person working 40 hours, that is one FTE. If you have 2 staff persons, each working 20 hours, that is also only one FTE. </w:t>
      </w:r>
    </w:p>
    <w:p w14:paraId="5DE76F7C" w14:textId="77777777" w:rsidR="001856E6" w:rsidRDefault="001856E6" w:rsidP="000B3170">
      <w:pPr>
        <w:pStyle w:val="ObjectAnchor"/>
        <w:rPr>
          <w:sz w:val="24"/>
          <w:szCs w:val="24"/>
        </w:rPr>
      </w:pPr>
    </w:p>
    <w:p w14:paraId="6A164D88" w14:textId="105302B9" w:rsidR="003D622C" w:rsidRPr="003D622C" w:rsidRDefault="004D6BD6" w:rsidP="00463409">
      <w:pPr>
        <w:pStyle w:val="ObjectAnchor"/>
        <w:numPr>
          <w:ilvl w:val="0"/>
          <w:numId w:val="5"/>
        </w:numPr>
        <w:rPr>
          <w:b/>
          <w:bCs/>
          <w:sz w:val="24"/>
          <w:szCs w:val="24"/>
          <w:u w:val="single"/>
        </w:rPr>
      </w:pPr>
      <w:r>
        <w:rPr>
          <w:b/>
          <w:bCs/>
          <w:sz w:val="24"/>
          <w:szCs w:val="24"/>
          <w:u w:val="single"/>
        </w:rPr>
        <w:t xml:space="preserve">Annual </w:t>
      </w:r>
      <w:r w:rsidR="003D622C" w:rsidRPr="003D622C">
        <w:rPr>
          <w:b/>
          <w:bCs/>
          <w:sz w:val="24"/>
          <w:szCs w:val="24"/>
          <w:u w:val="single"/>
        </w:rPr>
        <w:t>Sponsorship Opportunities</w:t>
      </w:r>
    </w:p>
    <w:p w14:paraId="4BB836FF" w14:textId="797A135F" w:rsidR="003D622C" w:rsidRDefault="003D622C" w:rsidP="003D622C">
      <w:pPr>
        <w:pStyle w:val="ObjectAnchor"/>
        <w:ind w:left="720"/>
        <w:rPr>
          <w:sz w:val="24"/>
          <w:szCs w:val="24"/>
        </w:rPr>
      </w:pPr>
      <w:r>
        <w:rPr>
          <w:sz w:val="24"/>
          <w:szCs w:val="24"/>
        </w:rPr>
        <w:t>Are you looking to sponsor</w:t>
      </w:r>
      <w:r w:rsidR="00771C07">
        <w:rPr>
          <w:sz w:val="24"/>
          <w:szCs w:val="24"/>
        </w:rPr>
        <w:t xml:space="preserve"> the Chamber of Commerce in an exciting and advanced way this year? </w:t>
      </w:r>
      <w:r>
        <w:rPr>
          <w:sz w:val="24"/>
          <w:szCs w:val="24"/>
        </w:rPr>
        <w:t xml:space="preserve">We are happy to announce </w:t>
      </w:r>
      <w:r w:rsidR="00E87EF0">
        <w:rPr>
          <w:sz w:val="24"/>
          <w:szCs w:val="24"/>
        </w:rPr>
        <w:t xml:space="preserve">that </w:t>
      </w:r>
      <w:r>
        <w:rPr>
          <w:sz w:val="24"/>
          <w:szCs w:val="24"/>
        </w:rPr>
        <w:t xml:space="preserve">you can! </w:t>
      </w:r>
      <w:r w:rsidR="00771C07">
        <w:rPr>
          <w:sz w:val="24"/>
          <w:szCs w:val="24"/>
        </w:rPr>
        <w:t xml:space="preserve">We have created unique sponsorship packages, outside of sponsoring specific events, because we have </w:t>
      </w:r>
      <w:r w:rsidR="00771C07" w:rsidRPr="001A6E35">
        <w:rPr>
          <w:sz w:val="24"/>
          <w:szCs w:val="24"/>
        </w:rPr>
        <w:t>liste</w:t>
      </w:r>
      <w:r w:rsidR="001A6E35" w:rsidRPr="001A6E35">
        <w:rPr>
          <w:sz w:val="24"/>
          <w:szCs w:val="24"/>
        </w:rPr>
        <w:t>n</w:t>
      </w:r>
      <w:r w:rsidR="00771C07" w:rsidRPr="001A6E35">
        <w:rPr>
          <w:sz w:val="24"/>
          <w:szCs w:val="24"/>
        </w:rPr>
        <w:t>ed</w:t>
      </w:r>
      <w:r w:rsidR="00771C07">
        <w:rPr>
          <w:sz w:val="24"/>
          <w:szCs w:val="24"/>
        </w:rPr>
        <w:t xml:space="preserve"> to your suggestions. </w:t>
      </w:r>
      <w:r w:rsidR="004F7C81">
        <w:rPr>
          <w:sz w:val="24"/>
          <w:szCs w:val="24"/>
        </w:rPr>
        <w:t xml:space="preserve">Based on your feedback, </w:t>
      </w:r>
      <w:r w:rsidR="00653ED8">
        <w:rPr>
          <w:sz w:val="24"/>
          <w:szCs w:val="24"/>
        </w:rPr>
        <w:t>there are three levels of sponsorship available</w:t>
      </w:r>
      <w:r w:rsidR="00771C07">
        <w:rPr>
          <w:sz w:val="24"/>
          <w:szCs w:val="24"/>
        </w:rPr>
        <w:t xml:space="preserve">. These packages </w:t>
      </w:r>
      <w:r w:rsidR="00653ED8">
        <w:rPr>
          <w:sz w:val="24"/>
          <w:szCs w:val="24"/>
        </w:rPr>
        <w:t>have</w:t>
      </w:r>
      <w:r w:rsidR="00771C07">
        <w:rPr>
          <w:sz w:val="24"/>
          <w:szCs w:val="24"/>
        </w:rPr>
        <w:t xml:space="preserve"> high </w:t>
      </w:r>
      <w:r w:rsidR="00E87EF0">
        <w:rPr>
          <w:sz w:val="24"/>
          <w:szCs w:val="24"/>
        </w:rPr>
        <w:t>visibility</w:t>
      </w:r>
      <w:r w:rsidR="00771C07">
        <w:rPr>
          <w:sz w:val="24"/>
          <w:szCs w:val="24"/>
        </w:rPr>
        <w:t xml:space="preserve">, unique </w:t>
      </w:r>
      <w:r w:rsidR="00653ED8">
        <w:rPr>
          <w:sz w:val="24"/>
          <w:szCs w:val="24"/>
        </w:rPr>
        <w:t xml:space="preserve">offerings </w:t>
      </w:r>
      <w:r w:rsidR="00771C07">
        <w:rPr>
          <w:sz w:val="24"/>
          <w:szCs w:val="24"/>
        </w:rPr>
        <w:t xml:space="preserve">and a great overall value! </w:t>
      </w:r>
    </w:p>
    <w:p w14:paraId="3579BC8D" w14:textId="1A433827" w:rsidR="00741E7C" w:rsidRDefault="00741E7C" w:rsidP="003D622C">
      <w:pPr>
        <w:pStyle w:val="ObjectAnchor"/>
        <w:ind w:left="720"/>
        <w:rPr>
          <w:sz w:val="24"/>
          <w:szCs w:val="24"/>
        </w:rPr>
      </w:pPr>
    </w:p>
    <w:p w14:paraId="1FCDFC39" w14:textId="2B25C8A1" w:rsidR="00741E7C" w:rsidRPr="008512F3" w:rsidRDefault="00741E7C" w:rsidP="003D622C">
      <w:pPr>
        <w:pStyle w:val="ObjectAnchor"/>
        <w:ind w:left="720"/>
        <w:rPr>
          <w:i/>
          <w:iCs/>
          <w:sz w:val="24"/>
          <w:szCs w:val="24"/>
          <w:u w:val="single"/>
        </w:rPr>
      </w:pPr>
      <w:r w:rsidRPr="00D70271">
        <w:rPr>
          <w:i/>
          <w:iCs/>
          <w:sz w:val="24"/>
          <w:szCs w:val="24"/>
          <w:u w:val="single"/>
        </w:rPr>
        <w:t xml:space="preserve">Annual </w:t>
      </w:r>
      <w:r w:rsidR="00771C07">
        <w:rPr>
          <w:i/>
          <w:iCs/>
          <w:sz w:val="24"/>
          <w:szCs w:val="24"/>
          <w:u w:val="single"/>
        </w:rPr>
        <w:t xml:space="preserve">Gold </w:t>
      </w:r>
      <w:r w:rsidRPr="00D70271">
        <w:rPr>
          <w:i/>
          <w:iCs/>
          <w:sz w:val="24"/>
          <w:szCs w:val="24"/>
          <w:u w:val="single"/>
        </w:rPr>
        <w:t xml:space="preserve"> Sponsor Package</w:t>
      </w:r>
      <w:r w:rsidR="008512F3">
        <w:rPr>
          <w:i/>
          <w:iCs/>
          <w:sz w:val="24"/>
          <w:szCs w:val="24"/>
          <w:u w:val="single"/>
        </w:rPr>
        <w:t xml:space="preserve"> ($1,150 value)</w:t>
      </w:r>
      <w:r w:rsidR="004F4353" w:rsidRPr="00D70271">
        <w:rPr>
          <w:i/>
          <w:iCs/>
          <w:sz w:val="24"/>
          <w:szCs w:val="24"/>
          <w:u w:val="single"/>
        </w:rPr>
        <w:tab/>
      </w:r>
      <w:r w:rsidR="004F4353" w:rsidRPr="00D70271">
        <w:rPr>
          <w:i/>
          <w:iCs/>
          <w:sz w:val="24"/>
          <w:szCs w:val="24"/>
          <w:u w:val="single"/>
        </w:rPr>
        <w:tab/>
      </w:r>
      <w:r w:rsidR="001856E6">
        <w:rPr>
          <w:i/>
          <w:iCs/>
          <w:sz w:val="24"/>
          <w:szCs w:val="24"/>
          <w:u w:val="single"/>
        </w:rPr>
        <w:t>___________________</w:t>
      </w:r>
      <w:r w:rsidR="008512F3">
        <w:rPr>
          <w:i/>
          <w:iCs/>
          <w:sz w:val="24"/>
          <w:szCs w:val="24"/>
          <w:u w:val="single"/>
        </w:rPr>
        <w:t xml:space="preserve">price </w:t>
      </w:r>
      <w:r w:rsidR="004F4353" w:rsidRPr="00D70271">
        <w:rPr>
          <w:i/>
          <w:iCs/>
          <w:sz w:val="24"/>
          <w:szCs w:val="24"/>
          <w:u w:val="single"/>
        </w:rPr>
        <w:t>$500</w:t>
      </w:r>
      <w:r w:rsidR="008512F3">
        <w:rPr>
          <w:i/>
          <w:iCs/>
          <w:sz w:val="24"/>
          <w:szCs w:val="24"/>
          <w:u w:val="single"/>
        </w:rPr>
        <w:t xml:space="preserve">                                     </w:t>
      </w:r>
    </w:p>
    <w:p w14:paraId="2A3A05F2" w14:textId="4A70296C" w:rsidR="004F4353" w:rsidRDefault="008512F3" w:rsidP="004F4353">
      <w:pPr>
        <w:pStyle w:val="ObjectAnchor"/>
        <w:numPr>
          <w:ilvl w:val="0"/>
          <w:numId w:val="1"/>
        </w:numPr>
        <w:rPr>
          <w:sz w:val="24"/>
          <w:szCs w:val="24"/>
        </w:rPr>
      </w:pPr>
      <w:r>
        <w:rPr>
          <w:sz w:val="24"/>
          <w:szCs w:val="24"/>
        </w:rPr>
        <w:t xml:space="preserve">Acknowledgement of sponsorship in  Chamber of Commerce Newsletter </w:t>
      </w:r>
    </w:p>
    <w:p w14:paraId="4BF1FCD5" w14:textId="1908A0E0" w:rsidR="00B27F3E" w:rsidRDefault="00B27F3E" w:rsidP="004F4353">
      <w:pPr>
        <w:pStyle w:val="ObjectAnchor"/>
        <w:numPr>
          <w:ilvl w:val="0"/>
          <w:numId w:val="1"/>
        </w:numPr>
        <w:rPr>
          <w:sz w:val="24"/>
          <w:szCs w:val="24"/>
        </w:rPr>
      </w:pPr>
      <w:r>
        <w:rPr>
          <w:sz w:val="24"/>
          <w:szCs w:val="24"/>
        </w:rPr>
        <w:t xml:space="preserve">Feature post on our Facebook page </w:t>
      </w:r>
    </w:p>
    <w:p w14:paraId="40DA6BDE" w14:textId="6F595DE0" w:rsidR="008512F3" w:rsidRDefault="008512F3" w:rsidP="004F4353">
      <w:pPr>
        <w:pStyle w:val="ObjectAnchor"/>
        <w:numPr>
          <w:ilvl w:val="0"/>
          <w:numId w:val="1"/>
        </w:numPr>
        <w:rPr>
          <w:sz w:val="24"/>
          <w:szCs w:val="24"/>
        </w:rPr>
      </w:pPr>
      <w:r>
        <w:rPr>
          <w:sz w:val="24"/>
          <w:szCs w:val="24"/>
        </w:rPr>
        <w:t>Special Feature in Chamber of Commerce Newsletter</w:t>
      </w:r>
    </w:p>
    <w:p w14:paraId="52733E41" w14:textId="55C5C76A" w:rsidR="008512F3" w:rsidRDefault="008512F3" w:rsidP="004F4353">
      <w:pPr>
        <w:pStyle w:val="ObjectAnchor"/>
        <w:numPr>
          <w:ilvl w:val="0"/>
          <w:numId w:val="1"/>
        </w:numPr>
        <w:rPr>
          <w:sz w:val="24"/>
          <w:szCs w:val="24"/>
        </w:rPr>
      </w:pPr>
      <w:r>
        <w:rPr>
          <w:sz w:val="24"/>
          <w:szCs w:val="24"/>
        </w:rPr>
        <w:t>Logo to be included on Welcome Packets (used in the upcoming year)</w:t>
      </w:r>
    </w:p>
    <w:p w14:paraId="1F800673" w14:textId="53DCC494" w:rsidR="008512F3" w:rsidRDefault="008512F3" w:rsidP="004F4353">
      <w:pPr>
        <w:pStyle w:val="ObjectAnchor"/>
        <w:numPr>
          <w:ilvl w:val="0"/>
          <w:numId w:val="1"/>
        </w:numPr>
        <w:rPr>
          <w:sz w:val="24"/>
          <w:szCs w:val="24"/>
        </w:rPr>
      </w:pPr>
      <w:r>
        <w:rPr>
          <w:sz w:val="24"/>
          <w:szCs w:val="24"/>
        </w:rPr>
        <w:t>Logo to be featured</w:t>
      </w:r>
      <w:r w:rsidR="003D5409">
        <w:rPr>
          <w:sz w:val="24"/>
          <w:szCs w:val="24"/>
        </w:rPr>
        <w:t xml:space="preserve"> on</w:t>
      </w:r>
      <w:r>
        <w:rPr>
          <w:sz w:val="24"/>
          <w:szCs w:val="24"/>
        </w:rPr>
        <w:t xml:space="preserve"> </w:t>
      </w:r>
      <w:r w:rsidR="00B27F3E">
        <w:rPr>
          <w:sz w:val="24"/>
          <w:szCs w:val="24"/>
        </w:rPr>
        <w:t>monthly, member event documentation</w:t>
      </w:r>
      <w:r>
        <w:rPr>
          <w:sz w:val="24"/>
          <w:szCs w:val="24"/>
        </w:rPr>
        <w:t xml:space="preserve"> (used in over 20+ events throughout the year) </w:t>
      </w:r>
    </w:p>
    <w:p w14:paraId="4D63E71B" w14:textId="24FDB9FD" w:rsidR="00741E7C" w:rsidRPr="00D70271" w:rsidRDefault="00741E7C" w:rsidP="004F4353">
      <w:pPr>
        <w:pStyle w:val="ObjectAnchor"/>
        <w:ind w:left="720"/>
        <w:rPr>
          <w:i/>
          <w:iCs/>
          <w:sz w:val="24"/>
          <w:szCs w:val="24"/>
          <w:u w:val="single"/>
        </w:rPr>
      </w:pPr>
      <w:r>
        <w:rPr>
          <w:sz w:val="24"/>
          <w:szCs w:val="24"/>
        </w:rPr>
        <w:br/>
      </w:r>
      <w:r w:rsidRPr="00D70271">
        <w:rPr>
          <w:i/>
          <w:iCs/>
          <w:sz w:val="24"/>
          <w:szCs w:val="24"/>
          <w:u w:val="single"/>
        </w:rPr>
        <w:t xml:space="preserve">Annual </w:t>
      </w:r>
      <w:r w:rsidR="00771C07">
        <w:rPr>
          <w:i/>
          <w:iCs/>
          <w:sz w:val="24"/>
          <w:szCs w:val="24"/>
          <w:u w:val="single"/>
        </w:rPr>
        <w:t>Platinum</w:t>
      </w:r>
      <w:r w:rsidRPr="00D70271">
        <w:rPr>
          <w:i/>
          <w:iCs/>
          <w:sz w:val="24"/>
          <w:szCs w:val="24"/>
          <w:u w:val="single"/>
        </w:rPr>
        <w:t xml:space="preserve"> Sponsor Package </w:t>
      </w:r>
      <w:r w:rsidR="008512F3">
        <w:rPr>
          <w:i/>
          <w:iCs/>
          <w:sz w:val="24"/>
          <w:szCs w:val="24"/>
          <w:u w:val="single"/>
        </w:rPr>
        <w:t>($2,385 value)</w:t>
      </w:r>
      <w:r w:rsidR="004F4353" w:rsidRPr="00D70271">
        <w:rPr>
          <w:i/>
          <w:iCs/>
          <w:sz w:val="24"/>
          <w:szCs w:val="24"/>
          <w:u w:val="single"/>
        </w:rPr>
        <w:tab/>
      </w:r>
      <w:r w:rsidR="004F4353" w:rsidRPr="00D70271">
        <w:rPr>
          <w:i/>
          <w:iCs/>
          <w:sz w:val="24"/>
          <w:szCs w:val="24"/>
          <w:u w:val="single"/>
        </w:rPr>
        <w:tab/>
      </w:r>
      <w:r w:rsidR="001856E6">
        <w:rPr>
          <w:i/>
          <w:iCs/>
          <w:sz w:val="24"/>
          <w:szCs w:val="24"/>
          <w:u w:val="single"/>
        </w:rPr>
        <w:t>__________________</w:t>
      </w:r>
      <w:r w:rsidR="008512F3">
        <w:rPr>
          <w:i/>
          <w:iCs/>
          <w:sz w:val="24"/>
          <w:szCs w:val="24"/>
          <w:u w:val="single"/>
        </w:rPr>
        <w:t xml:space="preserve">price </w:t>
      </w:r>
      <w:r w:rsidR="004F4353" w:rsidRPr="00D70271">
        <w:rPr>
          <w:i/>
          <w:iCs/>
          <w:sz w:val="24"/>
          <w:szCs w:val="24"/>
          <w:u w:val="single"/>
        </w:rPr>
        <w:t>$1500</w:t>
      </w:r>
    </w:p>
    <w:p w14:paraId="796885F6" w14:textId="4D461D23" w:rsidR="00741E7C" w:rsidRDefault="008512F3" w:rsidP="004F4353">
      <w:pPr>
        <w:pStyle w:val="ObjectAnchor"/>
        <w:numPr>
          <w:ilvl w:val="0"/>
          <w:numId w:val="1"/>
        </w:numPr>
        <w:rPr>
          <w:sz w:val="24"/>
          <w:szCs w:val="24"/>
        </w:rPr>
      </w:pPr>
      <w:r>
        <w:rPr>
          <w:sz w:val="24"/>
          <w:szCs w:val="24"/>
        </w:rPr>
        <w:t>All items in Gold Sponsor Package as well as</w:t>
      </w:r>
      <w:r>
        <w:rPr>
          <w:sz w:val="24"/>
          <w:szCs w:val="24"/>
        </w:rPr>
        <w:t>…</w:t>
      </w:r>
    </w:p>
    <w:p w14:paraId="15D8AB13" w14:textId="6018CEC2" w:rsidR="008512F3" w:rsidRDefault="008512F3" w:rsidP="004F4353">
      <w:pPr>
        <w:pStyle w:val="ObjectAnchor"/>
        <w:numPr>
          <w:ilvl w:val="0"/>
          <w:numId w:val="1"/>
        </w:numPr>
        <w:rPr>
          <w:sz w:val="24"/>
          <w:szCs w:val="24"/>
        </w:rPr>
      </w:pPr>
      <w:r>
        <w:rPr>
          <w:sz w:val="24"/>
          <w:szCs w:val="24"/>
        </w:rPr>
        <w:t xml:space="preserve">2 week banner Ad on Chamber of Commerce Website </w:t>
      </w:r>
    </w:p>
    <w:p w14:paraId="32C0DCC4" w14:textId="38C3DB56" w:rsidR="008512F3" w:rsidRDefault="008512F3" w:rsidP="004F4353">
      <w:pPr>
        <w:pStyle w:val="ObjectAnchor"/>
        <w:numPr>
          <w:ilvl w:val="0"/>
          <w:numId w:val="1"/>
        </w:numPr>
        <w:rPr>
          <w:sz w:val="24"/>
          <w:szCs w:val="24"/>
        </w:rPr>
      </w:pPr>
      <w:r>
        <w:rPr>
          <w:sz w:val="24"/>
          <w:szCs w:val="24"/>
        </w:rPr>
        <w:t xml:space="preserve">4 Event Tickets to </w:t>
      </w:r>
      <w:r w:rsidR="002B1E96">
        <w:rPr>
          <w:sz w:val="24"/>
          <w:szCs w:val="24"/>
        </w:rPr>
        <w:t>Lodi</w:t>
      </w:r>
      <w:r w:rsidR="002B1E96">
        <w:rPr>
          <w:sz w:val="24"/>
          <w:szCs w:val="24"/>
        </w:rPr>
        <w:t>’</w:t>
      </w:r>
      <w:r w:rsidR="002B1E96">
        <w:rPr>
          <w:sz w:val="24"/>
          <w:szCs w:val="24"/>
        </w:rPr>
        <w:t xml:space="preserve">s Sip &amp; Shop event to be held in November 2022 </w:t>
      </w:r>
    </w:p>
    <w:p w14:paraId="4CC24530" w14:textId="26A0313F" w:rsidR="002B1E96" w:rsidRDefault="002B1E96" w:rsidP="004F4353">
      <w:pPr>
        <w:pStyle w:val="ObjectAnchor"/>
        <w:numPr>
          <w:ilvl w:val="0"/>
          <w:numId w:val="1"/>
        </w:numPr>
        <w:rPr>
          <w:sz w:val="24"/>
          <w:szCs w:val="24"/>
        </w:rPr>
      </w:pPr>
      <w:r>
        <w:rPr>
          <w:sz w:val="24"/>
          <w:szCs w:val="24"/>
        </w:rPr>
        <w:t>Educational Sponsor Package</w:t>
      </w:r>
    </w:p>
    <w:p w14:paraId="6A8E0391" w14:textId="47B474A8" w:rsidR="002B1E96" w:rsidRDefault="002B1E96" w:rsidP="002B1E96">
      <w:pPr>
        <w:pStyle w:val="ObjectAnchor"/>
        <w:numPr>
          <w:ilvl w:val="1"/>
          <w:numId w:val="1"/>
        </w:numPr>
        <w:rPr>
          <w:sz w:val="24"/>
          <w:szCs w:val="24"/>
        </w:rPr>
      </w:pPr>
      <w:r>
        <w:rPr>
          <w:sz w:val="24"/>
          <w:szCs w:val="24"/>
        </w:rPr>
        <w:t xml:space="preserve">Name &amp; Logo on all paper materials for events (20+ throughout the year) </w:t>
      </w:r>
    </w:p>
    <w:p w14:paraId="70EC1A15" w14:textId="770D82A4" w:rsidR="002B1E96" w:rsidRDefault="002B1E96" w:rsidP="002B1E96">
      <w:pPr>
        <w:pStyle w:val="ObjectAnchor"/>
        <w:numPr>
          <w:ilvl w:val="1"/>
          <w:numId w:val="1"/>
        </w:numPr>
        <w:rPr>
          <w:sz w:val="24"/>
          <w:szCs w:val="24"/>
        </w:rPr>
      </w:pPr>
      <w:r>
        <w:rPr>
          <w:sz w:val="24"/>
          <w:szCs w:val="24"/>
        </w:rPr>
        <w:t>Social Media Recognition on all events (Lunch &amp; Learns, Chamber After 5</w:t>
      </w:r>
      <w:r>
        <w:rPr>
          <w:sz w:val="24"/>
          <w:szCs w:val="24"/>
        </w:rPr>
        <w:t>’</w:t>
      </w:r>
      <w:r>
        <w:rPr>
          <w:sz w:val="24"/>
          <w:szCs w:val="24"/>
        </w:rPr>
        <w:t>s and Business Brainstorms)</w:t>
      </w:r>
    </w:p>
    <w:p w14:paraId="38F49E22" w14:textId="77777777" w:rsidR="00D70271" w:rsidRDefault="00D70271" w:rsidP="00D70271">
      <w:pPr>
        <w:pStyle w:val="ObjectAnchor"/>
        <w:ind w:left="720"/>
        <w:rPr>
          <w:sz w:val="24"/>
          <w:szCs w:val="24"/>
        </w:rPr>
      </w:pPr>
    </w:p>
    <w:p w14:paraId="19F6784F" w14:textId="6DD751A6" w:rsidR="00741E7C" w:rsidRPr="00D70271" w:rsidRDefault="00741E7C" w:rsidP="003D622C">
      <w:pPr>
        <w:pStyle w:val="ObjectAnchor"/>
        <w:ind w:left="720"/>
        <w:rPr>
          <w:i/>
          <w:iCs/>
          <w:sz w:val="24"/>
          <w:szCs w:val="24"/>
          <w:u w:val="single"/>
        </w:rPr>
      </w:pPr>
      <w:r w:rsidRPr="00D70271">
        <w:rPr>
          <w:i/>
          <w:iCs/>
          <w:sz w:val="24"/>
          <w:szCs w:val="24"/>
          <w:u w:val="single"/>
        </w:rPr>
        <w:t xml:space="preserve">Annual </w:t>
      </w:r>
      <w:r w:rsidR="00771C07">
        <w:rPr>
          <w:i/>
          <w:iCs/>
          <w:sz w:val="24"/>
          <w:szCs w:val="24"/>
          <w:u w:val="single"/>
        </w:rPr>
        <w:t>Diamond</w:t>
      </w:r>
      <w:r w:rsidRPr="00D70271">
        <w:rPr>
          <w:i/>
          <w:iCs/>
          <w:sz w:val="24"/>
          <w:szCs w:val="24"/>
          <w:u w:val="single"/>
        </w:rPr>
        <w:t xml:space="preserve"> Sponsor Package </w:t>
      </w:r>
      <w:r w:rsidR="001856E6">
        <w:rPr>
          <w:i/>
          <w:iCs/>
          <w:sz w:val="24"/>
          <w:szCs w:val="24"/>
          <w:u w:val="single"/>
        </w:rPr>
        <w:t>($3,910 value)</w:t>
      </w:r>
      <w:r w:rsidR="004F4353" w:rsidRPr="00D70271">
        <w:rPr>
          <w:i/>
          <w:iCs/>
          <w:sz w:val="24"/>
          <w:szCs w:val="24"/>
          <w:u w:val="single"/>
        </w:rPr>
        <w:tab/>
      </w:r>
      <w:r w:rsidR="001856E6">
        <w:rPr>
          <w:i/>
          <w:iCs/>
          <w:sz w:val="24"/>
          <w:szCs w:val="24"/>
          <w:u w:val="single"/>
        </w:rPr>
        <w:t>______________________</w:t>
      </w:r>
      <w:r w:rsidR="004F4353" w:rsidRPr="00D70271">
        <w:rPr>
          <w:i/>
          <w:iCs/>
          <w:sz w:val="24"/>
          <w:szCs w:val="24"/>
          <w:u w:val="single"/>
        </w:rPr>
        <w:t>$3000</w:t>
      </w:r>
    </w:p>
    <w:p w14:paraId="4EFB5E71" w14:textId="3C2CA323" w:rsidR="00741E7C" w:rsidRDefault="002B1E96" w:rsidP="00D70271">
      <w:pPr>
        <w:pStyle w:val="ObjectAnchor"/>
        <w:numPr>
          <w:ilvl w:val="0"/>
          <w:numId w:val="1"/>
        </w:numPr>
        <w:rPr>
          <w:sz w:val="24"/>
          <w:szCs w:val="24"/>
        </w:rPr>
      </w:pPr>
      <w:r>
        <w:rPr>
          <w:sz w:val="24"/>
          <w:szCs w:val="24"/>
        </w:rPr>
        <w:t>All items in both Gold and Platinum Sponsor Packages as well as</w:t>
      </w:r>
      <w:r>
        <w:rPr>
          <w:sz w:val="24"/>
          <w:szCs w:val="24"/>
        </w:rPr>
        <w:t>…</w:t>
      </w:r>
    </w:p>
    <w:p w14:paraId="177B3CAD" w14:textId="379D0CFA" w:rsidR="002B1E96" w:rsidRDefault="002B1E96" w:rsidP="00D70271">
      <w:pPr>
        <w:pStyle w:val="ObjectAnchor"/>
        <w:numPr>
          <w:ilvl w:val="0"/>
          <w:numId w:val="1"/>
        </w:numPr>
        <w:rPr>
          <w:sz w:val="24"/>
          <w:szCs w:val="24"/>
        </w:rPr>
      </w:pPr>
      <w:r>
        <w:rPr>
          <w:sz w:val="24"/>
          <w:szCs w:val="24"/>
        </w:rPr>
        <w:t xml:space="preserve">2 additional week banner </w:t>
      </w:r>
      <w:r w:rsidR="00E87EF0">
        <w:rPr>
          <w:sz w:val="24"/>
          <w:szCs w:val="24"/>
        </w:rPr>
        <w:t>a</w:t>
      </w:r>
      <w:r>
        <w:rPr>
          <w:sz w:val="24"/>
          <w:szCs w:val="24"/>
        </w:rPr>
        <w:t>d on Chamber of Commerce Website (4 total weeks)</w:t>
      </w:r>
    </w:p>
    <w:p w14:paraId="0D5A4979" w14:textId="5EE6EF21" w:rsidR="002B1E96" w:rsidRDefault="002B1E96" w:rsidP="00D70271">
      <w:pPr>
        <w:pStyle w:val="ObjectAnchor"/>
        <w:numPr>
          <w:ilvl w:val="0"/>
          <w:numId w:val="1"/>
        </w:numPr>
        <w:rPr>
          <w:sz w:val="24"/>
          <w:szCs w:val="24"/>
        </w:rPr>
      </w:pPr>
      <w:r>
        <w:rPr>
          <w:sz w:val="24"/>
          <w:szCs w:val="24"/>
        </w:rPr>
        <w:t xml:space="preserve">1 week use of the Chamber of Commerce </w:t>
      </w:r>
      <w:r w:rsidR="00B27F3E">
        <w:rPr>
          <w:sz w:val="24"/>
          <w:szCs w:val="24"/>
        </w:rPr>
        <w:t xml:space="preserve">office building for your business display </w:t>
      </w:r>
      <w:r>
        <w:rPr>
          <w:sz w:val="24"/>
          <w:szCs w:val="24"/>
        </w:rPr>
        <w:t xml:space="preserve"> </w:t>
      </w:r>
    </w:p>
    <w:p w14:paraId="44C15F8B" w14:textId="3D59B572" w:rsidR="002B1E96" w:rsidRDefault="001856E6" w:rsidP="00D70271">
      <w:pPr>
        <w:pStyle w:val="ObjectAnchor"/>
        <w:numPr>
          <w:ilvl w:val="0"/>
          <w:numId w:val="1"/>
        </w:numPr>
        <w:rPr>
          <w:sz w:val="24"/>
          <w:szCs w:val="24"/>
        </w:rPr>
      </w:pPr>
      <w:r>
        <w:rPr>
          <w:sz w:val="24"/>
          <w:szCs w:val="24"/>
        </w:rPr>
        <w:t xml:space="preserve">Use of Office Advertising in the Chamber of Commerce meeting space </w:t>
      </w:r>
    </w:p>
    <w:p w14:paraId="3592A577" w14:textId="247A5359" w:rsidR="001856E6" w:rsidRDefault="001856E6" w:rsidP="00D70271">
      <w:pPr>
        <w:pStyle w:val="ObjectAnchor"/>
        <w:numPr>
          <w:ilvl w:val="0"/>
          <w:numId w:val="1"/>
        </w:numPr>
        <w:rPr>
          <w:sz w:val="24"/>
          <w:szCs w:val="24"/>
        </w:rPr>
      </w:pPr>
      <w:r>
        <w:rPr>
          <w:sz w:val="24"/>
          <w:szCs w:val="24"/>
        </w:rPr>
        <w:t>Awards Dinner Package:</w:t>
      </w:r>
    </w:p>
    <w:p w14:paraId="03DC4F15" w14:textId="07711FB7" w:rsidR="001856E6" w:rsidRDefault="001856E6" w:rsidP="001856E6">
      <w:pPr>
        <w:pStyle w:val="ObjectAnchor"/>
        <w:numPr>
          <w:ilvl w:val="1"/>
          <w:numId w:val="1"/>
        </w:numPr>
        <w:rPr>
          <w:sz w:val="24"/>
          <w:szCs w:val="24"/>
        </w:rPr>
      </w:pPr>
      <w:r>
        <w:rPr>
          <w:sz w:val="24"/>
          <w:szCs w:val="24"/>
        </w:rPr>
        <w:t xml:space="preserve">2 </w:t>
      </w:r>
      <w:r w:rsidR="00E87EF0">
        <w:rPr>
          <w:sz w:val="24"/>
          <w:szCs w:val="24"/>
        </w:rPr>
        <w:t>complimentary</w:t>
      </w:r>
      <w:r>
        <w:rPr>
          <w:sz w:val="24"/>
          <w:szCs w:val="24"/>
        </w:rPr>
        <w:t xml:space="preserve"> tickets to the Awards Dinner for </w:t>
      </w:r>
      <w:r w:rsidR="00F240FA">
        <w:rPr>
          <w:sz w:val="24"/>
          <w:szCs w:val="24"/>
        </w:rPr>
        <w:t>2023</w:t>
      </w:r>
    </w:p>
    <w:p w14:paraId="6DC515ED" w14:textId="1A9AE8D6" w:rsidR="001856E6" w:rsidRPr="001A6E35" w:rsidRDefault="00E87EF0" w:rsidP="001856E6">
      <w:pPr>
        <w:pStyle w:val="ObjectAnchor"/>
        <w:numPr>
          <w:ilvl w:val="1"/>
          <w:numId w:val="1"/>
        </w:numPr>
        <w:rPr>
          <w:sz w:val="24"/>
          <w:szCs w:val="24"/>
        </w:rPr>
      </w:pPr>
      <w:r>
        <w:rPr>
          <w:sz w:val="24"/>
          <w:szCs w:val="24"/>
        </w:rPr>
        <w:t>C</w:t>
      </w:r>
      <w:r>
        <w:rPr>
          <w:sz w:val="24"/>
          <w:szCs w:val="24"/>
        </w:rPr>
        <w:t xml:space="preserve">omplimentary </w:t>
      </w:r>
      <w:r w:rsidR="001856E6">
        <w:rPr>
          <w:sz w:val="24"/>
          <w:szCs w:val="24"/>
        </w:rPr>
        <w:t xml:space="preserve">drink tickets and </w:t>
      </w:r>
      <w:r w:rsidR="001856E6" w:rsidRPr="001A6E35">
        <w:rPr>
          <w:sz w:val="24"/>
          <w:szCs w:val="24"/>
        </w:rPr>
        <w:t>gift</w:t>
      </w:r>
      <w:r w:rsidR="001A6E35" w:rsidRPr="001A6E35">
        <w:rPr>
          <w:sz w:val="24"/>
          <w:szCs w:val="24"/>
        </w:rPr>
        <w:t xml:space="preserve"> </w:t>
      </w:r>
      <w:r w:rsidR="001856E6" w:rsidRPr="001A6E35">
        <w:rPr>
          <w:sz w:val="24"/>
          <w:szCs w:val="24"/>
        </w:rPr>
        <w:t xml:space="preserve">basket </w:t>
      </w:r>
    </w:p>
    <w:p w14:paraId="4F376519" w14:textId="1AC6AAD6" w:rsidR="001856E6" w:rsidRDefault="001856E6" w:rsidP="001856E6">
      <w:pPr>
        <w:pStyle w:val="ObjectAnchor"/>
        <w:numPr>
          <w:ilvl w:val="1"/>
          <w:numId w:val="1"/>
        </w:numPr>
        <w:rPr>
          <w:sz w:val="24"/>
          <w:szCs w:val="24"/>
        </w:rPr>
      </w:pPr>
      <w:r>
        <w:rPr>
          <w:sz w:val="24"/>
          <w:szCs w:val="24"/>
        </w:rPr>
        <w:t xml:space="preserve">Opportunity to speak at the event </w:t>
      </w:r>
    </w:p>
    <w:p w14:paraId="52949C59" w14:textId="276B2258" w:rsidR="001856E6" w:rsidRDefault="001856E6" w:rsidP="001856E6">
      <w:pPr>
        <w:pStyle w:val="ObjectAnchor"/>
        <w:numPr>
          <w:ilvl w:val="0"/>
          <w:numId w:val="1"/>
        </w:numPr>
        <w:rPr>
          <w:sz w:val="24"/>
          <w:szCs w:val="24"/>
        </w:rPr>
      </w:pPr>
      <w:r>
        <w:rPr>
          <w:sz w:val="24"/>
          <w:szCs w:val="24"/>
        </w:rPr>
        <w:t>Eve</w:t>
      </w:r>
      <w:r w:rsidRPr="001A6E35">
        <w:rPr>
          <w:sz w:val="24"/>
          <w:szCs w:val="24"/>
        </w:rPr>
        <w:t>nt Spons</w:t>
      </w:r>
      <w:r w:rsidR="001A6E35" w:rsidRPr="001A6E35">
        <w:rPr>
          <w:sz w:val="24"/>
          <w:szCs w:val="24"/>
        </w:rPr>
        <w:t>ors</w:t>
      </w:r>
      <w:r w:rsidRPr="001A6E35">
        <w:rPr>
          <w:sz w:val="24"/>
          <w:szCs w:val="24"/>
        </w:rPr>
        <w:t>hip</w:t>
      </w:r>
      <w:r>
        <w:rPr>
          <w:sz w:val="24"/>
          <w:szCs w:val="24"/>
        </w:rPr>
        <w:t xml:space="preserve"> Opportunity:</w:t>
      </w:r>
    </w:p>
    <w:p w14:paraId="4B3493F2" w14:textId="5E591896" w:rsidR="001856E6" w:rsidRDefault="00E87EF0" w:rsidP="001856E6">
      <w:pPr>
        <w:pStyle w:val="ObjectAnchor"/>
        <w:numPr>
          <w:ilvl w:val="1"/>
          <w:numId w:val="1"/>
        </w:numPr>
        <w:rPr>
          <w:sz w:val="24"/>
          <w:szCs w:val="24"/>
        </w:rPr>
      </w:pPr>
      <w:r>
        <w:rPr>
          <w:sz w:val="24"/>
          <w:szCs w:val="24"/>
        </w:rPr>
        <w:t>Choose</w:t>
      </w:r>
      <w:r w:rsidR="001856E6">
        <w:rPr>
          <w:sz w:val="24"/>
          <w:szCs w:val="24"/>
        </w:rPr>
        <w:t xml:space="preserve"> 2 of our flagship events </w:t>
      </w:r>
      <w:r>
        <w:rPr>
          <w:sz w:val="24"/>
          <w:szCs w:val="24"/>
        </w:rPr>
        <w:t>toward which to apply up to</w:t>
      </w:r>
      <w:r w:rsidR="001856E6">
        <w:rPr>
          <w:sz w:val="24"/>
          <w:szCs w:val="24"/>
        </w:rPr>
        <w:t xml:space="preserve"> $1K in </w:t>
      </w:r>
      <w:r w:rsidR="001856E6" w:rsidRPr="001A6E35">
        <w:rPr>
          <w:sz w:val="24"/>
          <w:szCs w:val="24"/>
        </w:rPr>
        <w:t>sponsorsh</w:t>
      </w:r>
      <w:r w:rsidR="001A6E35" w:rsidRPr="001A6E35">
        <w:rPr>
          <w:sz w:val="24"/>
          <w:szCs w:val="24"/>
        </w:rPr>
        <w:t>i</w:t>
      </w:r>
      <w:r w:rsidR="001856E6" w:rsidRPr="001A6E35">
        <w:rPr>
          <w:sz w:val="24"/>
          <w:szCs w:val="24"/>
        </w:rPr>
        <w:t>p credits</w:t>
      </w:r>
      <w:r w:rsidR="001856E6">
        <w:rPr>
          <w:sz w:val="24"/>
          <w:szCs w:val="24"/>
        </w:rPr>
        <w:t xml:space="preserve">. </w:t>
      </w:r>
    </w:p>
    <w:p w14:paraId="32627021" w14:textId="08E9C565" w:rsidR="001856E6" w:rsidRDefault="001856E6" w:rsidP="001856E6">
      <w:pPr>
        <w:pStyle w:val="ObjectAnchor"/>
        <w:numPr>
          <w:ilvl w:val="1"/>
          <w:numId w:val="1"/>
        </w:numPr>
        <w:rPr>
          <w:sz w:val="24"/>
          <w:szCs w:val="24"/>
        </w:rPr>
      </w:pPr>
      <w:r>
        <w:rPr>
          <w:sz w:val="24"/>
          <w:szCs w:val="24"/>
        </w:rPr>
        <w:t xml:space="preserve">Advertise in those events per the event sponsorship packages </w:t>
      </w:r>
    </w:p>
    <w:p w14:paraId="5D78D67E" w14:textId="5C70A02D" w:rsidR="004D6BD6" w:rsidRDefault="004D6BD6" w:rsidP="00741E7C">
      <w:pPr>
        <w:pStyle w:val="ObjectAnchor"/>
        <w:rPr>
          <w:sz w:val="24"/>
          <w:szCs w:val="24"/>
        </w:rPr>
      </w:pPr>
    </w:p>
    <w:p w14:paraId="67BDBA5C" w14:textId="77777777" w:rsidR="00B27F3E" w:rsidRDefault="00B27F3E" w:rsidP="00741E7C">
      <w:pPr>
        <w:pStyle w:val="ObjectAnchor"/>
        <w:rPr>
          <w:sz w:val="24"/>
          <w:szCs w:val="24"/>
        </w:rPr>
      </w:pPr>
    </w:p>
    <w:p w14:paraId="711FD8A0" w14:textId="77777777" w:rsidR="004D6BD6" w:rsidRDefault="004D6BD6" w:rsidP="00741E7C">
      <w:pPr>
        <w:pStyle w:val="ObjectAnchor"/>
        <w:rPr>
          <w:sz w:val="24"/>
          <w:szCs w:val="24"/>
        </w:rPr>
      </w:pPr>
    </w:p>
    <w:p w14:paraId="37B2742C" w14:textId="1631AF9C" w:rsidR="003D622C" w:rsidRPr="004F4353" w:rsidRDefault="004F4353" w:rsidP="00463409">
      <w:pPr>
        <w:pStyle w:val="ObjectAnchor"/>
        <w:numPr>
          <w:ilvl w:val="0"/>
          <w:numId w:val="5"/>
        </w:numPr>
        <w:rPr>
          <w:b/>
          <w:bCs/>
          <w:sz w:val="24"/>
          <w:szCs w:val="24"/>
          <w:u w:val="single"/>
        </w:rPr>
      </w:pPr>
      <w:r w:rsidRPr="004F4353">
        <w:rPr>
          <w:b/>
          <w:bCs/>
          <w:sz w:val="24"/>
          <w:szCs w:val="24"/>
          <w:u w:val="single"/>
        </w:rPr>
        <w:lastRenderedPageBreak/>
        <w:t>Additional Information</w:t>
      </w:r>
    </w:p>
    <w:p w14:paraId="0B2AB22A" w14:textId="258FE951" w:rsidR="004F4353" w:rsidRDefault="00B27F3E" w:rsidP="00463409">
      <w:pPr>
        <w:pStyle w:val="ObjectAnchor"/>
        <w:numPr>
          <w:ilvl w:val="1"/>
          <w:numId w:val="5"/>
        </w:numPr>
        <w:rPr>
          <w:sz w:val="24"/>
          <w:szCs w:val="24"/>
        </w:rPr>
      </w:pPr>
      <w:r>
        <w:rPr>
          <w:sz w:val="24"/>
          <w:szCs w:val="24"/>
        </w:rPr>
        <w:t>Circle any of the areas</w:t>
      </w:r>
      <w:r w:rsidR="00E87EF0">
        <w:rPr>
          <w:sz w:val="24"/>
          <w:szCs w:val="24"/>
        </w:rPr>
        <w:t xml:space="preserve"> below for which</w:t>
      </w:r>
      <w:r>
        <w:rPr>
          <w:sz w:val="24"/>
          <w:szCs w:val="24"/>
        </w:rPr>
        <w:t xml:space="preserve"> you</w:t>
      </w:r>
      <w:r>
        <w:rPr>
          <w:sz w:val="24"/>
          <w:szCs w:val="24"/>
        </w:rPr>
        <w:t>’</w:t>
      </w:r>
      <w:r>
        <w:rPr>
          <w:sz w:val="24"/>
          <w:szCs w:val="24"/>
        </w:rPr>
        <w:t>d like additional information:</w:t>
      </w:r>
    </w:p>
    <w:p w14:paraId="0CC879FF" w14:textId="3662736A" w:rsidR="004F4353" w:rsidRDefault="004F4353" w:rsidP="00463409">
      <w:pPr>
        <w:pStyle w:val="ObjectAnchor"/>
        <w:numPr>
          <w:ilvl w:val="2"/>
          <w:numId w:val="5"/>
        </w:numPr>
        <w:rPr>
          <w:sz w:val="24"/>
          <w:szCs w:val="24"/>
        </w:rPr>
      </w:pPr>
      <w:r>
        <w:rPr>
          <w:sz w:val="24"/>
          <w:szCs w:val="24"/>
        </w:rPr>
        <w:t>I</w:t>
      </w:r>
      <w:r>
        <w:rPr>
          <w:sz w:val="24"/>
          <w:szCs w:val="24"/>
        </w:rPr>
        <w:t>’</w:t>
      </w:r>
      <w:r>
        <w:rPr>
          <w:sz w:val="24"/>
          <w:szCs w:val="24"/>
        </w:rPr>
        <w:t>d like to sign up to be on an Event Committee</w:t>
      </w:r>
    </w:p>
    <w:p w14:paraId="79F2818C" w14:textId="2443AA24" w:rsidR="004D6BD6" w:rsidRDefault="004D6BD6" w:rsidP="00463409">
      <w:pPr>
        <w:pStyle w:val="ObjectAnchor"/>
        <w:numPr>
          <w:ilvl w:val="3"/>
          <w:numId w:val="5"/>
        </w:numPr>
        <w:rPr>
          <w:sz w:val="24"/>
          <w:szCs w:val="24"/>
        </w:rPr>
      </w:pPr>
      <w:r>
        <w:rPr>
          <w:sz w:val="24"/>
          <w:szCs w:val="24"/>
        </w:rPr>
        <w:t xml:space="preserve">Annual Golf Outing </w:t>
      </w:r>
    </w:p>
    <w:p w14:paraId="52E2E92A" w14:textId="111F152B" w:rsidR="004D6BD6" w:rsidRDefault="004D6BD6" w:rsidP="00463409">
      <w:pPr>
        <w:pStyle w:val="ObjectAnchor"/>
        <w:numPr>
          <w:ilvl w:val="3"/>
          <w:numId w:val="5"/>
        </w:numPr>
        <w:rPr>
          <w:sz w:val="24"/>
          <w:szCs w:val="24"/>
        </w:rPr>
      </w:pPr>
      <w:r>
        <w:rPr>
          <w:sz w:val="24"/>
          <w:szCs w:val="24"/>
        </w:rPr>
        <w:t xml:space="preserve">Susie the Duck Day </w:t>
      </w:r>
    </w:p>
    <w:p w14:paraId="707BC38C" w14:textId="12A57341" w:rsidR="004D6BD6" w:rsidRDefault="004D6BD6" w:rsidP="00463409">
      <w:pPr>
        <w:pStyle w:val="ObjectAnchor"/>
        <w:numPr>
          <w:ilvl w:val="3"/>
          <w:numId w:val="5"/>
        </w:numPr>
        <w:rPr>
          <w:sz w:val="24"/>
          <w:szCs w:val="24"/>
        </w:rPr>
      </w:pPr>
      <w:r>
        <w:rPr>
          <w:sz w:val="24"/>
          <w:szCs w:val="24"/>
        </w:rPr>
        <w:t>Brew B Que</w:t>
      </w:r>
    </w:p>
    <w:p w14:paraId="70434965" w14:textId="74A3375B" w:rsidR="004D6BD6" w:rsidRDefault="004D6BD6" w:rsidP="00463409">
      <w:pPr>
        <w:pStyle w:val="ObjectAnchor"/>
        <w:numPr>
          <w:ilvl w:val="3"/>
          <w:numId w:val="5"/>
        </w:numPr>
        <w:rPr>
          <w:sz w:val="24"/>
          <w:szCs w:val="24"/>
        </w:rPr>
      </w:pPr>
      <w:r>
        <w:rPr>
          <w:sz w:val="24"/>
          <w:szCs w:val="24"/>
        </w:rPr>
        <w:t xml:space="preserve">Sip &amp; Shop </w:t>
      </w:r>
    </w:p>
    <w:p w14:paraId="348F9964" w14:textId="4052895D" w:rsidR="00B27F3E" w:rsidRDefault="00B27F3E" w:rsidP="00463409">
      <w:pPr>
        <w:pStyle w:val="ObjectAnchor"/>
        <w:numPr>
          <w:ilvl w:val="3"/>
          <w:numId w:val="5"/>
        </w:numPr>
        <w:rPr>
          <w:sz w:val="24"/>
          <w:szCs w:val="24"/>
        </w:rPr>
      </w:pPr>
      <w:r>
        <w:rPr>
          <w:sz w:val="24"/>
          <w:szCs w:val="24"/>
        </w:rPr>
        <w:t>Farmer</w:t>
      </w:r>
      <w:r>
        <w:rPr>
          <w:sz w:val="24"/>
          <w:szCs w:val="24"/>
        </w:rPr>
        <w:t>’</w:t>
      </w:r>
      <w:r>
        <w:rPr>
          <w:sz w:val="24"/>
          <w:szCs w:val="24"/>
        </w:rPr>
        <w:t xml:space="preserve">s Market </w:t>
      </w:r>
    </w:p>
    <w:p w14:paraId="78AF868F" w14:textId="4251B31D" w:rsidR="004F4353" w:rsidRDefault="004F4353" w:rsidP="00463409">
      <w:pPr>
        <w:pStyle w:val="ObjectAnchor"/>
        <w:numPr>
          <w:ilvl w:val="2"/>
          <w:numId w:val="5"/>
        </w:numPr>
        <w:rPr>
          <w:sz w:val="24"/>
          <w:szCs w:val="24"/>
        </w:rPr>
      </w:pPr>
      <w:r>
        <w:rPr>
          <w:sz w:val="24"/>
          <w:szCs w:val="24"/>
        </w:rPr>
        <w:t>I</w:t>
      </w:r>
      <w:r>
        <w:rPr>
          <w:sz w:val="24"/>
          <w:szCs w:val="24"/>
        </w:rPr>
        <w:t>’</w:t>
      </w:r>
      <w:r>
        <w:rPr>
          <w:sz w:val="24"/>
          <w:szCs w:val="24"/>
        </w:rPr>
        <w:t xml:space="preserve">m interested in learning more about being on the Board of Directors </w:t>
      </w:r>
    </w:p>
    <w:p w14:paraId="53513075" w14:textId="759E8657" w:rsidR="004F4353" w:rsidRDefault="004F4353" w:rsidP="00463409">
      <w:pPr>
        <w:pStyle w:val="ObjectAnchor"/>
        <w:numPr>
          <w:ilvl w:val="2"/>
          <w:numId w:val="5"/>
        </w:numPr>
        <w:rPr>
          <w:sz w:val="24"/>
          <w:szCs w:val="24"/>
        </w:rPr>
      </w:pPr>
      <w:r>
        <w:rPr>
          <w:sz w:val="24"/>
          <w:szCs w:val="24"/>
        </w:rPr>
        <w:t>I</w:t>
      </w:r>
      <w:r>
        <w:rPr>
          <w:sz w:val="24"/>
          <w:szCs w:val="24"/>
        </w:rPr>
        <w:t>’</w:t>
      </w:r>
      <w:r>
        <w:rPr>
          <w:sz w:val="24"/>
          <w:szCs w:val="24"/>
        </w:rPr>
        <w:t xml:space="preserve">d like to learn more about volunteer opportunities with the Chamber </w:t>
      </w:r>
    </w:p>
    <w:p w14:paraId="5D94AF57" w14:textId="07B38304" w:rsidR="004D6BD6" w:rsidRDefault="004D6BD6" w:rsidP="00463409">
      <w:pPr>
        <w:pStyle w:val="ObjectAnchor"/>
        <w:numPr>
          <w:ilvl w:val="2"/>
          <w:numId w:val="5"/>
        </w:numPr>
        <w:rPr>
          <w:sz w:val="24"/>
          <w:szCs w:val="24"/>
        </w:rPr>
      </w:pPr>
      <w:r>
        <w:rPr>
          <w:sz w:val="24"/>
          <w:szCs w:val="24"/>
        </w:rPr>
        <w:t>I</w:t>
      </w:r>
      <w:r>
        <w:rPr>
          <w:sz w:val="24"/>
          <w:szCs w:val="24"/>
        </w:rPr>
        <w:t>’</w:t>
      </w:r>
      <w:r>
        <w:rPr>
          <w:sz w:val="24"/>
          <w:szCs w:val="24"/>
        </w:rPr>
        <w:t xml:space="preserve">d like additional information about upcoming Event Sponsorships before the events. </w:t>
      </w:r>
    </w:p>
    <w:p w14:paraId="214E6C1F" w14:textId="58969D81" w:rsidR="00D70271" w:rsidRDefault="00D70271" w:rsidP="00D70271">
      <w:pPr>
        <w:pStyle w:val="ObjectAnchor"/>
        <w:rPr>
          <w:sz w:val="24"/>
          <w:szCs w:val="24"/>
        </w:rPr>
      </w:pPr>
    </w:p>
    <w:p w14:paraId="25253934" w14:textId="12ACC8EF" w:rsidR="00D70271" w:rsidRDefault="00D70271" w:rsidP="00D70271">
      <w:pPr>
        <w:pStyle w:val="ObjectAnchor"/>
        <w:rPr>
          <w:sz w:val="24"/>
          <w:szCs w:val="24"/>
        </w:rPr>
      </w:pPr>
    </w:p>
    <w:p w14:paraId="09A526FC" w14:textId="465002B5" w:rsidR="001856E6" w:rsidRDefault="001856E6" w:rsidP="00D70271">
      <w:pPr>
        <w:pStyle w:val="ObjectAnchor"/>
        <w:rPr>
          <w:sz w:val="24"/>
          <w:szCs w:val="24"/>
        </w:rPr>
      </w:pPr>
    </w:p>
    <w:p w14:paraId="0684B95E" w14:textId="77777777" w:rsidR="001856E6" w:rsidRDefault="001856E6" w:rsidP="00D70271">
      <w:pPr>
        <w:pStyle w:val="ObjectAnchor"/>
        <w:rPr>
          <w:sz w:val="24"/>
          <w:szCs w:val="24"/>
        </w:rPr>
      </w:pPr>
    </w:p>
    <w:p w14:paraId="2AF97304" w14:textId="5DE9385B" w:rsidR="00D70271" w:rsidRDefault="00D70271" w:rsidP="00D70271">
      <w:pPr>
        <w:pStyle w:val="ObjectAnchor"/>
        <w:rPr>
          <w:sz w:val="24"/>
          <w:szCs w:val="24"/>
        </w:rPr>
      </w:pPr>
      <w:r>
        <w:rPr>
          <w:sz w:val="24"/>
          <w:szCs w:val="24"/>
        </w:rPr>
        <w:t>Totals from Section 1:____________________________________________</w:t>
      </w:r>
    </w:p>
    <w:p w14:paraId="5723ECA6" w14:textId="77777777" w:rsidR="004D6BD6" w:rsidRDefault="004D6BD6" w:rsidP="00D70271">
      <w:pPr>
        <w:pStyle w:val="ObjectAnchor"/>
        <w:rPr>
          <w:sz w:val="24"/>
          <w:szCs w:val="24"/>
        </w:rPr>
      </w:pPr>
    </w:p>
    <w:p w14:paraId="00EF08E0" w14:textId="183A843C" w:rsidR="00D70271" w:rsidRDefault="00D70271" w:rsidP="00D70271">
      <w:pPr>
        <w:pStyle w:val="ObjectAnchor"/>
        <w:rPr>
          <w:sz w:val="24"/>
          <w:szCs w:val="24"/>
        </w:rPr>
      </w:pPr>
      <w:r>
        <w:rPr>
          <w:sz w:val="24"/>
          <w:szCs w:val="24"/>
        </w:rPr>
        <w:t>Totals from Section 2:____________________________________________</w:t>
      </w:r>
    </w:p>
    <w:p w14:paraId="17EFA2CE" w14:textId="77777777" w:rsidR="004D6BD6" w:rsidRDefault="004D6BD6" w:rsidP="00D70271">
      <w:pPr>
        <w:pStyle w:val="ObjectAnchor"/>
        <w:rPr>
          <w:sz w:val="24"/>
          <w:szCs w:val="24"/>
        </w:rPr>
      </w:pPr>
    </w:p>
    <w:p w14:paraId="04285872" w14:textId="7259FC7D" w:rsidR="004D6BD6" w:rsidRDefault="004D6BD6" w:rsidP="00D70271">
      <w:pPr>
        <w:pStyle w:val="ObjectAnchor"/>
        <w:rPr>
          <w:sz w:val="24"/>
          <w:szCs w:val="24"/>
        </w:rPr>
      </w:pPr>
    </w:p>
    <w:p w14:paraId="53B1D0DB" w14:textId="67A6491B" w:rsidR="00D70271" w:rsidRDefault="00D70271" w:rsidP="00D70271">
      <w:pPr>
        <w:pStyle w:val="ObjectAnchor"/>
        <w:rPr>
          <w:sz w:val="24"/>
          <w:szCs w:val="24"/>
        </w:rPr>
      </w:pPr>
    </w:p>
    <w:p w14:paraId="714F920F" w14:textId="7B667197" w:rsidR="00D70271" w:rsidRDefault="00B27F3E" w:rsidP="00D70271">
      <w:pPr>
        <w:pStyle w:val="ObjectAnchor"/>
        <w:rPr>
          <w:sz w:val="24"/>
          <w:szCs w:val="24"/>
        </w:rPr>
      </w:pPr>
      <w:r>
        <w:rPr>
          <w:sz w:val="24"/>
          <w:szCs w:val="24"/>
        </w:rPr>
        <w:t>Annual renewals are due</w:t>
      </w:r>
      <w:r w:rsidR="004D6BD6">
        <w:rPr>
          <w:sz w:val="24"/>
          <w:szCs w:val="24"/>
        </w:rPr>
        <w:t xml:space="preserve"> by January 21, 202</w:t>
      </w:r>
      <w:r>
        <w:rPr>
          <w:sz w:val="24"/>
          <w:szCs w:val="24"/>
        </w:rPr>
        <w:t>3</w:t>
      </w:r>
      <w:r w:rsidR="00D70271">
        <w:rPr>
          <w:sz w:val="24"/>
          <w:szCs w:val="24"/>
        </w:rPr>
        <w:t>: ________________________________</w:t>
      </w:r>
    </w:p>
    <w:p w14:paraId="3E534B70" w14:textId="3291F7C1" w:rsidR="00A52D5A" w:rsidRDefault="00B27F3E" w:rsidP="00D70271">
      <w:pPr>
        <w:pStyle w:val="ObjectAnchor"/>
        <w:rPr>
          <w:sz w:val="24"/>
          <w:szCs w:val="24"/>
        </w:rPr>
      </w:pPr>
      <w:r>
        <w:rPr>
          <w:sz w:val="24"/>
          <w:szCs w:val="24"/>
        </w:rPr>
        <w:t xml:space="preserve">Online payments can be make via your login &amp; password as well. </w:t>
      </w:r>
      <w:r w:rsidR="00E87EF0">
        <w:rPr>
          <w:sz w:val="24"/>
          <w:szCs w:val="24"/>
        </w:rPr>
        <w:t xml:space="preserve">Please contact us at </w:t>
      </w:r>
      <w:hyperlink r:id="rId20" w:history="1">
        <w:r w:rsidR="00E87EF0" w:rsidRPr="00AE24DE">
          <w:rPr>
            <w:rStyle w:val="Hyperlink"/>
            <w:sz w:val="24"/>
            <w:szCs w:val="24"/>
          </w:rPr>
          <w:t>info@lodilakewisconsin.org</w:t>
        </w:r>
      </w:hyperlink>
      <w:r w:rsidR="00E87EF0">
        <w:rPr>
          <w:sz w:val="24"/>
          <w:szCs w:val="24"/>
        </w:rPr>
        <w:t xml:space="preserve"> if you need support for your online account. </w:t>
      </w:r>
    </w:p>
    <w:p w14:paraId="1BFF9C25" w14:textId="06D24FC6" w:rsidR="00B27F3E" w:rsidRDefault="00B27F3E" w:rsidP="00D70271">
      <w:pPr>
        <w:pStyle w:val="ObjectAnchor"/>
        <w:rPr>
          <w:sz w:val="24"/>
          <w:szCs w:val="24"/>
        </w:rPr>
      </w:pPr>
    </w:p>
    <w:p w14:paraId="4D4B22F7" w14:textId="568934DF" w:rsidR="00B27F3E" w:rsidRDefault="00B27F3E" w:rsidP="00D70271">
      <w:pPr>
        <w:pStyle w:val="ObjectAnchor"/>
        <w:rPr>
          <w:sz w:val="24"/>
          <w:szCs w:val="24"/>
        </w:rPr>
      </w:pPr>
    </w:p>
    <w:p w14:paraId="68BE325D" w14:textId="58D1C1C4" w:rsidR="00B27F3E" w:rsidRDefault="00B27F3E" w:rsidP="00D70271">
      <w:pPr>
        <w:pStyle w:val="ObjectAnchor"/>
        <w:rPr>
          <w:sz w:val="24"/>
          <w:szCs w:val="24"/>
        </w:rPr>
      </w:pPr>
      <w:r>
        <w:rPr>
          <w:sz w:val="24"/>
          <w:szCs w:val="24"/>
        </w:rPr>
        <w:t xml:space="preserve">We thank you so very much for your membership! </w:t>
      </w:r>
    </w:p>
    <w:p w14:paraId="3D2EAFCB" w14:textId="77777777" w:rsidR="00A52D5A" w:rsidRDefault="00A52D5A" w:rsidP="00D70271">
      <w:pPr>
        <w:pStyle w:val="ObjectAnchor"/>
        <w:rPr>
          <w:sz w:val="24"/>
          <w:szCs w:val="24"/>
        </w:rPr>
      </w:pPr>
    </w:p>
    <w:p w14:paraId="0E32A0CD" w14:textId="474F9D2F" w:rsidR="001856E6" w:rsidRDefault="001856E6" w:rsidP="00D70271">
      <w:pPr>
        <w:pStyle w:val="ObjectAnchor"/>
        <w:rPr>
          <w:sz w:val="24"/>
          <w:szCs w:val="24"/>
        </w:rPr>
      </w:pPr>
    </w:p>
    <w:p w14:paraId="544DDD34" w14:textId="13E9DDFC" w:rsidR="001856E6" w:rsidRPr="00455EB5" w:rsidRDefault="001856E6" w:rsidP="00A52D5A">
      <w:pPr>
        <w:pStyle w:val="ObjectAnchor"/>
        <w:jc w:val="center"/>
        <w:rPr>
          <w:sz w:val="24"/>
          <w:szCs w:val="24"/>
        </w:rPr>
      </w:pPr>
      <w:r>
        <w:rPr>
          <w:sz w:val="24"/>
          <w:szCs w:val="24"/>
        </w:rPr>
        <w:drawing>
          <wp:inline distT="0" distB="0" distL="0" distR="0" wp14:anchorId="0DF5D3F5" wp14:editId="29DADEEA">
            <wp:extent cx="4186362" cy="154305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extLst>
                        <a:ext uri="{28A0092B-C50C-407E-A947-70E740481C1C}">
                          <a14:useLocalDpi xmlns:a14="http://schemas.microsoft.com/office/drawing/2010/main" val="0"/>
                        </a:ext>
                      </a:extLst>
                    </a:blip>
                    <a:stretch>
                      <a:fillRect/>
                    </a:stretch>
                  </pic:blipFill>
                  <pic:spPr>
                    <a:xfrm>
                      <a:off x="0" y="0"/>
                      <a:ext cx="4190858" cy="1544707"/>
                    </a:xfrm>
                    <a:prstGeom prst="rect">
                      <a:avLst/>
                    </a:prstGeom>
                  </pic:spPr>
                </pic:pic>
              </a:graphicData>
            </a:graphic>
          </wp:inline>
        </w:drawing>
      </w:r>
    </w:p>
    <w:sectPr w:rsidR="001856E6" w:rsidRPr="00455EB5" w:rsidSect="00794875">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A995B" w14:textId="77777777" w:rsidR="00C70820" w:rsidRDefault="00C70820" w:rsidP="002719D0">
      <w:pPr>
        <w:spacing w:before="0" w:line="240" w:lineRule="auto"/>
      </w:pPr>
      <w:r>
        <w:separator/>
      </w:r>
    </w:p>
  </w:endnote>
  <w:endnote w:type="continuationSeparator" w:id="0">
    <w:p w14:paraId="2C00C813" w14:textId="77777777" w:rsidR="00C70820" w:rsidRDefault="00C70820"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LT Pro">
    <w:charset w:val="00"/>
    <w:family w:val="swiss"/>
    <w:pitch w:val="variable"/>
    <w:sig w:usb0="800000EF" w:usb1="50002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5207727"/>
      <w:docPartObj>
        <w:docPartGallery w:val="Page Numbers (Bottom of Page)"/>
        <w:docPartUnique/>
      </w:docPartObj>
    </w:sdtPr>
    <w:sdtEndPr>
      <w:rPr>
        <w:noProof/>
      </w:rPr>
    </w:sdtEndPr>
    <w:sdtContent>
      <w:p w14:paraId="2090C346" w14:textId="52594115" w:rsidR="00715C92" w:rsidRDefault="00715C9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272FB3" w14:textId="77777777" w:rsidR="00715C92" w:rsidRDefault="00715C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2BE72" w14:textId="77777777" w:rsidR="00C70820" w:rsidRDefault="00C70820" w:rsidP="002719D0">
      <w:pPr>
        <w:spacing w:before="0" w:line="240" w:lineRule="auto"/>
      </w:pPr>
      <w:r>
        <w:separator/>
      </w:r>
    </w:p>
  </w:footnote>
  <w:footnote w:type="continuationSeparator" w:id="0">
    <w:p w14:paraId="3AD42187" w14:textId="77777777" w:rsidR="00C70820" w:rsidRDefault="00C70820" w:rsidP="002719D0">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C2873"/>
    <w:multiLevelType w:val="hybridMultilevel"/>
    <w:tmpl w:val="5498CE5E"/>
    <w:lvl w:ilvl="0" w:tplc="54629D56">
      <w:start w:val="2022"/>
      <w:numFmt w:val="bullet"/>
      <w:lvlText w:val="-"/>
      <w:lvlJc w:val="left"/>
      <w:pPr>
        <w:ind w:left="720" w:hanging="360"/>
      </w:pPr>
      <w:rPr>
        <w:rFonts w:ascii="Avenir Next LT Pro" w:eastAsiaTheme="minorHAnsi" w:hAnsi="Avenir Next LT Pro"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B717A4"/>
    <w:multiLevelType w:val="hybridMultilevel"/>
    <w:tmpl w:val="22543DC8"/>
    <w:lvl w:ilvl="0" w:tplc="54629D56">
      <w:start w:val="2022"/>
      <w:numFmt w:val="bullet"/>
      <w:lvlText w:val="-"/>
      <w:lvlJc w:val="left"/>
      <w:pPr>
        <w:ind w:left="720" w:hanging="360"/>
      </w:pPr>
      <w:rPr>
        <w:rFonts w:ascii="Avenir Next LT Pro" w:eastAsiaTheme="minorHAnsi" w:hAnsi="Avenir Next L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6279D6"/>
    <w:multiLevelType w:val="hybridMultilevel"/>
    <w:tmpl w:val="839C7D8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56C7636"/>
    <w:multiLevelType w:val="hybridMultilevel"/>
    <w:tmpl w:val="877AB2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007426D"/>
    <w:multiLevelType w:val="hybridMultilevel"/>
    <w:tmpl w:val="839C7D8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3883650">
    <w:abstractNumId w:val="0"/>
  </w:num>
  <w:num w:numId="2" w16cid:durableId="1808624371">
    <w:abstractNumId w:val="1"/>
  </w:num>
  <w:num w:numId="3" w16cid:durableId="1861235972">
    <w:abstractNumId w:val="3"/>
  </w:num>
  <w:num w:numId="4" w16cid:durableId="160051925">
    <w:abstractNumId w:val="4"/>
  </w:num>
  <w:num w:numId="5" w16cid:durableId="20792804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820"/>
    <w:rsid w:val="00045C6E"/>
    <w:rsid w:val="000761FF"/>
    <w:rsid w:val="00094463"/>
    <w:rsid w:val="000B3170"/>
    <w:rsid w:val="00150D87"/>
    <w:rsid w:val="00171717"/>
    <w:rsid w:val="00173358"/>
    <w:rsid w:val="001856E6"/>
    <w:rsid w:val="00197602"/>
    <w:rsid w:val="001A6E35"/>
    <w:rsid w:val="00226F90"/>
    <w:rsid w:val="002719D0"/>
    <w:rsid w:val="00286B23"/>
    <w:rsid w:val="002B1E96"/>
    <w:rsid w:val="002B273E"/>
    <w:rsid w:val="002C5DE6"/>
    <w:rsid w:val="002E4E95"/>
    <w:rsid w:val="002F136E"/>
    <w:rsid w:val="00325127"/>
    <w:rsid w:val="003356B0"/>
    <w:rsid w:val="003B3C98"/>
    <w:rsid w:val="003D5409"/>
    <w:rsid w:val="003D622C"/>
    <w:rsid w:val="003F1721"/>
    <w:rsid w:val="00455EB5"/>
    <w:rsid w:val="00463409"/>
    <w:rsid w:val="00495BE6"/>
    <w:rsid w:val="004D6BD6"/>
    <w:rsid w:val="004F4353"/>
    <w:rsid w:val="004F7C81"/>
    <w:rsid w:val="00562253"/>
    <w:rsid w:val="005C2EB4"/>
    <w:rsid w:val="005E1F37"/>
    <w:rsid w:val="005E5923"/>
    <w:rsid w:val="00624FC0"/>
    <w:rsid w:val="00653ED8"/>
    <w:rsid w:val="0066161D"/>
    <w:rsid w:val="006A1488"/>
    <w:rsid w:val="006C5C2C"/>
    <w:rsid w:val="00701157"/>
    <w:rsid w:val="00707829"/>
    <w:rsid w:val="00711CD7"/>
    <w:rsid w:val="00715C92"/>
    <w:rsid w:val="00741E7C"/>
    <w:rsid w:val="00756E3A"/>
    <w:rsid w:val="00771C07"/>
    <w:rsid w:val="00794875"/>
    <w:rsid w:val="007A0551"/>
    <w:rsid w:val="008512F3"/>
    <w:rsid w:val="0085666B"/>
    <w:rsid w:val="008A3EBD"/>
    <w:rsid w:val="008B38BA"/>
    <w:rsid w:val="008B5615"/>
    <w:rsid w:val="008F2B7D"/>
    <w:rsid w:val="0090007B"/>
    <w:rsid w:val="00906FC5"/>
    <w:rsid w:val="00921F69"/>
    <w:rsid w:val="00970A18"/>
    <w:rsid w:val="00994CA4"/>
    <w:rsid w:val="00A2402C"/>
    <w:rsid w:val="00A3724C"/>
    <w:rsid w:val="00A52D5A"/>
    <w:rsid w:val="00AD2E65"/>
    <w:rsid w:val="00AE1FBE"/>
    <w:rsid w:val="00B046E3"/>
    <w:rsid w:val="00B17B05"/>
    <w:rsid w:val="00B27F3E"/>
    <w:rsid w:val="00B41023"/>
    <w:rsid w:val="00B46F71"/>
    <w:rsid w:val="00B47578"/>
    <w:rsid w:val="00B7283D"/>
    <w:rsid w:val="00B906FE"/>
    <w:rsid w:val="00B97E24"/>
    <w:rsid w:val="00BA179C"/>
    <w:rsid w:val="00BE49A1"/>
    <w:rsid w:val="00BE521F"/>
    <w:rsid w:val="00C116DF"/>
    <w:rsid w:val="00C419DC"/>
    <w:rsid w:val="00C70820"/>
    <w:rsid w:val="00C77147"/>
    <w:rsid w:val="00C86167"/>
    <w:rsid w:val="00CA1979"/>
    <w:rsid w:val="00D217AB"/>
    <w:rsid w:val="00D70271"/>
    <w:rsid w:val="00D70344"/>
    <w:rsid w:val="00DD692E"/>
    <w:rsid w:val="00DF5B7C"/>
    <w:rsid w:val="00DF6766"/>
    <w:rsid w:val="00E33753"/>
    <w:rsid w:val="00E53BA4"/>
    <w:rsid w:val="00E752B1"/>
    <w:rsid w:val="00E771EA"/>
    <w:rsid w:val="00E87EF0"/>
    <w:rsid w:val="00F0393F"/>
    <w:rsid w:val="00F12D04"/>
    <w:rsid w:val="00F21EF9"/>
    <w:rsid w:val="00F240FA"/>
    <w:rsid w:val="00F357D8"/>
    <w:rsid w:val="00F95912"/>
    <w:rsid w:val="00FA36D0"/>
    <w:rsid w:val="00FB1050"/>
    <w:rsid w:val="00FC2116"/>
    <w:rsid w:val="00FC3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375DD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B906FE"/>
    <w:pPr>
      <w:spacing w:before="240" w:after="0"/>
    </w:pPr>
  </w:style>
  <w:style w:type="paragraph" w:styleId="Heading1">
    <w:name w:val="heading 1"/>
    <w:basedOn w:val="Normal"/>
    <w:next w:val="Normal"/>
    <w:link w:val="Heading1Char"/>
    <w:uiPriority w:val="9"/>
    <w:qFormat/>
    <w:rsid w:val="00C86167"/>
    <w:pPr>
      <w:spacing w:before="210"/>
      <w:outlineLvl w:val="0"/>
    </w:pPr>
    <w:rPr>
      <w:rFonts w:asciiTheme="majorHAnsi" w:hAnsiTheme="majorHAnsi"/>
      <w:b/>
      <w:bCs/>
      <w:spacing w:val="20"/>
      <w:sz w:val="48"/>
      <w:szCs w:val="48"/>
    </w:rPr>
  </w:style>
  <w:style w:type="paragraph" w:styleId="Heading2">
    <w:name w:val="heading 2"/>
    <w:basedOn w:val="Normal"/>
    <w:next w:val="Normal"/>
    <w:link w:val="Heading2Char"/>
    <w:uiPriority w:val="9"/>
    <w:qFormat/>
    <w:rsid w:val="00BE521F"/>
    <w:pPr>
      <w:outlineLvl w:val="1"/>
    </w:pPr>
    <w:rPr>
      <w:rFonts w:asciiTheme="majorHAnsi" w:hAnsiTheme="majorHAnsi"/>
      <w:b/>
      <w:bCs/>
      <w:spacing w:val="20"/>
      <w:sz w:val="36"/>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21EF9"/>
    <w:pPr>
      <w:spacing w:before="600" w:line="240" w:lineRule="auto"/>
    </w:pPr>
    <w:rPr>
      <w:rFonts w:asciiTheme="majorHAnsi" w:hAnsiTheme="majorHAnsi"/>
      <w:spacing w:val="100"/>
      <w:sz w:val="56"/>
      <w:szCs w:val="50"/>
    </w:rPr>
  </w:style>
  <w:style w:type="character" w:customStyle="1" w:styleId="TitleChar">
    <w:name w:val="Title Char"/>
    <w:basedOn w:val="DefaultParagraphFont"/>
    <w:link w:val="Title"/>
    <w:uiPriority w:val="10"/>
    <w:rsid w:val="00F21EF9"/>
    <w:rPr>
      <w:rFonts w:asciiTheme="majorHAnsi" w:hAnsiTheme="majorHAnsi"/>
      <w:spacing w:val="100"/>
      <w:sz w:val="56"/>
      <w:szCs w:val="50"/>
    </w:rPr>
  </w:style>
  <w:style w:type="paragraph" w:styleId="Subtitle">
    <w:name w:val="Subtitle"/>
    <w:basedOn w:val="Normal"/>
    <w:next w:val="Normal"/>
    <w:link w:val="SubtitleChar"/>
    <w:uiPriority w:val="11"/>
    <w:qFormat/>
    <w:rsid w:val="002719D0"/>
    <w:pPr>
      <w:spacing w:line="240" w:lineRule="auto"/>
    </w:pPr>
    <w:rPr>
      <w:spacing w:val="20"/>
      <w:sz w:val="24"/>
      <w:szCs w:val="24"/>
    </w:rPr>
  </w:style>
  <w:style w:type="character" w:customStyle="1" w:styleId="SubtitleChar">
    <w:name w:val="Subtitle Char"/>
    <w:basedOn w:val="DefaultParagraphFont"/>
    <w:link w:val="Subtitle"/>
    <w:uiPriority w:val="11"/>
    <w:rsid w:val="002719D0"/>
    <w:rPr>
      <w:spacing w:val="20"/>
      <w:sz w:val="24"/>
      <w:szCs w:val="24"/>
    </w:rPr>
  </w:style>
  <w:style w:type="character" w:customStyle="1" w:styleId="Heading1Char">
    <w:name w:val="Heading 1 Char"/>
    <w:basedOn w:val="DefaultParagraphFont"/>
    <w:link w:val="Heading1"/>
    <w:uiPriority w:val="9"/>
    <w:rsid w:val="00C86167"/>
    <w:rPr>
      <w:rFonts w:asciiTheme="majorHAnsi" w:hAnsiTheme="majorHAnsi"/>
      <w:b/>
      <w:bCs/>
      <w:spacing w:val="20"/>
      <w:sz w:val="48"/>
      <w:szCs w:val="48"/>
    </w:rPr>
  </w:style>
  <w:style w:type="paragraph" w:customStyle="1" w:styleId="Byline">
    <w:name w:val="Byline"/>
    <w:basedOn w:val="Normal"/>
    <w:qFormat/>
    <w:rsid w:val="00BE521F"/>
    <w:pPr>
      <w:spacing w:before="120"/>
    </w:pPr>
    <w:rPr>
      <w:sz w:val="18"/>
    </w:rPr>
  </w:style>
  <w:style w:type="paragraph" w:styleId="NoSpacing">
    <w:name w:val="No Spacing"/>
    <w:uiPriority w:val="1"/>
    <w:qFormat/>
    <w:rsid w:val="002719D0"/>
    <w:pPr>
      <w:spacing w:after="0" w:line="240" w:lineRule="auto"/>
    </w:pPr>
  </w:style>
  <w:style w:type="paragraph" w:styleId="Header">
    <w:name w:val="header"/>
    <w:basedOn w:val="Normal"/>
    <w:link w:val="HeaderChar"/>
    <w:uiPriority w:val="99"/>
    <w:semiHidden/>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semiHidden/>
    <w:rsid w:val="00B906FE"/>
  </w:style>
  <w:style w:type="paragraph" w:styleId="Footer">
    <w:name w:val="footer"/>
    <w:basedOn w:val="Normal"/>
    <w:link w:val="FooterChar"/>
    <w:uiPriority w:val="99"/>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B906FE"/>
  </w:style>
  <w:style w:type="paragraph" w:customStyle="1" w:styleId="TopicDescription">
    <w:name w:val="Topic Description"/>
    <w:basedOn w:val="Normal"/>
    <w:qFormat/>
    <w:rsid w:val="00C77147"/>
    <w:pPr>
      <w:spacing w:before="120"/>
      <w:jc w:val="center"/>
    </w:pPr>
    <w:rPr>
      <w:sz w:val="18"/>
      <w:szCs w:val="18"/>
    </w:rPr>
  </w:style>
  <w:style w:type="paragraph" w:customStyle="1" w:styleId="TopicTitle">
    <w:name w:val="Topic Title"/>
    <w:basedOn w:val="Normal"/>
    <w:qFormat/>
    <w:rsid w:val="00AD2E65"/>
    <w:pPr>
      <w:spacing w:before="360"/>
      <w:jc w:val="center"/>
    </w:pPr>
    <w:rPr>
      <w:caps/>
    </w:rPr>
  </w:style>
  <w:style w:type="paragraph" w:styleId="TOCHeading">
    <w:name w:val="TOC Heading"/>
    <w:basedOn w:val="Normal"/>
    <w:next w:val="Normal"/>
    <w:uiPriority w:val="39"/>
    <w:qFormat/>
    <w:rsid w:val="00BE521F"/>
    <w:pPr>
      <w:spacing w:before="0"/>
      <w:jc w:val="center"/>
    </w:pPr>
    <w:rPr>
      <w:rFonts w:cs="Times New Roman (Body CS)"/>
      <w:b/>
      <w:caps/>
      <w:spacing w:val="20"/>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BE521F"/>
    <w:rPr>
      <w:rFonts w:asciiTheme="majorHAnsi" w:hAnsiTheme="majorHAnsi"/>
      <w:b/>
      <w:bCs/>
      <w:spacing w:val="20"/>
      <w:sz w:val="36"/>
      <w:szCs w:val="30"/>
    </w:rPr>
  </w:style>
  <w:style w:type="character" w:styleId="PlaceholderText">
    <w:name w:val="Placeholder Text"/>
    <w:basedOn w:val="DefaultParagraphFont"/>
    <w:uiPriority w:val="99"/>
    <w:semiHidden/>
    <w:rsid w:val="00B7283D"/>
    <w:rPr>
      <w:color w:val="808080"/>
    </w:rPr>
  </w:style>
  <w:style w:type="paragraph" w:styleId="ListParagraph">
    <w:name w:val="List Paragraph"/>
    <w:basedOn w:val="Normal"/>
    <w:uiPriority w:val="34"/>
    <w:semiHidden/>
    <w:qFormat/>
    <w:rsid w:val="00BE49A1"/>
    <w:pPr>
      <w:ind w:left="720"/>
      <w:contextualSpacing/>
    </w:pPr>
  </w:style>
  <w:style w:type="character" w:styleId="Hyperlink">
    <w:name w:val="Hyperlink"/>
    <w:basedOn w:val="DefaultParagraphFont"/>
    <w:uiPriority w:val="99"/>
    <w:unhideWhenUsed/>
    <w:rsid w:val="00455EB5"/>
    <w:rPr>
      <w:color w:val="0000FF" w:themeColor="hyperlink"/>
      <w:u w:val="single"/>
    </w:rPr>
  </w:style>
  <w:style w:type="character" w:styleId="UnresolvedMention">
    <w:name w:val="Unresolved Mention"/>
    <w:basedOn w:val="DefaultParagraphFont"/>
    <w:uiPriority w:val="99"/>
    <w:semiHidden/>
    <w:unhideWhenUsed/>
    <w:rsid w:val="00455E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85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http://www.lodilakewisconsin.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mailto:info@lodilakewisconsin.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8.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hew\AppData\Roaming\Microsoft\Templates\Realtor%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87A87DA3E6241BC9EF53188552ECB48"/>
        <w:category>
          <w:name w:val="General"/>
          <w:gallery w:val="placeholder"/>
        </w:category>
        <w:types>
          <w:type w:val="bbPlcHdr"/>
        </w:types>
        <w:behaviors>
          <w:behavior w:val="content"/>
        </w:behaviors>
        <w:guid w:val="{096A02C5-6719-44DB-84E3-4AD249786348}"/>
      </w:docPartPr>
      <w:docPartBody>
        <w:p w:rsidR="008A540D" w:rsidRDefault="009826E3">
          <w:pPr>
            <w:pStyle w:val="D87A87DA3E6241BC9EF53188552ECB48"/>
          </w:pPr>
          <w:r w:rsidRPr="00B7283D">
            <w:t>MODERN LIVING</w:t>
          </w:r>
        </w:p>
      </w:docPartBody>
    </w:docPart>
    <w:docPart>
      <w:docPartPr>
        <w:name w:val="07CBECDC42844ACAB0401E27DC58248C"/>
        <w:category>
          <w:name w:val="General"/>
          <w:gallery w:val="placeholder"/>
        </w:category>
        <w:types>
          <w:type w:val="bbPlcHdr"/>
        </w:types>
        <w:behaviors>
          <w:behavior w:val="content"/>
        </w:behaviors>
        <w:guid w:val="{3EC04169-B91F-47E5-A363-152FC24AA857}"/>
      </w:docPartPr>
      <w:docPartBody>
        <w:p w:rsidR="008A540D" w:rsidRDefault="009826E3">
          <w:pPr>
            <w:pStyle w:val="07CBECDC42844ACAB0401E27DC58248C"/>
          </w:pPr>
          <w:r w:rsidRPr="00B7283D">
            <w:t>OCTOBER</w:t>
          </w:r>
          <w:r>
            <w:t xml:space="preserve"> </w:t>
          </w:r>
          <w:r w:rsidRPr="00B7283D">
            <w:t>/ 20XX / ISSUE #10</w:t>
          </w:r>
        </w:p>
      </w:docPartBody>
    </w:docPart>
    <w:docPart>
      <w:docPartPr>
        <w:name w:val="E98723644E564132BA325BAB31045095"/>
        <w:category>
          <w:name w:val="General"/>
          <w:gallery w:val="placeholder"/>
        </w:category>
        <w:types>
          <w:type w:val="bbPlcHdr"/>
        </w:types>
        <w:behaviors>
          <w:behavior w:val="content"/>
        </w:behaviors>
        <w:guid w:val="{3299632C-26C9-4DBE-BDE7-CAD95B6731CD}"/>
      </w:docPartPr>
      <w:docPartBody>
        <w:p w:rsidR="008A540D" w:rsidRDefault="009826E3">
          <w:pPr>
            <w:pStyle w:val="E98723644E564132BA325BAB31045095"/>
          </w:pPr>
          <w:r w:rsidRPr="00B7283D">
            <w:t>Ready to settle?</w:t>
          </w:r>
        </w:p>
      </w:docPartBody>
    </w:docPart>
    <w:docPart>
      <w:docPartPr>
        <w:name w:val="3D5609E71CD14560BEA8DE8D2847DD67"/>
        <w:category>
          <w:name w:val="General"/>
          <w:gallery w:val="placeholder"/>
        </w:category>
        <w:types>
          <w:type w:val="bbPlcHdr"/>
        </w:types>
        <w:behaviors>
          <w:behavior w:val="content"/>
        </w:behaviors>
        <w:guid w:val="{9EE82955-31BE-404B-9296-E0B76CE869DF}"/>
      </w:docPartPr>
      <w:docPartBody>
        <w:p w:rsidR="002F7B0D" w:rsidRPr="00B7283D" w:rsidRDefault="009826E3" w:rsidP="00B7283D">
          <w:r w:rsidRPr="00B7283D">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2F7B0D" w:rsidRPr="00B7283D" w:rsidRDefault="009826E3" w:rsidP="00B7283D">
          <w:r w:rsidRPr="00B7283D">
            <w:t xml:space="preserve">Newsletters are periodicals used to advertise or update your subscribers with information about your product or blog. They are an excellent way to maintain regular contact with your subscribers. Type the content of your newsletter here. </w:t>
          </w:r>
        </w:p>
        <w:p w:rsidR="008A540D" w:rsidRDefault="009826E3">
          <w:pPr>
            <w:pStyle w:val="3D5609E71CD14560BEA8DE8D2847DD67"/>
          </w:pPr>
          <w:r w:rsidRPr="00B7283D">
            <w:t>Newsletters are periodicals used to advertise or update your subscribers with information about your product or blog. Type the content of your newsletter here.</w:t>
          </w:r>
        </w:p>
      </w:docPartBody>
    </w:docPart>
    <w:docPart>
      <w:docPartPr>
        <w:name w:val="4672D0866F194D018D51C4A1B0AB64AC"/>
        <w:category>
          <w:name w:val="General"/>
          <w:gallery w:val="placeholder"/>
        </w:category>
        <w:types>
          <w:type w:val="bbPlcHdr"/>
        </w:types>
        <w:behaviors>
          <w:behavior w:val="content"/>
        </w:behaviors>
        <w:guid w:val="{EC7FDB52-6760-4676-ABD3-2C4DD4FB04E1}"/>
      </w:docPartPr>
      <w:docPartBody>
        <w:p w:rsidR="008A540D" w:rsidRDefault="009826E3">
          <w:pPr>
            <w:pStyle w:val="4672D0866F194D018D51C4A1B0AB64AC"/>
          </w:pPr>
          <w:r w:rsidRPr="00B7283D">
            <w:t>What’s New</w:t>
          </w:r>
        </w:p>
      </w:docPartBody>
    </w:docPart>
    <w:docPart>
      <w:docPartPr>
        <w:name w:val="1B6EFC653AEB4D9BADCDFF24DA94256C"/>
        <w:category>
          <w:name w:val="General"/>
          <w:gallery w:val="placeholder"/>
        </w:category>
        <w:types>
          <w:type w:val="bbPlcHdr"/>
        </w:types>
        <w:behaviors>
          <w:behavior w:val="content"/>
        </w:behaviors>
        <w:guid w:val="{285E3F77-6449-49C3-BB18-D6F2A0D8E8FE}"/>
      </w:docPartPr>
      <w:docPartBody>
        <w:p w:rsidR="008A540D" w:rsidRDefault="009826E3">
          <w:pPr>
            <w:pStyle w:val="1B6EFC653AEB4D9BADCDFF24DA94256C"/>
          </w:pPr>
          <w:r w:rsidRPr="00B7283D">
            <w:t>TAKE A LOOK INSIDE</w:t>
          </w:r>
        </w:p>
      </w:docPartBody>
    </w:docPart>
    <w:docPart>
      <w:docPartPr>
        <w:name w:val="112A7DEA723D45159AF83D8BD2282C87"/>
        <w:category>
          <w:name w:val="General"/>
          <w:gallery w:val="placeholder"/>
        </w:category>
        <w:types>
          <w:type w:val="bbPlcHdr"/>
        </w:types>
        <w:behaviors>
          <w:behavior w:val="content"/>
        </w:behaviors>
        <w:guid w:val="{03F8A431-85F5-4932-BB19-EF7B1E390A9E}"/>
      </w:docPartPr>
      <w:docPartBody>
        <w:p w:rsidR="008A540D" w:rsidRDefault="009826E3">
          <w:pPr>
            <w:pStyle w:val="112A7DEA723D45159AF83D8BD2282C87"/>
          </w:pPr>
          <w:r w:rsidRPr="00B7283D">
            <w:t>Add description text here to get your subscribers interested in your topic</w:t>
          </w:r>
        </w:p>
      </w:docPartBody>
    </w:docPart>
    <w:docPart>
      <w:docPartPr>
        <w:name w:val="D9A0C8414C2D4500B904A7284CDC45CC"/>
        <w:category>
          <w:name w:val="General"/>
          <w:gallery w:val="placeholder"/>
        </w:category>
        <w:types>
          <w:type w:val="bbPlcHdr"/>
        </w:types>
        <w:behaviors>
          <w:behavior w:val="content"/>
        </w:behaviors>
        <w:guid w:val="{B6EDCA31-312C-41AF-8579-5D9596BCE76F}"/>
      </w:docPartPr>
      <w:docPartBody>
        <w:p w:rsidR="008A540D" w:rsidRDefault="009826E3">
          <w:pPr>
            <w:pStyle w:val="D9A0C8414C2D4500B904A7284CDC45CC"/>
          </w:pPr>
          <w:r w:rsidRPr="00B7283D">
            <w:t>PROPERTY TRENDS</w:t>
          </w:r>
        </w:p>
      </w:docPartBody>
    </w:docPart>
    <w:docPart>
      <w:docPartPr>
        <w:name w:val="0448E504E49244DF8E0CBF796F93160C"/>
        <w:category>
          <w:name w:val="General"/>
          <w:gallery w:val="placeholder"/>
        </w:category>
        <w:types>
          <w:type w:val="bbPlcHdr"/>
        </w:types>
        <w:behaviors>
          <w:behavior w:val="content"/>
        </w:behaviors>
        <w:guid w:val="{21A58939-79D1-4CBA-8056-51464F9D46FA}"/>
      </w:docPartPr>
      <w:docPartBody>
        <w:p w:rsidR="008A540D" w:rsidRDefault="009826E3">
          <w:pPr>
            <w:pStyle w:val="0448E504E49244DF8E0CBF796F93160C"/>
          </w:pPr>
          <w:r w:rsidRPr="00B7283D">
            <w:t>Add description text here to get your subscribers interested in your topic</w:t>
          </w:r>
        </w:p>
      </w:docPartBody>
    </w:docPart>
    <w:docPart>
      <w:docPartPr>
        <w:name w:val="DAD47B7C304D41CE9F82A697B188CBFC"/>
        <w:category>
          <w:name w:val="General"/>
          <w:gallery w:val="placeholder"/>
        </w:category>
        <w:types>
          <w:type w:val="bbPlcHdr"/>
        </w:types>
        <w:behaviors>
          <w:behavior w:val="content"/>
        </w:behaviors>
        <w:guid w:val="{0F79F93E-AA51-4E32-ABDF-9AF48D6756B9}"/>
      </w:docPartPr>
      <w:docPartBody>
        <w:p w:rsidR="008A540D" w:rsidRDefault="009826E3">
          <w:pPr>
            <w:pStyle w:val="DAD47B7C304D41CE9F82A697B188CBFC"/>
          </w:pPr>
          <w:r w:rsidRPr="00B7283D">
            <w:t>Add description text here to get your subscribers interested in your topic</w:t>
          </w:r>
        </w:p>
      </w:docPartBody>
    </w:docPart>
    <w:docPart>
      <w:docPartPr>
        <w:name w:val="04DC18D0D3984BA1A9A5C70713D2075F"/>
        <w:category>
          <w:name w:val="General"/>
          <w:gallery w:val="placeholder"/>
        </w:category>
        <w:types>
          <w:type w:val="bbPlcHdr"/>
        </w:types>
        <w:behaviors>
          <w:behavior w:val="content"/>
        </w:behaviors>
        <w:guid w:val="{02EDA1BC-E4F3-444C-8DBF-42B823C6DF5F}"/>
      </w:docPartPr>
      <w:docPartBody>
        <w:p w:rsidR="008A540D" w:rsidRDefault="009826E3">
          <w:pPr>
            <w:pStyle w:val="04DC18D0D3984BA1A9A5C70713D2075F"/>
          </w:pPr>
          <w:r w:rsidRPr="00DD692E">
            <w:t>Take a look inside</w:t>
          </w:r>
        </w:p>
      </w:docPartBody>
    </w:docPart>
    <w:docPart>
      <w:docPartPr>
        <w:name w:val="60492F8DC86449A78B5D8304094FBA32"/>
        <w:category>
          <w:name w:val="General"/>
          <w:gallery w:val="placeholder"/>
        </w:category>
        <w:types>
          <w:type w:val="bbPlcHdr"/>
        </w:types>
        <w:behaviors>
          <w:behavior w:val="content"/>
        </w:behaviors>
        <w:guid w:val="{D7768697-D695-4D43-8DF5-E3A73EE35A03}"/>
      </w:docPartPr>
      <w:docPartBody>
        <w:p w:rsidR="008A540D" w:rsidRDefault="009826E3">
          <w:pPr>
            <w:pStyle w:val="60492F8DC86449A78B5D8304094FBA32"/>
          </w:pPr>
          <w:r w:rsidRPr="00DD692E">
            <w:t>By Kemen Ikaztegieta</w:t>
          </w:r>
        </w:p>
      </w:docPartBody>
    </w:docPart>
    <w:docPart>
      <w:docPartPr>
        <w:name w:val="4F71A8309092426085923297092D03FD"/>
        <w:category>
          <w:name w:val="General"/>
          <w:gallery w:val="placeholder"/>
        </w:category>
        <w:types>
          <w:type w:val="bbPlcHdr"/>
        </w:types>
        <w:behaviors>
          <w:behavior w:val="content"/>
        </w:behaviors>
        <w:guid w:val="{31739FE8-BC2D-490D-95BD-05BC6C2DE586}"/>
      </w:docPartPr>
      <w:docPartBody>
        <w:p w:rsidR="002F7B0D" w:rsidRPr="00DD692E" w:rsidRDefault="009826E3" w:rsidP="00DD692E">
          <w:r w:rsidRPr="00DD692E">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2F7B0D" w:rsidRPr="00DD692E" w:rsidRDefault="009826E3" w:rsidP="00DD692E">
          <w:r w:rsidRPr="00DD692E">
            <w:t xml:space="preserve">Newsletters are periodicals use to advertise or update your subscribers with information about your product or blog. They can be printed or emailed and are an excellent way to maintain regular contact with your subscribers and drive traffic to your site. Type your content here. </w:t>
          </w:r>
        </w:p>
        <w:p w:rsidR="008A540D" w:rsidRDefault="009826E3">
          <w:pPr>
            <w:pStyle w:val="4F71A8309092426085923297092D03FD"/>
          </w:pPr>
          <w:r w:rsidRPr="00DD692E">
            <w:t>Newsletters are periodicals use to advertise or update your subscribers with information about your product or blog. Type the content of your newsletter here.</w:t>
          </w:r>
        </w:p>
      </w:docPartBody>
    </w:docPart>
    <w:docPart>
      <w:docPartPr>
        <w:name w:val="1B6C62803DD24F6198D7CCF4B2E672AE"/>
        <w:category>
          <w:name w:val="General"/>
          <w:gallery w:val="placeholder"/>
        </w:category>
        <w:types>
          <w:type w:val="bbPlcHdr"/>
        </w:types>
        <w:behaviors>
          <w:behavior w:val="content"/>
        </w:behaviors>
        <w:guid w:val="{24421F52-30D4-43E0-8116-E1BF07B51D4E}"/>
      </w:docPartPr>
      <w:docPartBody>
        <w:p w:rsidR="008A540D" w:rsidRDefault="009826E3">
          <w:pPr>
            <w:pStyle w:val="1B6C62803DD24F6198D7CCF4B2E672AE"/>
          </w:pPr>
          <w:r w:rsidRPr="00DD692E">
            <w:t>Property trends</w:t>
          </w:r>
        </w:p>
      </w:docPartBody>
    </w:docPart>
    <w:docPart>
      <w:docPartPr>
        <w:name w:val="B05A1DA647714F30A807C2BCF3A97FBB"/>
        <w:category>
          <w:name w:val="General"/>
          <w:gallery w:val="placeholder"/>
        </w:category>
        <w:types>
          <w:type w:val="bbPlcHdr"/>
        </w:types>
        <w:behaviors>
          <w:behavior w:val="content"/>
        </w:behaviors>
        <w:guid w:val="{01BECC9B-3644-487A-8C0E-CAAE38E08876}"/>
      </w:docPartPr>
      <w:docPartBody>
        <w:p w:rsidR="008A540D" w:rsidRDefault="009826E3">
          <w:pPr>
            <w:pStyle w:val="B05A1DA647714F30A807C2BCF3A97FBB"/>
          </w:pPr>
          <w:r w:rsidRPr="00DD692E">
            <w:t>By Vanja Jovanovic</w:t>
          </w:r>
        </w:p>
      </w:docPartBody>
    </w:docPart>
    <w:docPart>
      <w:docPartPr>
        <w:name w:val="68629BDFD6D74102B5FF9059C0727EA9"/>
        <w:category>
          <w:name w:val="General"/>
          <w:gallery w:val="placeholder"/>
        </w:category>
        <w:types>
          <w:type w:val="bbPlcHdr"/>
        </w:types>
        <w:behaviors>
          <w:behavior w:val="content"/>
        </w:behaviors>
        <w:guid w:val="{3D0950C3-591F-454A-96C5-4FB6C3AB4272}"/>
      </w:docPartPr>
      <w:docPartBody>
        <w:p w:rsidR="002F7B0D" w:rsidRPr="00DD692E" w:rsidRDefault="009826E3" w:rsidP="00DD692E">
          <w:r w:rsidRPr="00DD692E">
            <w:t>Newsletters are periodicals used to advertise or update your subscribers with information about your product or blog. They can be printed or emailed and are an excellent way to maintain regular contact with your subscribers and drive traffic to your site.</w:t>
          </w:r>
          <w:r>
            <w:t xml:space="preserve"> </w:t>
          </w:r>
          <w:r w:rsidRPr="00DD692E">
            <w:t xml:space="preserve">Type the content of your newsletter here. </w:t>
          </w:r>
        </w:p>
        <w:p w:rsidR="002F7B0D" w:rsidRPr="00DD692E" w:rsidRDefault="009826E3" w:rsidP="00DD692E">
          <w:r w:rsidRPr="00DD692E">
            <w:t xml:space="preserve">Newsletters are periodicals used to advertise or update your subscribers with information about your product or blog. Type the content of your newsletter here. </w:t>
          </w:r>
        </w:p>
        <w:p w:rsidR="008A540D" w:rsidRDefault="009826E3">
          <w:pPr>
            <w:pStyle w:val="68629BDFD6D74102B5FF9059C0727EA9"/>
          </w:pPr>
          <w:r w:rsidRPr="00DD692E">
            <w:t>Newsletters are periodicals used to advertise or update your subscribers with information about your product or blog. Type the content of your newsletter here.</w:t>
          </w:r>
        </w:p>
      </w:docPartBody>
    </w:docPart>
    <w:docPart>
      <w:docPartPr>
        <w:name w:val="E45A0E86B2A2456ABF5EC3C25C432C29"/>
        <w:category>
          <w:name w:val="General"/>
          <w:gallery w:val="placeholder"/>
        </w:category>
        <w:types>
          <w:type w:val="bbPlcHdr"/>
        </w:types>
        <w:behaviors>
          <w:behavior w:val="content"/>
        </w:behaviors>
        <w:guid w:val="{A249ECB0-475F-4FD9-9F0C-B12F90F5E9DA}"/>
      </w:docPartPr>
      <w:docPartBody>
        <w:p w:rsidR="008A540D" w:rsidRDefault="009826E3" w:rsidP="009826E3">
          <w:pPr>
            <w:pStyle w:val="E45A0E86B2A2456ABF5EC3C25C432C29"/>
          </w:pPr>
          <w:r w:rsidRPr="00DD692E">
            <w:t>Take a look inside</w:t>
          </w:r>
        </w:p>
      </w:docPartBody>
    </w:docPart>
    <w:docPart>
      <w:docPartPr>
        <w:name w:val="36405D39446E463EBDB2B871A96DC2DF"/>
        <w:category>
          <w:name w:val="General"/>
          <w:gallery w:val="placeholder"/>
        </w:category>
        <w:types>
          <w:type w:val="bbPlcHdr"/>
        </w:types>
        <w:behaviors>
          <w:behavior w:val="content"/>
        </w:behaviors>
        <w:guid w:val="{599759E1-228C-4BA7-8C4B-FB67789DE5FB}"/>
      </w:docPartPr>
      <w:docPartBody>
        <w:p w:rsidR="009826E3" w:rsidRPr="00DD692E" w:rsidRDefault="009826E3" w:rsidP="00DD692E">
          <w:r w:rsidRPr="00DD692E">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9826E3" w:rsidRPr="00DD692E" w:rsidRDefault="009826E3" w:rsidP="00DD692E">
          <w:r w:rsidRPr="00DD692E">
            <w:t xml:space="preserve">Newsletters are periodicals use to advertise or update your subscribers with information about your product or blog. They can be printed or emailed and are an excellent way to maintain regular contact with your subscribers and drive traffic to your site. Type your content here. </w:t>
          </w:r>
        </w:p>
        <w:p w:rsidR="008A540D" w:rsidRDefault="009826E3" w:rsidP="009826E3">
          <w:pPr>
            <w:pStyle w:val="36405D39446E463EBDB2B871A96DC2DF"/>
          </w:pPr>
          <w:r w:rsidRPr="00DD692E">
            <w:t>Newsletters are periodicals use to advertise or update your subscribers with information about your product or blog. Type the content of your newsletter here.</w:t>
          </w:r>
        </w:p>
      </w:docPartBody>
    </w:docPart>
    <w:docPart>
      <w:docPartPr>
        <w:name w:val="3BC900EDC78D4687AA202BC4CF077628"/>
        <w:category>
          <w:name w:val="General"/>
          <w:gallery w:val="placeholder"/>
        </w:category>
        <w:types>
          <w:type w:val="bbPlcHdr"/>
        </w:types>
        <w:behaviors>
          <w:behavior w:val="content"/>
        </w:behaviors>
        <w:guid w:val="{28F796C8-A422-4347-820D-BB3EFDA36821}"/>
      </w:docPartPr>
      <w:docPartBody>
        <w:p w:rsidR="008A540D" w:rsidRDefault="009826E3" w:rsidP="009826E3">
          <w:pPr>
            <w:pStyle w:val="3BC900EDC78D4687AA202BC4CF077628"/>
          </w:pPr>
          <w:r w:rsidRPr="00DD692E">
            <w:t>Property trends</w:t>
          </w:r>
        </w:p>
      </w:docPartBody>
    </w:docPart>
    <w:docPart>
      <w:docPartPr>
        <w:name w:val="13D76139E5494885A73F47D917F52E3D"/>
        <w:category>
          <w:name w:val="General"/>
          <w:gallery w:val="placeholder"/>
        </w:category>
        <w:types>
          <w:type w:val="bbPlcHdr"/>
        </w:types>
        <w:behaviors>
          <w:behavior w:val="content"/>
        </w:behaviors>
        <w:guid w:val="{B6534289-0B68-49B3-8A22-4F7CEF640039}"/>
      </w:docPartPr>
      <w:docPartBody>
        <w:p w:rsidR="009826E3" w:rsidRPr="00DD692E" w:rsidRDefault="009826E3" w:rsidP="00DD692E">
          <w:r w:rsidRPr="00DD692E">
            <w:t>Newsletters are periodicals used to advertise or update your subscribers with information about your product or blog. They can be printed or emailed and are an excellent way to maintain regular contact with your subscribers and drive traffic to your site.</w:t>
          </w:r>
          <w:r>
            <w:t xml:space="preserve"> </w:t>
          </w:r>
          <w:r w:rsidRPr="00DD692E">
            <w:t xml:space="preserve">Type the content of your newsletter here. </w:t>
          </w:r>
        </w:p>
        <w:p w:rsidR="009826E3" w:rsidRPr="00DD692E" w:rsidRDefault="009826E3" w:rsidP="00DD692E">
          <w:r w:rsidRPr="00DD692E">
            <w:t xml:space="preserve">Newsletters are periodicals used to advertise or update your subscribers with information about your product or blog. Type the content of your newsletter here. </w:t>
          </w:r>
        </w:p>
        <w:p w:rsidR="008A540D" w:rsidRDefault="009826E3" w:rsidP="009826E3">
          <w:pPr>
            <w:pStyle w:val="13D76139E5494885A73F47D917F52E3D"/>
          </w:pPr>
          <w:r w:rsidRPr="00DD692E">
            <w:t>Newsletters are periodicals used to advertise or update your subscribers with information about your product or blog. Type the content of your newsletter here.</w:t>
          </w:r>
        </w:p>
      </w:docPartBody>
    </w:docPart>
    <w:docPart>
      <w:docPartPr>
        <w:name w:val="8F7950179D1D4672BFE41387B16BD968"/>
        <w:category>
          <w:name w:val="General"/>
          <w:gallery w:val="placeholder"/>
        </w:category>
        <w:types>
          <w:type w:val="bbPlcHdr"/>
        </w:types>
        <w:behaviors>
          <w:behavior w:val="content"/>
        </w:behaviors>
        <w:guid w:val="{93C9DEB4-556B-48EF-A889-E95A306AACDE}"/>
      </w:docPartPr>
      <w:docPartBody>
        <w:p w:rsidR="00BA2976" w:rsidRDefault="006034FE" w:rsidP="006034FE">
          <w:pPr>
            <w:pStyle w:val="8F7950179D1D4672BFE41387B16BD968"/>
          </w:pPr>
          <w:r>
            <w:t>By Kemen Ikaztegieta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LT Pro">
    <w:charset w:val="00"/>
    <w:family w:val="swiss"/>
    <w:pitch w:val="variable"/>
    <w:sig w:usb0="800000EF" w:usb1="50002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6E3"/>
    <w:rsid w:val="006034FE"/>
    <w:rsid w:val="008A540D"/>
    <w:rsid w:val="009826E3"/>
    <w:rsid w:val="00BA2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87A87DA3E6241BC9EF53188552ECB48">
    <w:name w:val="D87A87DA3E6241BC9EF53188552ECB48"/>
  </w:style>
  <w:style w:type="paragraph" w:customStyle="1" w:styleId="D90F12774F19479AB77882D4B30D1668">
    <w:name w:val="D90F12774F19479AB77882D4B30D1668"/>
  </w:style>
  <w:style w:type="paragraph" w:customStyle="1" w:styleId="07CBECDC42844ACAB0401E27DC58248C">
    <w:name w:val="07CBECDC42844ACAB0401E27DC58248C"/>
  </w:style>
  <w:style w:type="paragraph" w:customStyle="1" w:styleId="E98723644E564132BA325BAB31045095">
    <w:name w:val="E98723644E564132BA325BAB31045095"/>
  </w:style>
  <w:style w:type="paragraph" w:customStyle="1" w:styleId="ECA79996B2D94B9EB70EB82FFFEE204C">
    <w:name w:val="ECA79996B2D94B9EB70EB82FFFEE204C"/>
  </w:style>
  <w:style w:type="paragraph" w:customStyle="1" w:styleId="3D5609E71CD14560BEA8DE8D2847DD67">
    <w:name w:val="3D5609E71CD14560BEA8DE8D2847DD67"/>
  </w:style>
  <w:style w:type="paragraph" w:customStyle="1" w:styleId="4672D0866F194D018D51C4A1B0AB64AC">
    <w:name w:val="4672D0866F194D018D51C4A1B0AB64AC"/>
  </w:style>
  <w:style w:type="paragraph" w:customStyle="1" w:styleId="1B6EFC653AEB4D9BADCDFF24DA94256C">
    <w:name w:val="1B6EFC653AEB4D9BADCDFF24DA94256C"/>
  </w:style>
  <w:style w:type="paragraph" w:customStyle="1" w:styleId="112A7DEA723D45159AF83D8BD2282C87">
    <w:name w:val="112A7DEA723D45159AF83D8BD2282C87"/>
  </w:style>
  <w:style w:type="paragraph" w:customStyle="1" w:styleId="D9A0C8414C2D4500B904A7284CDC45CC">
    <w:name w:val="D9A0C8414C2D4500B904A7284CDC45CC"/>
  </w:style>
  <w:style w:type="paragraph" w:customStyle="1" w:styleId="0448E504E49244DF8E0CBF796F93160C">
    <w:name w:val="0448E504E49244DF8E0CBF796F93160C"/>
  </w:style>
  <w:style w:type="paragraph" w:customStyle="1" w:styleId="54D2E917FD884382A8F0A851ABD88DE1">
    <w:name w:val="54D2E917FD884382A8F0A851ABD88DE1"/>
  </w:style>
  <w:style w:type="paragraph" w:customStyle="1" w:styleId="DAD47B7C304D41CE9F82A697B188CBFC">
    <w:name w:val="DAD47B7C304D41CE9F82A697B188CBFC"/>
  </w:style>
  <w:style w:type="paragraph" w:customStyle="1" w:styleId="04DC18D0D3984BA1A9A5C70713D2075F">
    <w:name w:val="04DC18D0D3984BA1A9A5C70713D2075F"/>
  </w:style>
  <w:style w:type="paragraph" w:customStyle="1" w:styleId="60492F8DC86449A78B5D8304094FBA32">
    <w:name w:val="60492F8DC86449A78B5D8304094FBA32"/>
  </w:style>
  <w:style w:type="paragraph" w:customStyle="1" w:styleId="4F71A8309092426085923297092D03FD">
    <w:name w:val="4F71A8309092426085923297092D03FD"/>
  </w:style>
  <w:style w:type="paragraph" w:customStyle="1" w:styleId="1B6C62803DD24F6198D7CCF4B2E672AE">
    <w:name w:val="1B6C62803DD24F6198D7CCF4B2E672AE"/>
  </w:style>
  <w:style w:type="paragraph" w:customStyle="1" w:styleId="B05A1DA647714F30A807C2BCF3A97FBB">
    <w:name w:val="B05A1DA647714F30A807C2BCF3A97FBB"/>
  </w:style>
  <w:style w:type="paragraph" w:customStyle="1" w:styleId="68629BDFD6D74102B5FF9059C0727EA9">
    <w:name w:val="68629BDFD6D74102B5FF9059C0727EA9"/>
  </w:style>
  <w:style w:type="character" w:styleId="PlaceholderText">
    <w:name w:val="Placeholder Text"/>
    <w:basedOn w:val="DefaultParagraphFont"/>
    <w:uiPriority w:val="99"/>
    <w:semiHidden/>
    <w:rsid w:val="009826E3"/>
    <w:rPr>
      <w:color w:val="808080"/>
    </w:rPr>
  </w:style>
  <w:style w:type="paragraph" w:customStyle="1" w:styleId="73E4140E3C41420EAB0B5BDB88BCB01B">
    <w:name w:val="73E4140E3C41420EAB0B5BDB88BCB01B"/>
  </w:style>
  <w:style w:type="paragraph" w:customStyle="1" w:styleId="E603AC614EE146A7BF96993D14583657">
    <w:name w:val="E603AC614EE146A7BF96993D14583657"/>
  </w:style>
  <w:style w:type="paragraph" w:customStyle="1" w:styleId="E4C27A81CE214240B4A701382299ECC8">
    <w:name w:val="E4C27A81CE214240B4A701382299ECC8"/>
  </w:style>
  <w:style w:type="paragraph" w:customStyle="1" w:styleId="E45A0E86B2A2456ABF5EC3C25C432C29">
    <w:name w:val="E45A0E86B2A2456ABF5EC3C25C432C29"/>
    <w:rsid w:val="009826E3"/>
  </w:style>
  <w:style w:type="paragraph" w:customStyle="1" w:styleId="F4EB1DA2E5F24AA194260BEBE08532F6">
    <w:name w:val="F4EB1DA2E5F24AA194260BEBE08532F6"/>
    <w:rsid w:val="009826E3"/>
  </w:style>
  <w:style w:type="paragraph" w:customStyle="1" w:styleId="36405D39446E463EBDB2B871A96DC2DF">
    <w:name w:val="36405D39446E463EBDB2B871A96DC2DF"/>
    <w:rsid w:val="009826E3"/>
  </w:style>
  <w:style w:type="paragraph" w:customStyle="1" w:styleId="3BC900EDC78D4687AA202BC4CF077628">
    <w:name w:val="3BC900EDC78D4687AA202BC4CF077628"/>
    <w:rsid w:val="009826E3"/>
  </w:style>
  <w:style w:type="paragraph" w:customStyle="1" w:styleId="2032FF7BAF424D7981E88AE4B3D92DC2">
    <w:name w:val="2032FF7BAF424D7981E88AE4B3D92DC2"/>
    <w:rsid w:val="009826E3"/>
  </w:style>
  <w:style w:type="paragraph" w:customStyle="1" w:styleId="13D76139E5494885A73F47D917F52E3D">
    <w:name w:val="13D76139E5494885A73F47D917F52E3D"/>
    <w:rsid w:val="009826E3"/>
  </w:style>
  <w:style w:type="paragraph" w:customStyle="1" w:styleId="CF113D915CF54CD4B263A1A4B336F834">
    <w:name w:val="CF113D915CF54CD4B263A1A4B336F834"/>
    <w:rsid w:val="009826E3"/>
  </w:style>
  <w:style w:type="paragraph" w:customStyle="1" w:styleId="A69BBA88DA3D4683854CF6817D068D91">
    <w:name w:val="A69BBA88DA3D4683854CF6817D068D91"/>
    <w:rsid w:val="009826E3"/>
  </w:style>
  <w:style w:type="paragraph" w:customStyle="1" w:styleId="74DC36D6D3E84A459426263403392112">
    <w:name w:val="74DC36D6D3E84A459426263403392112"/>
    <w:rsid w:val="009826E3"/>
  </w:style>
  <w:style w:type="paragraph" w:customStyle="1" w:styleId="E504D37F27164BB98B146E37B79E277C">
    <w:name w:val="E504D37F27164BB98B146E37B79E277C"/>
    <w:rsid w:val="009826E3"/>
  </w:style>
  <w:style w:type="paragraph" w:customStyle="1" w:styleId="579C8D0EC4694143BC094CAE7DB9D5EB">
    <w:name w:val="579C8D0EC4694143BC094CAE7DB9D5EB"/>
    <w:rsid w:val="009826E3"/>
  </w:style>
  <w:style w:type="paragraph" w:customStyle="1" w:styleId="61A96ADBC6B44AF7946E23836C1FC037">
    <w:name w:val="61A96ADBC6B44AF7946E23836C1FC037"/>
    <w:rsid w:val="009826E3"/>
  </w:style>
  <w:style w:type="paragraph" w:customStyle="1" w:styleId="8F7950179D1D4672BFE41387B16BD968">
    <w:name w:val="8F7950179D1D4672BFE41387B16BD968"/>
    <w:rsid w:val="006034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32">
      <a:majorFont>
        <a:latin typeface="Franklin Gothic Demi"/>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DF4137-0BDD-430F-8206-D84C41F1ED56}">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16142BFF-2D24-4EF6-8C08-C7A4B91E51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AA2A64-7A8F-44D6-85C4-45040C3D3E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Realtor newsletter</Template>
  <TotalTime>0</TotalTime>
  <Pages>7</Pages>
  <Words>1602</Words>
  <Characters>9136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2022-11-21T15:55:00Z</dcterms:created>
  <dcterms:modified xsi:type="dcterms:W3CDTF">2022-12-12T16:00:00Z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