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30BAF" w14:textId="34D65809" w:rsidR="009F403B" w:rsidRPr="00732E91" w:rsidRDefault="00101692" w:rsidP="00732E91">
      <w:pPr>
        <w:spacing w:after="60"/>
        <w:rPr>
          <w:rFonts w:ascii="Roboto" w:hAnsi="Roboto" w:cs="Times New Roman Bold"/>
          <w:color w:val="000000"/>
          <w:spacing w:val="-6"/>
          <w:sz w:val="36"/>
          <w:szCs w:val="32"/>
        </w:rPr>
      </w:pPr>
      <w:r>
        <w:rPr>
          <w:rFonts w:ascii="Roboto" w:hAnsi="Roboto" w:cs="Times New Roman Bold"/>
          <w:color w:val="000000"/>
          <w:spacing w:val="-6"/>
          <w:sz w:val="36"/>
          <w:szCs w:val="32"/>
        </w:rPr>
        <w:t>GPTQ Preconstruction Awards Subcommittee</w:t>
      </w:r>
      <w:r w:rsidR="00732E91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 - </w:t>
      </w:r>
      <w:r w:rsidR="009F403B" w:rsidRPr="00941E9D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Meeting </w:t>
      </w:r>
      <w:r w:rsidR="00471923">
        <w:rPr>
          <w:rFonts w:ascii="Roboto" w:hAnsi="Roboto" w:cs="Times New Roman Bold"/>
          <w:color w:val="000000"/>
          <w:spacing w:val="-6"/>
          <w:sz w:val="36"/>
          <w:szCs w:val="32"/>
        </w:rPr>
        <w:t>Minutes</w:t>
      </w:r>
    </w:p>
    <w:p w14:paraId="7083EB73" w14:textId="26740D8B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</w:rPr>
        <w:t>PURPOSE:</w:t>
      </w:r>
      <w:r w:rsidRPr="003A4430">
        <w:rPr>
          <w:rFonts w:ascii="Roboto" w:hAnsi="Roboto"/>
          <w:b/>
          <w:sz w:val="18"/>
          <w:szCs w:val="20"/>
        </w:rPr>
        <w:tab/>
      </w:r>
      <w:r w:rsidRPr="003A4430">
        <w:rPr>
          <w:rFonts w:ascii="Roboto" w:hAnsi="Roboto"/>
          <w:b/>
          <w:sz w:val="18"/>
          <w:szCs w:val="20"/>
        </w:rPr>
        <w:tab/>
      </w:r>
      <w:r w:rsidR="00101692" w:rsidRPr="003A4430">
        <w:rPr>
          <w:rFonts w:ascii="Roboto" w:hAnsi="Roboto"/>
          <w:szCs w:val="20"/>
        </w:rPr>
        <w:t>Subcommittee Meeting</w:t>
      </w:r>
    </w:p>
    <w:p w14:paraId="29853DFA" w14:textId="7F252DEE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DATE/TIME: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="00101692" w:rsidRPr="003A4430">
        <w:rPr>
          <w:rFonts w:ascii="Roboto" w:hAnsi="Roboto"/>
          <w:bCs/>
          <w:szCs w:val="20"/>
        </w:rPr>
        <w:t xml:space="preserve">May </w:t>
      </w:r>
      <w:r w:rsidR="00E6267B">
        <w:rPr>
          <w:rFonts w:ascii="Roboto" w:hAnsi="Roboto"/>
          <w:bCs/>
          <w:szCs w:val="20"/>
        </w:rPr>
        <w:t>2</w:t>
      </w:r>
      <w:r w:rsidR="00101692" w:rsidRPr="003A4430">
        <w:rPr>
          <w:rFonts w:ascii="Roboto" w:hAnsi="Roboto"/>
          <w:bCs/>
          <w:szCs w:val="20"/>
        </w:rPr>
        <w:t xml:space="preserve">7, 2021 / </w:t>
      </w:r>
      <w:r w:rsidR="00E6267B">
        <w:rPr>
          <w:rFonts w:ascii="Roboto" w:hAnsi="Roboto"/>
          <w:bCs/>
          <w:szCs w:val="20"/>
        </w:rPr>
        <w:t>11</w:t>
      </w:r>
      <w:r w:rsidR="00101692" w:rsidRPr="003A4430">
        <w:rPr>
          <w:rFonts w:ascii="Roboto" w:hAnsi="Roboto"/>
          <w:bCs/>
          <w:szCs w:val="20"/>
        </w:rPr>
        <w:t>:</w:t>
      </w:r>
      <w:r w:rsidR="00E6267B">
        <w:rPr>
          <w:rFonts w:ascii="Roboto" w:hAnsi="Roboto"/>
          <w:bCs/>
          <w:szCs w:val="20"/>
        </w:rPr>
        <w:t>3</w:t>
      </w:r>
      <w:r w:rsidR="00101692" w:rsidRPr="003A4430">
        <w:rPr>
          <w:rFonts w:ascii="Roboto" w:hAnsi="Roboto"/>
          <w:bCs/>
          <w:szCs w:val="20"/>
        </w:rPr>
        <w:t>0 AM</w:t>
      </w:r>
    </w:p>
    <w:p w14:paraId="77A7594A" w14:textId="77777777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LOCATION: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szCs w:val="20"/>
        </w:rPr>
        <w:t>Conference Call</w:t>
      </w:r>
    </w:p>
    <w:p w14:paraId="26CBFE5A" w14:textId="505FF846" w:rsidR="00101692" w:rsidRPr="003A4430" w:rsidRDefault="00101692" w:rsidP="00101692">
      <w:pPr>
        <w:ind w:left="2160" w:hanging="2160"/>
        <w:rPr>
          <w:rFonts w:ascii="Roboto" w:hAnsi="Roboto"/>
          <w:bCs/>
          <w:szCs w:val="20"/>
        </w:rPr>
      </w:pPr>
      <w:r w:rsidRPr="003A4430">
        <w:rPr>
          <w:rFonts w:ascii="Roboto" w:hAnsi="Roboto"/>
          <w:b/>
          <w:szCs w:val="20"/>
        </w:rPr>
        <w:t>ATTENDEES</w:t>
      </w:r>
      <w:r w:rsidR="009F403B" w:rsidRPr="003A4430">
        <w:rPr>
          <w:rFonts w:ascii="Roboto" w:hAnsi="Roboto"/>
          <w:b/>
          <w:szCs w:val="20"/>
        </w:rPr>
        <w:t>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Cs/>
          <w:szCs w:val="20"/>
        </w:rPr>
        <w:t>Tim Matthews, GDOT Co-Chair; Jennifer Head</w:t>
      </w:r>
      <w:r w:rsidR="001F576B">
        <w:rPr>
          <w:rFonts w:ascii="Roboto" w:hAnsi="Roboto"/>
          <w:bCs/>
          <w:szCs w:val="20"/>
        </w:rPr>
        <w:t>, ACEC</w:t>
      </w:r>
      <w:r w:rsidRPr="003A4430">
        <w:rPr>
          <w:rFonts w:ascii="Roboto" w:hAnsi="Roboto"/>
          <w:bCs/>
          <w:szCs w:val="20"/>
        </w:rPr>
        <w:t>; Emilee Woods, ACEC Co-Chair; Justin Wood; Carlos Azcorra-Valdez; Chris Lowery</w:t>
      </w:r>
    </w:p>
    <w:p w14:paraId="50C0BEFB" w14:textId="7623628B" w:rsidR="00101692" w:rsidRPr="003A4430" w:rsidRDefault="00101692" w:rsidP="00101692">
      <w:pPr>
        <w:spacing w:after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DISCUSSION:</w:t>
      </w:r>
    </w:p>
    <w:p w14:paraId="19F4621B" w14:textId="6D70F2CF" w:rsidR="00E6267B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Call for Entries Tomorrow</w:t>
      </w:r>
    </w:p>
    <w:p w14:paraId="77CAA2E6" w14:textId="77777777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ACEC will announce the Call for Entries tomorrow. Tim will send the internal email to GDOT.</w:t>
      </w:r>
    </w:p>
    <w:p w14:paraId="211FE60A" w14:textId="504BCA23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Jennifer selected JotForm for the new online form, which can accept zip file drag and drop uploads without file size restrictions.</w:t>
      </w:r>
    </w:p>
    <w:p w14:paraId="069670E4" w14:textId="60847167" w:rsidR="00E6267B" w:rsidRPr="003A4430" w:rsidRDefault="00E6267B" w:rsidP="00E6267B">
      <w:pPr>
        <w:pStyle w:val="ListParagraph"/>
        <w:numPr>
          <w:ilvl w:val="2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The link to the new form will be shared with Tim and Emilee. Emilee will send to the subcommittee members for a quick review before the link is published tomorrow.</w:t>
      </w:r>
    </w:p>
    <w:p w14:paraId="4F647276" w14:textId="77777777" w:rsidR="00E6267B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Preconstruction Awards Schedule Recap</w:t>
      </w:r>
    </w:p>
    <w:p w14:paraId="5B87EBBD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7/30 – Nominations Due</w:t>
      </w:r>
    </w:p>
    <w:p w14:paraId="086B8775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8/27 – Announce Shortlist</w:t>
      </w:r>
    </w:p>
    <w:p w14:paraId="20384628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9/24 – Additional Info Due</w:t>
      </w:r>
    </w:p>
    <w:p w14:paraId="29E83E48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10/5 – Select Finalists</w:t>
      </w:r>
    </w:p>
    <w:p w14:paraId="4DAA0A26" w14:textId="77777777" w:rsid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11/16 - Summit</w:t>
      </w:r>
    </w:p>
    <w:p w14:paraId="0F544446" w14:textId="77777777" w:rsidR="00E6267B" w:rsidRPr="003A4430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Subcommittee Meeting Schedule</w:t>
      </w:r>
    </w:p>
    <w:p w14:paraId="2ECBFD8F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 w:rsidRPr="00217620">
        <w:rPr>
          <w:rFonts w:ascii="Roboto" w:hAnsi="Roboto"/>
          <w:bCs/>
          <w:szCs w:val="20"/>
        </w:rPr>
        <w:t>Distribute Nominations –</w:t>
      </w:r>
      <w:r>
        <w:rPr>
          <w:rFonts w:ascii="Roboto" w:hAnsi="Roboto"/>
          <w:bCs/>
          <w:szCs w:val="20"/>
        </w:rPr>
        <w:t xml:space="preserve"> </w:t>
      </w:r>
      <w:r w:rsidRPr="00217620">
        <w:rPr>
          <w:rFonts w:ascii="Roboto" w:hAnsi="Roboto"/>
          <w:bCs/>
          <w:szCs w:val="20"/>
        </w:rPr>
        <w:t>8/1</w:t>
      </w:r>
      <w:r>
        <w:rPr>
          <w:rFonts w:ascii="Roboto" w:hAnsi="Roboto"/>
          <w:bCs/>
          <w:szCs w:val="20"/>
        </w:rPr>
        <w:t>1 – 10:00 AM</w:t>
      </w:r>
    </w:p>
    <w:p w14:paraId="62CB1F67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Select</w:t>
      </w:r>
      <w:r w:rsidRPr="00217620">
        <w:rPr>
          <w:rFonts w:ascii="Roboto" w:hAnsi="Roboto"/>
          <w:bCs/>
          <w:szCs w:val="20"/>
        </w:rPr>
        <w:t xml:space="preserve"> Shortlist – </w:t>
      </w:r>
      <w:r>
        <w:rPr>
          <w:rFonts w:ascii="Roboto" w:hAnsi="Roboto"/>
          <w:bCs/>
          <w:szCs w:val="20"/>
        </w:rPr>
        <w:t>8/27 – 10:00 AM</w:t>
      </w:r>
    </w:p>
    <w:p w14:paraId="2580A50F" w14:textId="77777777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 w:rsidRPr="00217620">
        <w:rPr>
          <w:rFonts w:ascii="Roboto" w:hAnsi="Roboto"/>
          <w:bCs/>
          <w:szCs w:val="20"/>
        </w:rPr>
        <w:t xml:space="preserve">Distribute Additional Information – </w:t>
      </w:r>
      <w:r>
        <w:rPr>
          <w:rFonts w:ascii="Roboto" w:hAnsi="Roboto"/>
          <w:bCs/>
          <w:szCs w:val="20"/>
        </w:rPr>
        <w:t>9/28 – 10:00 AM</w:t>
      </w:r>
    </w:p>
    <w:p w14:paraId="534906D7" w14:textId="53FF7726" w:rsid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 w:rsidRPr="00217620">
        <w:rPr>
          <w:rFonts w:ascii="Roboto" w:hAnsi="Roboto"/>
          <w:bCs/>
          <w:szCs w:val="20"/>
        </w:rPr>
        <w:t>Select Finalists – 10/5</w:t>
      </w:r>
      <w:r>
        <w:rPr>
          <w:rFonts w:ascii="Roboto" w:hAnsi="Roboto"/>
          <w:bCs/>
          <w:szCs w:val="20"/>
        </w:rPr>
        <w:t xml:space="preserve"> – 10:00 AM</w:t>
      </w:r>
    </w:p>
    <w:p w14:paraId="0A8ADAE1" w14:textId="30696F21" w:rsidR="00E6267B" w:rsidRPr="00217620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Calendar invites were sent for all meetings based on Doodle poll availability. If any members have conflicts with these dates later, they can contact Emilee.</w:t>
      </w:r>
    </w:p>
    <w:p w14:paraId="61481894" w14:textId="57D9159C" w:rsidR="001A2A29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Action Items</w:t>
      </w:r>
    </w:p>
    <w:p w14:paraId="3E1EEC98" w14:textId="21EB11FC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Jennifer to send JotForm online entry link to Tim and Emilee.</w:t>
      </w:r>
    </w:p>
    <w:p w14:paraId="521DA645" w14:textId="289819EF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Emilee to share link with subcommittee members for review.</w:t>
      </w:r>
    </w:p>
    <w:p w14:paraId="6E27A7D5" w14:textId="3F2EB197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Tim to send internal Call for Entry email to GDOT tomorrow. ACEC will also publish the official Call for Entries.</w:t>
      </w:r>
    </w:p>
    <w:p w14:paraId="7D5FC6DE" w14:textId="22EA1E79" w:rsidR="00E6267B" w:rsidRPr="00E6267B" w:rsidRDefault="00E6267B" w:rsidP="00E6267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After nominations are due, Emilee will collect information and assign reviewers, which will be announced in the meeting on 8/11.</w:t>
      </w:r>
    </w:p>
    <w:sectPr w:rsidR="00E6267B" w:rsidRPr="00E6267B" w:rsidSect="000377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620" w:right="1008" w:bottom="1152" w:left="1008" w:header="0" w:footer="0" w:gutter="0"/>
      <w:cols w:space="54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B1510" w14:textId="77777777" w:rsidR="0058677C" w:rsidRDefault="0058677C" w:rsidP="00845B69">
      <w:r>
        <w:separator/>
      </w:r>
    </w:p>
  </w:endnote>
  <w:endnote w:type="continuationSeparator" w:id="0">
    <w:p w14:paraId="68718409" w14:textId="77777777" w:rsidR="0058677C" w:rsidRDefault="0058677C" w:rsidP="00845B69">
      <w:r>
        <w:continuationSeparator/>
      </w:r>
    </w:p>
  </w:endnote>
  <w:endnote w:type="continuationNotice" w:id="1">
    <w:p w14:paraId="571546B2" w14:textId="77777777" w:rsidR="0058677C" w:rsidRDefault="005867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Gothic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Oswa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7716A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1A187172" wp14:editId="36C4F117">
              <wp:simplePos x="0" y="0"/>
              <wp:positionH relativeFrom="margin">
                <wp:align>right</wp:align>
              </wp:positionH>
              <wp:positionV relativeFrom="page">
                <wp:posOffset>9415145</wp:posOffset>
              </wp:positionV>
              <wp:extent cx="1380743" cy="283464"/>
              <wp:effectExtent l="0" t="0" r="10160" b="21590"/>
              <wp:wrapNone/>
              <wp:docPr id="703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3" cy="283464"/>
                        <a:chOff x="1194981" y="1461564"/>
                        <a:chExt cx="6306664" cy="1301796"/>
                      </a:xfrm>
                    </wpg:grpSpPr>
                    <wpg:grpSp>
                      <wpg:cNvPr id="1146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1147" name="Freeform: Shape 1147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Freeform: Shape 1148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Freeform: Shape 1149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150" name="Freeform: Shape 1150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711D7D4E">
            <v:group id="Graphic 1" style="position:absolute;margin-left:57.5pt;margin-top:741.35pt;width:108.7pt;height:22.3pt;z-index:251681792;mso-position-horizontal:right;mso-position-horizontal-relative:margin;mso-position-vertical-relative:page;mso-width-relative:margin;mso-height-relative:margin" coordsize="63066,13017" coordorigin="11949,14615" o:spid="_x0000_s1026" w14:anchorId="0CC3B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<v:shape id="Freeform: Shape 1147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1148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">
                  <v:stroke joinstyle="miter"/>
                  <v:path arrowok="t" o:connecttype="custom" o:connectlocs="350968,73348;350968,0;0,0" o:connectangles="0,0,0"/>
                </v:shape>
                <v:shape id="Freeform: Shape 1149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1150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6" behindDoc="1" locked="0" layoutInCell="1" allowOverlap="1" wp14:anchorId="3C61CE8E" wp14:editId="0F3DF734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15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21151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Client Contact Name</w:t>
                          </w:r>
                        </w:p>
                        <w:p w14:paraId="426EFEBB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Company Name</w:t>
                          </w:r>
                        </w:p>
                        <w:p w14:paraId="372F2F84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Project Name</w:t>
                          </w:r>
                        </w:p>
                        <w:p w14:paraId="283E9DCA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Date</w:t>
                          </w:r>
                        </w:p>
                        <w:p w14:paraId="05382920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1CE8E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6" type="#_x0000_t202" style="position:absolute;margin-left:0;margin-top:33.1pt;width:511.2pt;height:59.05pt;z-index:-251658234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" filled="f" stroked="f" strokeweight=".5pt">
              <v:path arrowok="t"/>
              <v:textbox style="mso-fit-shape-to-text:t" inset="0,0,0,0">
                <w:txbxContent>
                  <w:p w14:paraId="17521151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Client Contact Name</w:t>
                    </w:r>
                  </w:p>
                  <w:p w14:paraId="426EFEBB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Company Name</w:t>
                    </w:r>
                  </w:p>
                  <w:p w14:paraId="372F2F84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Project Name</w:t>
                    </w:r>
                  </w:p>
                  <w:p w14:paraId="283E9DCA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Date</w:t>
                    </w:r>
                  </w:p>
                  <w:p w14:paraId="05382920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74142A8" wp14:editId="7DA70CC8">
              <wp:simplePos x="0" y="0"/>
              <wp:positionH relativeFrom="margin">
                <wp:align>left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21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22D51" w14:textId="77777777" w:rsidR="00F91AB0" w:rsidRPr="00993EF6" w:rsidRDefault="00F91AB0" w:rsidP="009A40AB">
                          <w:pPr>
                            <w:pStyle w:val="EvenPage"/>
                          </w:pP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993EF6">
                            <w:instrText xml:space="preserve"> PAGE   \* MERGEFORMAT </w:instrTex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4142A8" id="Rectangle 6" o:spid="_x0000_s1027" style="position:absolute;margin-left:0;margin-top:741.6pt;width:1in;height:15.8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9IDZp6gEAALw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2F722D51" w14:textId="77777777" w:rsidR="00F91AB0" w:rsidRPr="00993EF6" w:rsidRDefault="00F91AB0" w:rsidP="009A40AB">
                    <w:pPr>
                      <w:pStyle w:val="EvenPage"/>
                    </w:pP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993EF6">
                      <w:instrText xml:space="preserve"> PAGE   \* MERGEFORMAT </w:instrTex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C12E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CA24820" wp14:editId="48B5A3A7">
              <wp:simplePos x="0" y="0"/>
              <wp:positionH relativeFrom="margin">
                <wp:align>left</wp:align>
              </wp:positionH>
              <wp:positionV relativeFrom="page">
                <wp:posOffset>9415145</wp:posOffset>
              </wp:positionV>
              <wp:extent cx="1380744" cy="283464"/>
              <wp:effectExtent l="0" t="0" r="10160" b="21590"/>
              <wp:wrapNone/>
              <wp:docPr id="2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4" cy="283464"/>
                        <a:chOff x="1194981" y="1461564"/>
                        <a:chExt cx="6306664" cy="1301796"/>
                      </a:xfrm>
                    </wpg:grpSpPr>
                    <wpg:grpSp>
                      <wpg:cNvPr id="3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" name="Freeform: Shape 9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17F902B">
            <v:group id="Graphic 1" style="position:absolute;margin-left:0;margin-top:741.35pt;width:108.7pt;height:22.3pt;z-index:251677696;mso-position-horizontal:left;mso-position-horizontal-relative:margin;mso-position-vertical-relative:page;mso-width-relative:margin;mso-height-relative:margin" coordsize="63066,13017" coordorigin="11949,14615" o:spid="_x0000_s1026" w14:anchorId="2C11A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4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5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">
                  <v:stroke joinstyle="miter"/>
                  <v:path arrowok="t" o:connecttype="custom" o:connectlocs="350968,73348;350968,0;0,0" o:connectangles="0,0,0"/>
                </v:shape>
                <v:shape id="Freeform: Shape 6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9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3" behindDoc="1" locked="0" layoutInCell="1" allowOverlap="1" wp14:anchorId="7B542810" wp14:editId="6691EB51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12C28" w14:textId="11E7273B" w:rsidR="00F91AB0" w:rsidRPr="00CB372C" w:rsidRDefault="001361FE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20"/>
                            </w:rPr>
                            <w:t>May 20</w:t>
                          </w:r>
                          <w:r w:rsidR="006F1EEF">
                            <w:rPr>
                              <w:sz w:val="18"/>
                              <w:szCs w:val="20"/>
                            </w:rPr>
                            <w:t>, 202</w:t>
                          </w:r>
                          <w:r>
                            <w:rPr>
                              <w:sz w:val="18"/>
                              <w:szCs w:val="20"/>
                            </w:rPr>
                            <w:t>1</w:t>
                          </w:r>
                        </w:p>
                        <w:p w14:paraId="1F77EDD9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428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3.1pt;width:511.2pt;height:59.05pt;z-index:-251658237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" filled="f" stroked="f" strokeweight=".5pt">
              <v:path arrowok="t"/>
              <v:textbox style="mso-fit-shape-to-text:t" inset="0,0,0,0">
                <w:txbxContent>
                  <w:p w14:paraId="5E312C28" w14:textId="11E7273B" w:rsidR="00F91AB0" w:rsidRPr="00CB372C" w:rsidRDefault="001361FE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May 20</w:t>
                    </w:r>
                    <w:r w:rsidR="006F1EEF">
                      <w:rPr>
                        <w:sz w:val="18"/>
                        <w:szCs w:val="20"/>
                      </w:rPr>
                      <w:t>, 202</w:t>
                    </w:r>
                    <w:r>
                      <w:rPr>
                        <w:sz w:val="18"/>
                        <w:szCs w:val="20"/>
                      </w:rPr>
                      <w:t>1</w:t>
                    </w:r>
                  </w:p>
                  <w:p w14:paraId="1F77EDD9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6FD65DC" wp14:editId="42395DD2">
              <wp:simplePos x="0" y="0"/>
              <wp:positionH relativeFrom="margin">
                <wp:align>right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A114A" w14:textId="77777777" w:rsidR="00F91AB0" w:rsidRPr="00CC493D" w:rsidRDefault="00F91AB0" w:rsidP="009A40AB">
                          <w:pPr>
                            <w:pStyle w:val="OddPage"/>
                          </w:pP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CC493D">
                            <w:instrText xml:space="preserve"> PAGE   \* MERGEFORMAT </w:instrTex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Pr="00CC493D">
                            <w:t>2</w: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D65DC" id="_x0000_s1029" style="position:absolute;margin-left:20.8pt;margin-top:741.6pt;width:1in;height:15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afCjm6gEAALo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461A114A" w14:textId="77777777" w:rsidR="00F91AB0" w:rsidRPr="00CC493D" w:rsidRDefault="00F91AB0" w:rsidP="009A40AB">
                    <w:pPr>
                      <w:pStyle w:val="OddPage"/>
                    </w:pP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CC493D">
                      <w:instrText xml:space="preserve"> PAGE   \* MERGEFORMAT </w:instrTex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Pr="00CC493D">
                      <w:t>2</w: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3DB32" w14:textId="77777777" w:rsidR="00084EC3" w:rsidRDefault="00084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B1FE3" w14:textId="77777777" w:rsidR="0058677C" w:rsidRDefault="0058677C" w:rsidP="00845B69">
      <w:r>
        <w:separator/>
      </w:r>
    </w:p>
  </w:footnote>
  <w:footnote w:type="continuationSeparator" w:id="0">
    <w:p w14:paraId="15739C09" w14:textId="77777777" w:rsidR="0058677C" w:rsidRDefault="0058677C" w:rsidP="00845B69">
      <w:r>
        <w:continuationSeparator/>
      </w:r>
    </w:p>
  </w:footnote>
  <w:footnote w:type="continuationNotice" w:id="1">
    <w:p w14:paraId="1DF706CA" w14:textId="77777777" w:rsidR="0058677C" w:rsidRDefault="005867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25434" w14:textId="77777777" w:rsidR="00084EC3" w:rsidRDefault="00084E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EE232" w14:textId="77777777" w:rsidR="00084EC3" w:rsidRDefault="00084E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DC52" w14:textId="3510839C" w:rsidR="00101692" w:rsidRDefault="00101692">
    <w:pPr>
      <w:pStyle w:val="Header"/>
    </w:pPr>
    <w:r>
      <w:rPr>
        <w:noProof/>
      </w:rPr>
      <w:drawing>
        <wp:anchor distT="0" distB="0" distL="114300" distR="114300" simplePos="0" relativeHeight="251660296" behindDoc="0" locked="0" layoutInCell="1" allowOverlap="1" wp14:anchorId="61BA8013" wp14:editId="6D983527">
          <wp:simplePos x="0" y="0"/>
          <wp:positionH relativeFrom="margin">
            <wp:posOffset>4930140</wp:posOffset>
          </wp:positionH>
          <wp:positionV relativeFrom="paragraph">
            <wp:posOffset>240030</wp:posOffset>
          </wp:positionV>
          <wp:extent cx="1228725" cy="63817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870" t="20476" r="4196" b="20147"/>
                  <a:stretch/>
                </pic:blipFill>
                <pic:spPr bwMode="auto">
                  <a:xfrm>
                    <a:off x="0" y="0"/>
                    <a:ext cx="12287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72" behindDoc="0" locked="0" layoutInCell="1" allowOverlap="1" wp14:anchorId="105939B1" wp14:editId="5CCEBCEE">
          <wp:simplePos x="0" y="0"/>
          <wp:positionH relativeFrom="margin">
            <wp:align>left</wp:align>
          </wp:positionH>
          <wp:positionV relativeFrom="paragraph">
            <wp:posOffset>238125</wp:posOffset>
          </wp:positionV>
          <wp:extent cx="2305631" cy="56197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31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88A"/>
    <w:multiLevelType w:val="hybridMultilevel"/>
    <w:tmpl w:val="6616DC46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52B088C0">
      <w:start w:val="1"/>
      <w:numFmt w:val="bullet"/>
      <w:lvlText w:val=""/>
      <w:lvlJc w:val="left"/>
      <w:pPr>
        <w:ind w:left="187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656471A"/>
    <w:multiLevelType w:val="hybridMultilevel"/>
    <w:tmpl w:val="15329A54"/>
    <w:numStyleLink w:val="ListStyle-Bullets1"/>
  </w:abstractNum>
  <w:abstractNum w:abstractNumId="2" w15:restartNumberingAfterBreak="0">
    <w:nsid w:val="0A5D38B6"/>
    <w:multiLevelType w:val="hybridMultilevel"/>
    <w:tmpl w:val="AAF40764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3" w15:restartNumberingAfterBreak="0">
    <w:nsid w:val="0CF13465"/>
    <w:multiLevelType w:val="multilevel"/>
    <w:tmpl w:val="55A8610A"/>
    <w:numStyleLink w:val="ListStyle-Numbers1"/>
  </w:abstractNum>
  <w:abstractNum w:abstractNumId="4" w15:restartNumberingAfterBreak="0">
    <w:nsid w:val="0D57725C"/>
    <w:multiLevelType w:val="hybridMultilevel"/>
    <w:tmpl w:val="AEA0DF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7D4529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auto"/>
      </w:rPr>
    </w:lvl>
    <w:lvl w:ilvl="2" w:tplc="52B088C0">
      <w:start w:val="1"/>
      <w:numFmt w:val="bullet"/>
      <w:lvlText w:val=""/>
      <w:lvlJc w:val="left"/>
      <w:pPr>
        <w:ind w:left="36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6472AA"/>
    <w:multiLevelType w:val="hybridMultilevel"/>
    <w:tmpl w:val="2B3E6298"/>
    <w:lvl w:ilvl="0" w:tplc="1ADE1B90">
      <w:start w:val="1"/>
      <w:numFmt w:val="decimal"/>
      <w:lvlText w:val="%1."/>
      <w:lvlJc w:val="right"/>
      <w:pPr>
        <w:ind w:left="720" w:hanging="173"/>
      </w:pPr>
      <w:rPr>
        <w:rFonts w:hint="default"/>
      </w:rPr>
    </w:lvl>
    <w:lvl w:ilvl="1" w:tplc="C728EC8E">
      <w:start w:val="1"/>
      <w:numFmt w:val="upperLetter"/>
      <w:pStyle w:val="ListNumber2"/>
      <w:lvlText w:val="%2."/>
      <w:lvlJc w:val="left"/>
      <w:pPr>
        <w:tabs>
          <w:tab w:val="num" w:pos="792"/>
        </w:tabs>
        <w:ind w:left="1080" w:hanging="360"/>
      </w:pPr>
      <w:rPr>
        <w:rFonts w:hint="default"/>
      </w:rPr>
    </w:lvl>
    <w:lvl w:ilvl="2" w:tplc="8CECA2C0">
      <w:start w:val="1"/>
      <w:numFmt w:val="lowerRoman"/>
      <w:pStyle w:val="ListNumber3"/>
      <w:lvlText w:val="%3."/>
      <w:lvlJc w:val="left"/>
      <w:pPr>
        <w:tabs>
          <w:tab w:val="num" w:pos="1152"/>
        </w:tabs>
        <w:ind w:left="1440" w:hanging="360"/>
      </w:pPr>
      <w:rPr>
        <w:rFonts w:hint="default"/>
      </w:rPr>
    </w:lvl>
    <w:lvl w:ilvl="3" w:tplc="295891E2">
      <w:start w:val="1"/>
      <w:numFmt w:val="lowerLetter"/>
      <w:pStyle w:val="ListNumber4"/>
      <w:lvlText w:val="%4."/>
      <w:lvlJc w:val="left"/>
      <w:pPr>
        <w:ind w:left="1800" w:hanging="360"/>
      </w:pPr>
      <w:rPr>
        <w:rFonts w:hint="default"/>
      </w:rPr>
    </w:lvl>
    <w:lvl w:ilvl="4" w:tplc="2F205F06">
      <w:start w:val="1"/>
      <w:numFmt w:val="lowerLetter"/>
      <w:pStyle w:val="ListContinue5"/>
      <w:lvlText w:val="(%5)"/>
      <w:lvlJc w:val="left"/>
      <w:pPr>
        <w:tabs>
          <w:tab w:val="num" w:pos="1872"/>
        </w:tabs>
        <w:ind w:left="2160" w:hanging="360"/>
      </w:pPr>
      <w:rPr>
        <w:rFonts w:hint="default"/>
      </w:rPr>
    </w:lvl>
    <w:lvl w:ilvl="5" w:tplc="F0C68A06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 w:tplc="728E17A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 w:tplc="7CDA547C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 w:tplc="857EBAE4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DFE7E78"/>
    <w:multiLevelType w:val="hybridMultilevel"/>
    <w:tmpl w:val="8182E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4F09"/>
    <w:multiLevelType w:val="hybridMultilevel"/>
    <w:tmpl w:val="C4EAD720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8" w15:restartNumberingAfterBreak="0">
    <w:nsid w:val="169E518F"/>
    <w:multiLevelType w:val="hybridMultilevel"/>
    <w:tmpl w:val="5952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04701"/>
    <w:multiLevelType w:val="multilevel"/>
    <w:tmpl w:val="B234E0E0"/>
    <w:styleLink w:val="ListStyle-TableBullet1"/>
    <w:lvl w:ilvl="0">
      <w:start w:val="1"/>
      <w:numFmt w:val="bullet"/>
      <w:pStyle w:val="TableBullet"/>
      <w:lvlText w:val="•"/>
      <w:lvlJc w:val="left"/>
      <w:pPr>
        <w:tabs>
          <w:tab w:val="num" w:pos="432"/>
        </w:tabs>
        <w:ind w:left="432" w:hanging="216"/>
      </w:pPr>
      <w:rPr>
        <w:rFonts w:ascii="Franklin Gothic Medium Cond" w:hAnsi="Franklin Gothic Medium Cond" w:hint="default"/>
        <w:color w:val="262626" w:themeColor="text1" w:themeTint="D9"/>
      </w:rPr>
    </w:lvl>
    <w:lvl w:ilvl="1">
      <w:start w:val="1"/>
      <w:numFmt w:val="bullet"/>
      <w:lvlText w:val="▪"/>
      <w:lvlJc w:val="left"/>
      <w:pPr>
        <w:tabs>
          <w:tab w:val="num" w:pos="792"/>
        </w:tabs>
        <w:ind w:left="792" w:hanging="216"/>
      </w:pPr>
      <w:rPr>
        <w:rFonts w:ascii="Franklin Gothic Medium Cond" w:hAnsi="Franklin Gothic Medium Cond" w:hint="default"/>
        <w:color w:val="1B3349" w:themeColor="text2"/>
      </w:rPr>
    </w:lvl>
    <w:lvl w:ilvl="2">
      <w:start w:val="1"/>
      <w:numFmt w:val="bullet"/>
      <w:lvlText w:val="–"/>
      <w:lvlJc w:val="left"/>
      <w:pPr>
        <w:tabs>
          <w:tab w:val="num" w:pos="1152"/>
        </w:tabs>
        <w:ind w:left="1152" w:hanging="216"/>
      </w:pPr>
      <w:rPr>
        <w:rFonts w:ascii="Franklin Gothic Medium Cond" w:hAnsi="Franklin Gothic Medium Cond" w:hint="default"/>
        <w:color w:val="1B3349" w:themeColor="text2"/>
      </w:rPr>
    </w:lvl>
    <w:lvl w:ilvl="3">
      <w:start w:val="1"/>
      <w:numFmt w:val="bullet"/>
      <w:lvlText w:val=""/>
      <w:lvlJc w:val="left"/>
      <w:pPr>
        <w:tabs>
          <w:tab w:val="num" w:pos="1512"/>
        </w:tabs>
        <w:ind w:left="1512" w:hanging="216"/>
      </w:pPr>
      <w:rPr>
        <w:rFonts w:ascii="Wingdings" w:hAnsi="Wingdings" w:hint="default"/>
        <w:color w:val="1B3349" w:themeColor="text2"/>
      </w:rPr>
    </w:lvl>
    <w:lvl w:ilvl="4">
      <w:start w:val="1"/>
      <w:numFmt w:val="bullet"/>
      <w:lvlText w:val="–"/>
      <w:lvlJc w:val="left"/>
      <w:pPr>
        <w:tabs>
          <w:tab w:val="num" w:pos="1872"/>
        </w:tabs>
        <w:ind w:left="1872" w:hanging="216"/>
      </w:pPr>
      <w:rPr>
        <w:rFonts w:ascii="Franklin Gothic Medium Cond" w:hAnsi="Franklin Gothic Medium Cond" w:hint="default"/>
        <w:color w:val="1B3349" w:themeColor="text2"/>
      </w:rPr>
    </w:lvl>
    <w:lvl w:ilvl="5">
      <w:start w:val="1"/>
      <w:numFmt w:val="bullet"/>
      <w:lvlText w:val=""/>
      <w:lvlJc w:val="left"/>
      <w:pPr>
        <w:tabs>
          <w:tab w:val="num" w:pos="2232"/>
        </w:tabs>
        <w:ind w:left="2232" w:hanging="216"/>
      </w:pPr>
      <w:rPr>
        <w:rFonts w:ascii="Wingdings" w:hAnsi="Wingdings" w:hint="default"/>
        <w:color w:val="1B3349" w:themeColor="text2"/>
      </w:rPr>
    </w:lvl>
    <w:lvl w:ilvl="6">
      <w:start w:val="1"/>
      <w:numFmt w:val="bullet"/>
      <w:lvlText w:val="▪"/>
      <w:lvlJc w:val="left"/>
      <w:pPr>
        <w:tabs>
          <w:tab w:val="num" w:pos="2592"/>
        </w:tabs>
        <w:ind w:left="2592" w:hanging="216"/>
      </w:pPr>
      <w:rPr>
        <w:rFonts w:ascii="Franklin Gothic Medium Cond" w:hAnsi="Franklin Gothic Medium Cond" w:hint="default"/>
        <w:color w:val="1B3349" w:themeColor="text2"/>
      </w:rPr>
    </w:lvl>
    <w:lvl w:ilvl="7">
      <w:start w:val="1"/>
      <w:numFmt w:val="bullet"/>
      <w:lvlText w:val="–"/>
      <w:lvlJc w:val="left"/>
      <w:pPr>
        <w:tabs>
          <w:tab w:val="num" w:pos="2952"/>
        </w:tabs>
        <w:ind w:left="2952" w:hanging="216"/>
      </w:pPr>
      <w:rPr>
        <w:rFonts w:ascii="Franklin Gothic Medium Cond" w:hAnsi="Franklin Gothic Medium Cond" w:hint="default"/>
        <w:color w:val="1B3349" w:themeColor="text2"/>
      </w:rPr>
    </w:lvl>
    <w:lvl w:ilvl="8">
      <w:start w:val="1"/>
      <w:numFmt w:val="bullet"/>
      <w:lvlText w:val=""/>
      <w:lvlJc w:val="left"/>
      <w:pPr>
        <w:tabs>
          <w:tab w:val="num" w:pos="3312"/>
        </w:tabs>
        <w:ind w:left="3312" w:hanging="216"/>
      </w:pPr>
      <w:rPr>
        <w:rFonts w:ascii="Wingdings" w:hAnsi="Wingdings" w:hint="default"/>
        <w:color w:val="1B3349" w:themeColor="text2"/>
      </w:rPr>
    </w:lvl>
  </w:abstractNum>
  <w:abstractNum w:abstractNumId="10" w15:restartNumberingAfterBreak="0">
    <w:nsid w:val="1B8E4C68"/>
    <w:multiLevelType w:val="multilevel"/>
    <w:tmpl w:val="C094677A"/>
    <w:styleLink w:val="ListStyle-Heading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E735F7C"/>
    <w:multiLevelType w:val="hybridMultilevel"/>
    <w:tmpl w:val="15329A54"/>
    <w:styleLink w:val="ListStyle-Bullets1"/>
    <w:lvl w:ilvl="0" w:tplc="5AEEAF8E">
      <w:start w:val="1"/>
      <w:numFmt w:val="bullet"/>
      <w:pStyle w:val="Bullets"/>
      <w:lvlText w:val=""/>
      <w:lvlJc w:val="left"/>
      <w:pPr>
        <w:ind w:left="432" w:hanging="259"/>
      </w:pPr>
      <w:rPr>
        <w:rFonts w:ascii="Wingdings" w:hAnsi="Wingdings" w:hint="default"/>
        <w:color w:val="0052CC" w:themeColor="accent3"/>
        <w:sz w:val="20"/>
      </w:rPr>
    </w:lvl>
    <w:lvl w:ilvl="1" w:tplc="86829C38">
      <w:start w:val="1"/>
      <w:numFmt w:val="bullet"/>
      <w:lvlText w:val=""/>
      <w:lvlJc w:val="left"/>
      <w:pPr>
        <w:tabs>
          <w:tab w:val="num" w:pos="864"/>
        </w:tabs>
        <w:ind w:left="864" w:hanging="259"/>
      </w:pPr>
      <w:rPr>
        <w:rFonts w:ascii="Wingdings" w:hAnsi="Wingdings" w:hint="default"/>
        <w:color w:val="1B3349" w:themeColor="text2"/>
      </w:rPr>
    </w:lvl>
    <w:lvl w:ilvl="2" w:tplc="9D566F1C">
      <w:start w:val="1"/>
      <w:numFmt w:val="bullet"/>
      <w:lvlText w:val=""/>
      <w:lvlJc w:val="left"/>
      <w:pPr>
        <w:tabs>
          <w:tab w:val="num" w:pos="1296"/>
        </w:tabs>
        <w:ind w:left="1296" w:hanging="259"/>
      </w:pPr>
      <w:rPr>
        <w:rFonts w:ascii="Wingdings" w:hAnsi="Wingdings" w:hint="default"/>
        <w:color w:val="1B3349" w:themeColor="text2"/>
      </w:rPr>
    </w:lvl>
    <w:lvl w:ilvl="3" w:tplc="F41EB55E">
      <w:start w:val="1"/>
      <w:numFmt w:val="bullet"/>
      <w:lvlText w:val=""/>
      <w:lvlJc w:val="left"/>
      <w:pPr>
        <w:tabs>
          <w:tab w:val="num" w:pos="1728"/>
        </w:tabs>
        <w:ind w:left="1728" w:hanging="259"/>
      </w:pPr>
      <w:rPr>
        <w:rFonts w:ascii="Wingdings" w:hAnsi="Wingdings" w:hint="default"/>
        <w:color w:val="1B3349" w:themeColor="text2"/>
      </w:rPr>
    </w:lvl>
    <w:lvl w:ilvl="4" w:tplc="725CC16E">
      <w:start w:val="1"/>
      <w:numFmt w:val="bullet"/>
      <w:lvlText w:val=""/>
      <w:lvlJc w:val="left"/>
      <w:pPr>
        <w:tabs>
          <w:tab w:val="num" w:pos="2160"/>
        </w:tabs>
        <w:ind w:left="2160" w:hanging="259"/>
      </w:pPr>
      <w:rPr>
        <w:rFonts w:ascii="Wingdings" w:hAnsi="Wingdings" w:hint="default"/>
        <w:color w:val="1B3349" w:themeColor="text2"/>
      </w:rPr>
    </w:lvl>
    <w:lvl w:ilvl="5" w:tplc="464640BE">
      <w:start w:val="1"/>
      <w:numFmt w:val="bullet"/>
      <w:lvlText w:val=""/>
      <w:lvlJc w:val="left"/>
      <w:pPr>
        <w:tabs>
          <w:tab w:val="num" w:pos="2592"/>
        </w:tabs>
        <w:ind w:left="2592" w:hanging="259"/>
      </w:pPr>
      <w:rPr>
        <w:rFonts w:ascii="Wingdings" w:hAnsi="Wingdings" w:hint="default"/>
        <w:color w:val="1B3349" w:themeColor="text2"/>
      </w:rPr>
    </w:lvl>
    <w:lvl w:ilvl="6" w:tplc="11820D5C">
      <w:start w:val="1"/>
      <w:numFmt w:val="bullet"/>
      <w:lvlText w:val=""/>
      <w:lvlJc w:val="left"/>
      <w:pPr>
        <w:tabs>
          <w:tab w:val="num" w:pos="3024"/>
        </w:tabs>
        <w:ind w:left="3024" w:hanging="259"/>
      </w:pPr>
      <w:rPr>
        <w:rFonts w:ascii="Wingdings" w:hAnsi="Wingdings" w:hint="default"/>
        <w:color w:val="1B3349" w:themeColor="text2"/>
      </w:rPr>
    </w:lvl>
    <w:lvl w:ilvl="7" w:tplc="EE2CCD56">
      <w:start w:val="1"/>
      <w:numFmt w:val="bullet"/>
      <w:lvlText w:val=""/>
      <w:lvlJc w:val="left"/>
      <w:pPr>
        <w:tabs>
          <w:tab w:val="num" w:pos="3456"/>
        </w:tabs>
        <w:ind w:left="3456" w:hanging="259"/>
      </w:pPr>
      <w:rPr>
        <w:rFonts w:ascii="Wingdings" w:hAnsi="Wingdings" w:hint="default"/>
        <w:color w:val="1B3349" w:themeColor="text2"/>
      </w:rPr>
    </w:lvl>
    <w:lvl w:ilvl="8" w:tplc="E7EA80F4">
      <w:start w:val="1"/>
      <w:numFmt w:val="bullet"/>
      <w:lvlText w:val=""/>
      <w:lvlJc w:val="left"/>
      <w:pPr>
        <w:tabs>
          <w:tab w:val="num" w:pos="3888"/>
        </w:tabs>
        <w:ind w:left="3888" w:hanging="259"/>
      </w:pPr>
      <w:rPr>
        <w:rFonts w:ascii="Wingdings" w:hAnsi="Wingdings" w:hint="default"/>
        <w:color w:val="1B3349" w:themeColor="text2"/>
      </w:rPr>
    </w:lvl>
  </w:abstractNum>
  <w:abstractNum w:abstractNumId="12" w15:restartNumberingAfterBreak="0">
    <w:nsid w:val="371856BD"/>
    <w:multiLevelType w:val="hybridMultilevel"/>
    <w:tmpl w:val="94062C44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72B238D"/>
    <w:multiLevelType w:val="hybridMultilevel"/>
    <w:tmpl w:val="CDEED886"/>
    <w:styleLink w:val="ListStyle-CalloutBoxBullet1"/>
    <w:lvl w:ilvl="0" w:tplc="F7EA5890">
      <w:start w:val="1"/>
      <w:numFmt w:val="bullet"/>
      <w:pStyle w:val="CalloutBoxBullet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1B3349" w:themeColor="text2"/>
        <w:position w:val="-1"/>
      </w:rPr>
    </w:lvl>
    <w:lvl w:ilvl="1" w:tplc="0A804056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1B3349" w:themeColor="text2"/>
      </w:rPr>
    </w:lvl>
    <w:lvl w:ilvl="2" w:tplc="AA4C99F4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1B3349" w:themeColor="text2"/>
      </w:rPr>
    </w:lvl>
    <w:lvl w:ilvl="3" w:tplc="9160A7E8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1B3349" w:themeColor="text2"/>
      </w:rPr>
    </w:lvl>
    <w:lvl w:ilvl="4" w:tplc="14C6433E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1B3349" w:themeColor="text2"/>
      </w:rPr>
    </w:lvl>
    <w:lvl w:ilvl="5" w:tplc="FB407DFE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1B3349" w:themeColor="text2"/>
      </w:rPr>
    </w:lvl>
    <w:lvl w:ilvl="6" w:tplc="E1D67314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1B3349" w:themeColor="text2"/>
      </w:rPr>
    </w:lvl>
    <w:lvl w:ilvl="7" w:tplc="43A8FAA0">
      <w:start w:val="1"/>
      <w:numFmt w:val="bullet"/>
      <w:lvlText w:val="▪"/>
      <w:lvlJc w:val="left"/>
      <w:pPr>
        <w:tabs>
          <w:tab w:val="num" w:pos="2192"/>
        </w:tabs>
        <w:ind w:left="2192" w:hanging="188"/>
      </w:pPr>
      <w:rPr>
        <w:rFonts w:ascii="Franklin Gothic Medium Cond" w:hAnsi="Franklin Gothic Medium Cond" w:hint="default"/>
        <w:color w:val="1B3349" w:themeColor="text2"/>
      </w:rPr>
    </w:lvl>
    <w:lvl w:ilvl="8" w:tplc="982EB47C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1B3349" w:themeColor="text2"/>
      </w:rPr>
    </w:lvl>
  </w:abstractNum>
  <w:abstractNum w:abstractNumId="14" w15:restartNumberingAfterBreak="0">
    <w:nsid w:val="3BC00361"/>
    <w:multiLevelType w:val="hybridMultilevel"/>
    <w:tmpl w:val="118204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CF46C5"/>
    <w:multiLevelType w:val="hybridMultilevel"/>
    <w:tmpl w:val="8B22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02D9A"/>
    <w:multiLevelType w:val="hybridMultilevel"/>
    <w:tmpl w:val="652EEDC4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7" w15:restartNumberingAfterBreak="0">
    <w:nsid w:val="3E9B05E3"/>
    <w:multiLevelType w:val="hybridMultilevel"/>
    <w:tmpl w:val="78721F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726F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A6AB1"/>
    <w:multiLevelType w:val="hybridMultilevel"/>
    <w:tmpl w:val="B234E0E0"/>
    <w:numStyleLink w:val="ListStyle-TableBullet1"/>
  </w:abstractNum>
  <w:abstractNum w:abstractNumId="19" w15:restartNumberingAfterBreak="0">
    <w:nsid w:val="446403C0"/>
    <w:multiLevelType w:val="hybridMultilevel"/>
    <w:tmpl w:val="55A8610A"/>
    <w:styleLink w:val="ListStyle-Numbers1"/>
    <w:lvl w:ilvl="0" w:tplc="75FA920E">
      <w:start w:val="1"/>
      <w:numFmt w:val="decimal"/>
      <w:pStyle w:val="ListNumber"/>
      <w:lvlText w:val="%1."/>
      <w:lvlJc w:val="right"/>
      <w:pPr>
        <w:tabs>
          <w:tab w:val="num" w:pos="1008"/>
        </w:tabs>
        <w:ind w:left="432" w:hanging="101"/>
      </w:pPr>
      <w:rPr>
        <w:rFonts w:hint="default"/>
      </w:rPr>
    </w:lvl>
    <w:lvl w:ilvl="1" w:tplc="85E40A2C">
      <w:start w:val="1"/>
      <w:numFmt w:val="lowerLetter"/>
      <w:lvlText w:val="%2."/>
      <w:lvlJc w:val="right"/>
      <w:pPr>
        <w:tabs>
          <w:tab w:val="num" w:pos="1440"/>
        </w:tabs>
        <w:ind w:left="864" w:hanging="101"/>
      </w:pPr>
      <w:rPr>
        <w:rFonts w:hint="default"/>
      </w:rPr>
    </w:lvl>
    <w:lvl w:ilvl="2" w:tplc="81ECE190">
      <w:start w:val="1"/>
      <w:numFmt w:val="lowerRoman"/>
      <w:lvlText w:val="%3."/>
      <w:lvlJc w:val="right"/>
      <w:pPr>
        <w:tabs>
          <w:tab w:val="num" w:pos="1872"/>
        </w:tabs>
        <w:ind w:left="1296" w:hanging="101"/>
      </w:pPr>
      <w:rPr>
        <w:rFonts w:hint="default"/>
      </w:rPr>
    </w:lvl>
    <w:lvl w:ilvl="3" w:tplc="DE12FA30">
      <w:start w:val="1"/>
      <w:numFmt w:val="decimal"/>
      <w:lvlText w:val="%4."/>
      <w:lvlJc w:val="right"/>
      <w:pPr>
        <w:tabs>
          <w:tab w:val="num" w:pos="2304"/>
        </w:tabs>
        <w:ind w:left="1728" w:hanging="101"/>
      </w:pPr>
      <w:rPr>
        <w:rFonts w:hint="default"/>
      </w:rPr>
    </w:lvl>
    <w:lvl w:ilvl="4" w:tplc="BC3CE91C">
      <w:start w:val="1"/>
      <w:numFmt w:val="lowerLetter"/>
      <w:lvlText w:val="%5."/>
      <w:lvlJc w:val="right"/>
      <w:pPr>
        <w:tabs>
          <w:tab w:val="num" w:pos="2736"/>
        </w:tabs>
        <w:ind w:left="2160" w:hanging="101"/>
      </w:pPr>
      <w:rPr>
        <w:rFonts w:hint="default"/>
      </w:rPr>
    </w:lvl>
    <w:lvl w:ilvl="5" w:tplc="72966F58">
      <w:start w:val="1"/>
      <w:numFmt w:val="lowerRoman"/>
      <w:lvlText w:val="%6."/>
      <w:lvlJc w:val="right"/>
      <w:pPr>
        <w:tabs>
          <w:tab w:val="num" w:pos="3168"/>
        </w:tabs>
        <w:ind w:left="2592" w:hanging="101"/>
      </w:pPr>
      <w:rPr>
        <w:rFonts w:hint="default"/>
      </w:rPr>
    </w:lvl>
    <w:lvl w:ilvl="6" w:tplc="227C3038">
      <w:start w:val="1"/>
      <w:numFmt w:val="decimal"/>
      <w:lvlText w:val="%7."/>
      <w:lvlJc w:val="right"/>
      <w:pPr>
        <w:tabs>
          <w:tab w:val="num" w:pos="3600"/>
        </w:tabs>
        <w:ind w:left="3024" w:hanging="101"/>
      </w:pPr>
      <w:rPr>
        <w:rFonts w:hint="default"/>
      </w:rPr>
    </w:lvl>
    <w:lvl w:ilvl="7" w:tplc="3B14F3A4">
      <w:start w:val="1"/>
      <w:numFmt w:val="lowerLetter"/>
      <w:lvlText w:val="%8."/>
      <w:lvlJc w:val="right"/>
      <w:pPr>
        <w:tabs>
          <w:tab w:val="num" w:pos="4032"/>
        </w:tabs>
        <w:ind w:left="3456" w:hanging="101"/>
      </w:pPr>
      <w:rPr>
        <w:rFonts w:hint="default"/>
      </w:rPr>
    </w:lvl>
    <w:lvl w:ilvl="8" w:tplc="7AD47758">
      <w:start w:val="1"/>
      <w:numFmt w:val="lowerRoman"/>
      <w:lvlText w:val="%9."/>
      <w:lvlJc w:val="right"/>
      <w:pPr>
        <w:tabs>
          <w:tab w:val="num" w:pos="4464"/>
        </w:tabs>
        <w:ind w:left="3888" w:hanging="101"/>
      </w:pPr>
      <w:rPr>
        <w:rFonts w:hint="default"/>
      </w:rPr>
    </w:lvl>
  </w:abstractNum>
  <w:abstractNum w:abstractNumId="20" w15:restartNumberingAfterBreak="0">
    <w:nsid w:val="450A4CA6"/>
    <w:multiLevelType w:val="hybridMultilevel"/>
    <w:tmpl w:val="5F5A89BC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21" w15:restartNumberingAfterBreak="0">
    <w:nsid w:val="514D5017"/>
    <w:multiLevelType w:val="hybridMultilevel"/>
    <w:tmpl w:val="5BDEEB38"/>
    <w:lvl w:ilvl="0" w:tplc="4D0058BC">
      <w:start w:val="1"/>
      <w:numFmt w:val="bullet"/>
      <w:pStyle w:val="SidebarBullet"/>
      <w:lvlText w:val=""/>
      <w:lvlJc w:val="left"/>
      <w:pPr>
        <w:ind w:left="187" w:hanging="187"/>
      </w:pPr>
      <w:rPr>
        <w:rFonts w:ascii="Wingdings" w:hAnsi="Wingdings" w:hint="default"/>
        <w:color w:val="807F7C"/>
        <w:sz w:val="16"/>
      </w:rPr>
    </w:lvl>
    <w:lvl w:ilvl="1" w:tplc="A978F6F8">
      <w:start w:val="1"/>
      <w:numFmt w:val="bullet"/>
      <w:lvlText w:val=""/>
      <w:lvlJc w:val="left"/>
      <w:pPr>
        <w:ind w:left="547" w:hanging="187"/>
      </w:pPr>
      <w:rPr>
        <w:rFonts w:ascii="Wingdings" w:hAnsi="Wingdings" w:hint="default"/>
        <w:color w:val="807F7C"/>
        <w:sz w:val="16"/>
      </w:rPr>
    </w:lvl>
    <w:lvl w:ilvl="2" w:tplc="33129952">
      <w:start w:val="1"/>
      <w:numFmt w:val="bullet"/>
      <w:lvlText w:val=""/>
      <w:lvlJc w:val="left"/>
      <w:pPr>
        <w:ind w:left="907" w:hanging="187"/>
      </w:pPr>
      <w:rPr>
        <w:rFonts w:ascii="Wingdings" w:hAnsi="Wingdings" w:hint="default"/>
        <w:color w:val="807F7C"/>
        <w:sz w:val="16"/>
      </w:rPr>
    </w:lvl>
    <w:lvl w:ilvl="3" w:tplc="811E048C">
      <w:start w:val="1"/>
      <w:numFmt w:val="bullet"/>
      <w:lvlText w:val=""/>
      <w:lvlJc w:val="left"/>
      <w:pPr>
        <w:ind w:left="1267" w:hanging="187"/>
      </w:pPr>
      <w:rPr>
        <w:rFonts w:ascii="Wingdings" w:hAnsi="Wingdings" w:hint="default"/>
        <w:color w:val="807F7C"/>
        <w:sz w:val="16"/>
      </w:rPr>
    </w:lvl>
    <w:lvl w:ilvl="4" w:tplc="EDAC96C2">
      <w:start w:val="1"/>
      <w:numFmt w:val="bullet"/>
      <w:lvlText w:val=""/>
      <w:lvlJc w:val="left"/>
      <w:pPr>
        <w:ind w:left="1627" w:hanging="187"/>
      </w:pPr>
      <w:rPr>
        <w:rFonts w:ascii="Wingdings" w:hAnsi="Wingdings" w:hint="default"/>
        <w:color w:val="807F7C"/>
        <w:sz w:val="16"/>
      </w:rPr>
    </w:lvl>
    <w:lvl w:ilvl="5" w:tplc="FF9E1196">
      <w:start w:val="1"/>
      <w:numFmt w:val="bullet"/>
      <w:lvlText w:val=""/>
      <w:lvlJc w:val="left"/>
      <w:pPr>
        <w:ind w:left="1987" w:hanging="187"/>
      </w:pPr>
      <w:rPr>
        <w:rFonts w:ascii="Wingdings" w:hAnsi="Wingdings" w:hint="default"/>
        <w:color w:val="807F7C"/>
        <w:sz w:val="16"/>
      </w:rPr>
    </w:lvl>
    <w:lvl w:ilvl="6" w:tplc="F02C583E">
      <w:start w:val="1"/>
      <w:numFmt w:val="bullet"/>
      <w:lvlText w:val=""/>
      <w:lvlJc w:val="left"/>
      <w:pPr>
        <w:ind w:left="2347" w:hanging="187"/>
      </w:pPr>
      <w:rPr>
        <w:rFonts w:ascii="Wingdings" w:hAnsi="Wingdings" w:hint="default"/>
        <w:color w:val="807F7C"/>
        <w:sz w:val="16"/>
      </w:rPr>
    </w:lvl>
    <w:lvl w:ilvl="7" w:tplc="D236F6A0">
      <w:start w:val="1"/>
      <w:numFmt w:val="bullet"/>
      <w:lvlText w:val=""/>
      <w:lvlJc w:val="left"/>
      <w:pPr>
        <w:ind w:left="2707" w:hanging="187"/>
      </w:pPr>
      <w:rPr>
        <w:rFonts w:ascii="Wingdings" w:hAnsi="Wingdings" w:hint="default"/>
        <w:color w:val="807F7C"/>
        <w:sz w:val="16"/>
      </w:rPr>
    </w:lvl>
    <w:lvl w:ilvl="8" w:tplc="DA22FE32">
      <w:start w:val="1"/>
      <w:numFmt w:val="bullet"/>
      <w:lvlText w:val=""/>
      <w:lvlJc w:val="left"/>
      <w:pPr>
        <w:ind w:left="3067" w:hanging="187"/>
      </w:pPr>
      <w:rPr>
        <w:rFonts w:ascii="Wingdings" w:hAnsi="Wingdings" w:hint="default"/>
        <w:color w:val="807F7C"/>
        <w:sz w:val="16"/>
      </w:rPr>
    </w:lvl>
  </w:abstractNum>
  <w:abstractNum w:abstractNumId="22" w15:restartNumberingAfterBreak="0">
    <w:nsid w:val="51DE687A"/>
    <w:multiLevelType w:val="hybridMultilevel"/>
    <w:tmpl w:val="A022E4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2CF223E"/>
    <w:multiLevelType w:val="hybridMultilevel"/>
    <w:tmpl w:val="B94AC98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30701D9"/>
    <w:multiLevelType w:val="hybridMultilevel"/>
    <w:tmpl w:val="C736DF68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25" w15:restartNumberingAfterBreak="0">
    <w:nsid w:val="53A931FD"/>
    <w:multiLevelType w:val="hybridMultilevel"/>
    <w:tmpl w:val="E8AC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705DA"/>
    <w:multiLevelType w:val="hybridMultilevel"/>
    <w:tmpl w:val="3EFCC13E"/>
    <w:lvl w:ilvl="0" w:tplc="52B088C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5E3AF4"/>
    <w:multiLevelType w:val="hybridMultilevel"/>
    <w:tmpl w:val="E8268D3E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E104FCC"/>
    <w:multiLevelType w:val="hybridMultilevel"/>
    <w:tmpl w:val="1828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80DBB"/>
    <w:multiLevelType w:val="hybridMultilevel"/>
    <w:tmpl w:val="DE8AE24A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30" w15:restartNumberingAfterBreak="0">
    <w:nsid w:val="66A10651"/>
    <w:multiLevelType w:val="hybridMultilevel"/>
    <w:tmpl w:val="E106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05098"/>
    <w:multiLevelType w:val="hybridMultilevel"/>
    <w:tmpl w:val="25E8B848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71616851"/>
    <w:multiLevelType w:val="multilevel"/>
    <w:tmpl w:val="303AA462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</w:lvl>
  </w:abstractNum>
  <w:abstractNum w:abstractNumId="33" w15:restartNumberingAfterBreak="0">
    <w:nsid w:val="72976C1C"/>
    <w:multiLevelType w:val="hybridMultilevel"/>
    <w:tmpl w:val="45121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A3C7766">
      <w:start w:val="1"/>
      <w:numFmt w:val="lowerLetter"/>
      <w:lvlText w:val="%2."/>
      <w:lvlJc w:val="left"/>
      <w:pPr>
        <w:ind w:left="1440" w:hanging="360"/>
      </w:pPr>
      <w:rPr>
        <w:b w:val="0"/>
        <w:bCs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2C2B3B2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7611F7"/>
    <w:multiLevelType w:val="hybridMultilevel"/>
    <w:tmpl w:val="CA7EE74C"/>
    <w:lvl w:ilvl="0" w:tplc="F2346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544CB"/>
    <w:multiLevelType w:val="hybridMultilevel"/>
    <w:tmpl w:val="302A21DA"/>
    <w:styleLink w:val="ListStyle-CalloutBoxBulletWhite1"/>
    <w:lvl w:ilvl="0" w:tplc="A3346914">
      <w:start w:val="1"/>
      <w:numFmt w:val="bullet"/>
      <w:pStyle w:val="CalloutBoxBullet-White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FFFFFF" w:themeColor="background1"/>
        <w:position w:val="-1"/>
      </w:rPr>
    </w:lvl>
    <w:lvl w:ilvl="1" w:tplc="8FF05212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FFFFFF" w:themeColor="background1"/>
      </w:rPr>
    </w:lvl>
    <w:lvl w:ilvl="2" w:tplc="FCE6B83E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FFFFFF" w:themeColor="background1"/>
      </w:rPr>
    </w:lvl>
    <w:lvl w:ilvl="3" w:tplc="CFE4EA76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FFFFFF" w:themeColor="background1"/>
      </w:rPr>
    </w:lvl>
    <w:lvl w:ilvl="4" w:tplc="6360F4DC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FFFFFF" w:themeColor="background1"/>
      </w:rPr>
    </w:lvl>
    <w:lvl w:ilvl="5" w:tplc="3926D7A0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FFFFFF" w:themeColor="background1"/>
      </w:rPr>
    </w:lvl>
    <w:lvl w:ilvl="6" w:tplc="9A24ED96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FFFFFF" w:themeColor="background1"/>
      </w:rPr>
    </w:lvl>
    <w:lvl w:ilvl="7" w:tplc="52FC22C6">
      <w:start w:val="1"/>
      <w:numFmt w:val="bullet"/>
      <w:lvlText w:val=""/>
      <w:lvlJc w:val="left"/>
      <w:pPr>
        <w:tabs>
          <w:tab w:val="num" w:pos="2192"/>
        </w:tabs>
        <w:ind w:left="2192" w:hanging="188"/>
      </w:pPr>
      <w:rPr>
        <w:rFonts w:ascii="Wingdings" w:hAnsi="Wingdings" w:hint="default"/>
        <w:color w:val="FFFFFF" w:themeColor="background1"/>
      </w:rPr>
    </w:lvl>
    <w:lvl w:ilvl="8" w:tplc="4ED2288A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FFFFFF" w:themeColor="background1"/>
      </w:rPr>
    </w:lvl>
  </w:abstractNum>
  <w:abstractNum w:abstractNumId="36" w15:restartNumberingAfterBreak="0">
    <w:nsid w:val="7BA83C43"/>
    <w:multiLevelType w:val="hybridMultilevel"/>
    <w:tmpl w:val="54A6F65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13"/>
  </w:num>
  <w:num w:numId="4">
    <w:abstractNumId w:val="10"/>
  </w:num>
  <w:num w:numId="5">
    <w:abstractNumId w:val="19"/>
  </w:num>
  <w:num w:numId="6">
    <w:abstractNumId w:val="9"/>
  </w:num>
  <w:num w:numId="7">
    <w:abstractNumId w:val="5"/>
  </w:num>
  <w:num w:numId="8">
    <w:abstractNumId w:val="13"/>
  </w:num>
  <w:num w:numId="9">
    <w:abstractNumId w:val="35"/>
  </w:num>
  <w:num w:numId="10">
    <w:abstractNumId w:val="32"/>
  </w:num>
  <w:num w:numId="11">
    <w:abstractNumId w:val="21"/>
  </w:num>
  <w:num w:numId="12">
    <w:abstractNumId w:val="18"/>
  </w:num>
  <w:num w:numId="13">
    <w:abstractNumId w:val="3"/>
    <w:lvlOverride w:ilvl="0">
      <w:lvl w:ilvl="0">
        <w:start w:val="1"/>
        <w:numFmt w:val="decimal"/>
        <w:pStyle w:val="ListNumber"/>
        <w:lvlText w:val="%1."/>
        <w:lvlJc w:val="right"/>
        <w:pPr>
          <w:tabs>
            <w:tab w:val="num" w:pos="1008"/>
          </w:tabs>
          <w:ind w:left="432" w:hanging="101"/>
        </w:pPr>
        <w:rPr>
          <w:rFonts w:hint="default"/>
        </w:rPr>
      </w:lvl>
    </w:lvlOverride>
  </w:num>
  <w:num w:numId="14">
    <w:abstractNumId w:val="1"/>
  </w:num>
  <w:num w:numId="15">
    <w:abstractNumId w:val="8"/>
  </w:num>
  <w:num w:numId="16">
    <w:abstractNumId w:val="36"/>
  </w:num>
  <w:num w:numId="17">
    <w:abstractNumId w:val="25"/>
  </w:num>
  <w:num w:numId="18">
    <w:abstractNumId w:val="4"/>
  </w:num>
  <w:num w:numId="19">
    <w:abstractNumId w:val="2"/>
  </w:num>
  <w:num w:numId="20">
    <w:abstractNumId w:val="7"/>
  </w:num>
  <w:num w:numId="21">
    <w:abstractNumId w:val="24"/>
  </w:num>
  <w:num w:numId="22">
    <w:abstractNumId w:val="17"/>
  </w:num>
  <w:num w:numId="23">
    <w:abstractNumId w:val="14"/>
  </w:num>
  <w:num w:numId="24">
    <w:abstractNumId w:val="23"/>
  </w:num>
  <w:num w:numId="25">
    <w:abstractNumId w:val="16"/>
  </w:num>
  <w:num w:numId="26">
    <w:abstractNumId w:val="26"/>
  </w:num>
  <w:num w:numId="27">
    <w:abstractNumId w:val="31"/>
  </w:num>
  <w:num w:numId="28">
    <w:abstractNumId w:val="20"/>
  </w:num>
  <w:num w:numId="29">
    <w:abstractNumId w:val="29"/>
  </w:num>
  <w:num w:numId="30">
    <w:abstractNumId w:val="0"/>
  </w:num>
  <w:num w:numId="31">
    <w:abstractNumId w:val="12"/>
  </w:num>
  <w:num w:numId="32">
    <w:abstractNumId w:val="27"/>
  </w:num>
  <w:num w:numId="33">
    <w:abstractNumId w:val="34"/>
  </w:num>
  <w:num w:numId="34">
    <w:abstractNumId w:val="15"/>
  </w:num>
  <w:num w:numId="35">
    <w:abstractNumId w:val="28"/>
  </w:num>
  <w:num w:numId="36">
    <w:abstractNumId w:val="6"/>
  </w:num>
  <w:num w:numId="37">
    <w:abstractNumId w:val="22"/>
  </w:num>
  <w:num w:numId="38">
    <w:abstractNumId w:val="30"/>
  </w:num>
  <w:num w:numId="39">
    <w:abstractNumId w:val="3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var1" w:val="Document Title"/>
    <w:docVar w:name="var2" w:val="Optional Subtitle"/>
    <w:docVar w:name="var3" w:val="True"/>
  </w:docVars>
  <w:rsids>
    <w:rsidRoot w:val="009F403B"/>
    <w:rsid w:val="000003F9"/>
    <w:rsid w:val="00000F9E"/>
    <w:rsid w:val="000026BC"/>
    <w:rsid w:val="00003597"/>
    <w:rsid w:val="000040B2"/>
    <w:rsid w:val="000042D7"/>
    <w:rsid w:val="00005805"/>
    <w:rsid w:val="00005A3B"/>
    <w:rsid w:val="0000663C"/>
    <w:rsid w:val="00006933"/>
    <w:rsid w:val="00006DF0"/>
    <w:rsid w:val="00007320"/>
    <w:rsid w:val="00007DEB"/>
    <w:rsid w:val="0001038A"/>
    <w:rsid w:val="00010DC4"/>
    <w:rsid w:val="000136E8"/>
    <w:rsid w:val="00013F91"/>
    <w:rsid w:val="000141BE"/>
    <w:rsid w:val="0001463C"/>
    <w:rsid w:val="000149E3"/>
    <w:rsid w:val="00014C38"/>
    <w:rsid w:val="000156C2"/>
    <w:rsid w:val="00015A33"/>
    <w:rsid w:val="00015E6A"/>
    <w:rsid w:val="00015ED1"/>
    <w:rsid w:val="000162B0"/>
    <w:rsid w:val="00016C45"/>
    <w:rsid w:val="00017C6D"/>
    <w:rsid w:val="0002033B"/>
    <w:rsid w:val="00020BA8"/>
    <w:rsid w:val="00020CD1"/>
    <w:rsid w:val="00020D62"/>
    <w:rsid w:val="0002175B"/>
    <w:rsid w:val="00021F77"/>
    <w:rsid w:val="00022A42"/>
    <w:rsid w:val="00022B90"/>
    <w:rsid w:val="000233E7"/>
    <w:rsid w:val="000236BA"/>
    <w:rsid w:val="00023BC6"/>
    <w:rsid w:val="00025E54"/>
    <w:rsid w:val="00026170"/>
    <w:rsid w:val="000264DB"/>
    <w:rsid w:val="00026C28"/>
    <w:rsid w:val="0003081C"/>
    <w:rsid w:val="000311EA"/>
    <w:rsid w:val="00032544"/>
    <w:rsid w:val="00032DCC"/>
    <w:rsid w:val="000340C2"/>
    <w:rsid w:val="00034D8E"/>
    <w:rsid w:val="00035512"/>
    <w:rsid w:val="000355A4"/>
    <w:rsid w:val="00035BD0"/>
    <w:rsid w:val="00036100"/>
    <w:rsid w:val="0003620D"/>
    <w:rsid w:val="00036702"/>
    <w:rsid w:val="0003771F"/>
    <w:rsid w:val="00037745"/>
    <w:rsid w:val="00037B21"/>
    <w:rsid w:val="000402FB"/>
    <w:rsid w:val="0004031E"/>
    <w:rsid w:val="00040972"/>
    <w:rsid w:val="00041430"/>
    <w:rsid w:val="00041A20"/>
    <w:rsid w:val="000426AB"/>
    <w:rsid w:val="00042A67"/>
    <w:rsid w:val="0004312A"/>
    <w:rsid w:val="00043409"/>
    <w:rsid w:val="00043D86"/>
    <w:rsid w:val="00043DC9"/>
    <w:rsid w:val="00044CA5"/>
    <w:rsid w:val="00044D51"/>
    <w:rsid w:val="00044DD5"/>
    <w:rsid w:val="00045572"/>
    <w:rsid w:val="000472F2"/>
    <w:rsid w:val="00050872"/>
    <w:rsid w:val="0005179E"/>
    <w:rsid w:val="00052760"/>
    <w:rsid w:val="000535BB"/>
    <w:rsid w:val="00054D1B"/>
    <w:rsid w:val="00055356"/>
    <w:rsid w:val="000553CB"/>
    <w:rsid w:val="000553CF"/>
    <w:rsid w:val="00055CEF"/>
    <w:rsid w:val="000567F9"/>
    <w:rsid w:val="00056A3C"/>
    <w:rsid w:val="00056AF7"/>
    <w:rsid w:val="00057A30"/>
    <w:rsid w:val="000600C3"/>
    <w:rsid w:val="0006047E"/>
    <w:rsid w:val="00060F50"/>
    <w:rsid w:val="00061215"/>
    <w:rsid w:val="0006131B"/>
    <w:rsid w:val="0006333F"/>
    <w:rsid w:val="0006350D"/>
    <w:rsid w:val="00063576"/>
    <w:rsid w:val="00063EC2"/>
    <w:rsid w:val="00064134"/>
    <w:rsid w:val="00065064"/>
    <w:rsid w:val="00066B94"/>
    <w:rsid w:val="00066E07"/>
    <w:rsid w:val="00071148"/>
    <w:rsid w:val="000717C5"/>
    <w:rsid w:val="000721EE"/>
    <w:rsid w:val="0007265B"/>
    <w:rsid w:val="00073575"/>
    <w:rsid w:val="00073677"/>
    <w:rsid w:val="000736C7"/>
    <w:rsid w:val="00074B2B"/>
    <w:rsid w:val="0007536C"/>
    <w:rsid w:val="00075E85"/>
    <w:rsid w:val="0007678E"/>
    <w:rsid w:val="000776D2"/>
    <w:rsid w:val="00077888"/>
    <w:rsid w:val="00077BE1"/>
    <w:rsid w:val="00077C3C"/>
    <w:rsid w:val="00077DBB"/>
    <w:rsid w:val="00077F1D"/>
    <w:rsid w:val="00082F99"/>
    <w:rsid w:val="00083F63"/>
    <w:rsid w:val="0008464C"/>
    <w:rsid w:val="00084EC3"/>
    <w:rsid w:val="00085DB1"/>
    <w:rsid w:val="00086104"/>
    <w:rsid w:val="000862A2"/>
    <w:rsid w:val="00087226"/>
    <w:rsid w:val="000902F9"/>
    <w:rsid w:val="00091A8D"/>
    <w:rsid w:val="00091FD1"/>
    <w:rsid w:val="000929DE"/>
    <w:rsid w:val="00092C7E"/>
    <w:rsid w:val="00092E8E"/>
    <w:rsid w:val="00092EB3"/>
    <w:rsid w:val="00094A15"/>
    <w:rsid w:val="00094C29"/>
    <w:rsid w:val="0009588F"/>
    <w:rsid w:val="00095C99"/>
    <w:rsid w:val="00095CC9"/>
    <w:rsid w:val="00096959"/>
    <w:rsid w:val="00096F33"/>
    <w:rsid w:val="000973F1"/>
    <w:rsid w:val="00097B91"/>
    <w:rsid w:val="000A1A83"/>
    <w:rsid w:val="000A1B23"/>
    <w:rsid w:val="000A3340"/>
    <w:rsid w:val="000A3ECA"/>
    <w:rsid w:val="000A4C3D"/>
    <w:rsid w:val="000A5C15"/>
    <w:rsid w:val="000A6359"/>
    <w:rsid w:val="000A67F8"/>
    <w:rsid w:val="000A6C52"/>
    <w:rsid w:val="000A6C57"/>
    <w:rsid w:val="000A6CCC"/>
    <w:rsid w:val="000A6D2F"/>
    <w:rsid w:val="000A6F1F"/>
    <w:rsid w:val="000A7091"/>
    <w:rsid w:val="000A75EE"/>
    <w:rsid w:val="000A76E4"/>
    <w:rsid w:val="000B0EA5"/>
    <w:rsid w:val="000B190E"/>
    <w:rsid w:val="000B1E45"/>
    <w:rsid w:val="000B2C58"/>
    <w:rsid w:val="000B4F2E"/>
    <w:rsid w:val="000C11F1"/>
    <w:rsid w:val="000C14FD"/>
    <w:rsid w:val="000C23E5"/>
    <w:rsid w:val="000C346C"/>
    <w:rsid w:val="000C4F83"/>
    <w:rsid w:val="000C605A"/>
    <w:rsid w:val="000C63C5"/>
    <w:rsid w:val="000C64CC"/>
    <w:rsid w:val="000C6C98"/>
    <w:rsid w:val="000C7740"/>
    <w:rsid w:val="000D0357"/>
    <w:rsid w:val="000D06A9"/>
    <w:rsid w:val="000D0FD8"/>
    <w:rsid w:val="000D1AFB"/>
    <w:rsid w:val="000D1D99"/>
    <w:rsid w:val="000D27E7"/>
    <w:rsid w:val="000D382B"/>
    <w:rsid w:val="000D3C46"/>
    <w:rsid w:val="000D4070"/>
    <w:rsid w:val="000D45CF"/>
    <w:rsid w:val="000D46E7"/>
    <w:rsid w:val="000D4BFA"/>
    <w:rsid w:val="000D63A6"/>
    <w:rsid w:val="000D6561"/>
    <w:rsid w:val="000D77D0"/>
    <w:rsid w:val="000D7C72"/>
    <w:rsid w:val="000D7DC8"/>
    <w:rsid w:val="000E0277"/>
    <w:rsid w:val="000E0D69"/>
    <w:rsid w:val="000E103A"/>
    <w:rsid w:val="000E1222"/>
    <w:rsid w:val="000E2206"/>
    <w:rsid w:val="000E309D"/>
    <w:rsid w:val="000E32BD"/>
    <w:rsid w:val="000E3F54"/>
    <w:rsid w:val="000E4114"/>
    <w:rsid w:val="000E4261"/>
    <w:rsid w:val="000E5E35"/>
    <w:rsid w:val="000E7115"/>
    <w:rsid w:val="000F157B"/>
    <w:rsid w:val="000F185A"/>
    <w:rsid w:val="000F28A1"/>
    <w:rsid w:val="000F360A"/>
    <w:rsid w:val="000F54D2"/>
    <w:rsid w:val="000F5668"/>
    <w:rsid w:val="000F62FE"/>
    <w:rsid w:val="000F665A"/>
    <w:rsid w:val="000F6919"/>
    <w:rsid w:val="000F6C22"/>
    <w:rsid w:val="000F7DE9"/>
    <w:rsid w:val="0010077B"/>
    <w:rsid w:val="00100AF9"/>
    <w:rsid w:val="00100F60"/>
    <w:rsid w:val="0010105B"/>
    <w:rsid w:val="0010137B"/>
    <w:rsid w:val="00101692"/>
    <w:rsid w:val="001021C7"/>
    <w:rsid w:val="001023C8"/>
    <w:rsid w:val="001028C5"/>
    <w:rsid w:val="001030A7"/>
    <w:rsid w:val="00103834"/>
    <w:rsid w:val="0010396B"/>
    <w:rsid w:val="0010495F"/>
    <w:rsid w:val="00104C68"/>
    <w:rsid w:val="001068EC"/>
    <w:rsid w:val="001072C8"/>
    <w:rsid w:val="001101ED"/>
    <w:rsid w:val="00111203"/>
    <w:rsid w:val="00112DF4"/>
    <w:rsid w:val="00113821"/>
    <w:rsid w:val="001139C5"/>
    <w:rsid w:val="00113CCD"/>
    <w:rsid w:val="00114D3E"/>
    <w:rsid w:val="00114FBE"/>
    <w:rsid w:val="00115390"/>
    <w:rsid w:val="00115DD0"/>
    <w:rsid w:val="001165B7"/>
    <w:rsid w:val="00117220"/>
    <w:rsid w:val="00117478"/>
    <w:rsid w:val="001177B2"/>
    <w:rsid w:val="0012008B"/>
    <w:rsid w:val="00121225"/>
    <w:rsid w:val="0012200D"/>
    <w:rsid w:val="0012207B"/>
    <w:rsid w:val="0012219F"/>
    <w:rsid w:val="00122225"/>
    <w:rsid w:val="0012299B"/>
    <w:rsid w:val="00122BDF"/>
    <w:rsid w:val="00124703"/>
    <w:rsid w:val="00124B5B"/>
    <w:rsid w:val="00125506"/>
    <w:rsid w:val="00127096"/>
    <w:rsid w:val="0012799C"/>
    <w:rsid w:val="001300F6"/>
    <w:rsid w:val="00131CD2"/>
    <w:rsid w:val="0013296A"/>
    <w:rsid w:val="0013479E"/>
    <w:rsid w:val="001356B6"/>
    <w:rsid w:val="0013577C"/>
    <w:rsid w:val="001358B9"/>
    <w:rsid w:val="001361FE"/>
    <w:rsid w:val="001365D9"/>
    <w:rsid w:val="00136896"/>
    <w:rsid w:val="00136A24"/>
    <w:rsid w:val="0013759C"/>
    <w:rsid w:val="00137FF1"/>
    <w:rsid w:val="00140B27"/>
    <w:rsid w:val="00140C9E"/>
    <w:rsid w:val="0014138F"/>
    <w:rsid w:val="0014253C"/>
    <w:rsid w:val="00142A7B"/>
    <w:rsid w:val="00142B95"/>
    <w:rsid w:val="00143096"/>
    <w:rsid w:val="001433E0"/>
    <w:rsid w:val="00143C04"/>
    <w:rsid w:val="00145007"/>
    <w:rsid w:val="001453A0"/>
    <w:rsid w:val="00145CA4"/>
    <w:rsid w:val="00146A3F"/>
    <w:rsid w:val="00146D41"/>
    <w:rsid w:val="0014744B"/>
    <w:rsid w:val="00147C48"/>
    <w:rsid w:val="00150B93"/>
    <w:rsid w:val="0015200C"/>
    <w:rsid w:val="00154985"/>
    <w:rsid w:val="0015546E"/>
    <w:rsid w:val="001556F4"/>
    <w:rsid w:val="00155C70"/>
    <w:rsid w:val="00155FCD"/>
    <w:rsid w:val="0015693C"/>
    <w:rsid w:val="00160E1F"/>
    <w:rsid w:val="00160ED6"/>
    <w:rsid w:val="0016120A"/>
    <w:rsid w:val="001616FB"/>
    <w:rsid w:val="00161BAA"/>
    <w:rsid w:val="00162379"/>
    <w:rsid w:val="001631BA"/>
    <w:rsid w:val="001635A3"/>
    <w:rsid w:val="001640A7"/>
    <w:rsid w:val="00164447"/>
    <w:rsid w:val="001645A0"/>
    <w:rsid w:val="00165CD0"/>
    <w:rsid w:val="00165FB0"/>
    <w:rsid w:val="00166554"/>
    <w:rsid w:val="00167AE5"/>
    <w:rsid w:val="00167CD2"/>
    <w:rsid w:val="00170961"/>
    <w:rsid w:val="00170AAF"/>
    <w:rsid w:val="00170F44"/>
    <w:rsid w:val="001713ED"/>
    <w:rsid w:val="00171C5B"/>
    <w:rsid w:val="00172465"/>
    <w:rsid w:val="0017343B"/>
    <w:rsid w:val="00174691"/>
    <w:rsid w:val="00175F25"/>
    <w:rsid w:val="00176681"/>
    <w:rsid w:val="001767A0"/>
    <w:rsid w:val="00176A31"/>
    <w:rsid w:val="0017733A"/>
    <w:rsid w:val="0017781C"/>
    <w:rsid w:val="00177DE0"/>
    <w:rsid w:val="00177EE0"/>
    <w:rsid w:val="001803B9"/>
    <w:rsid w:val="001803C6"/>
    <w:rsid w:val="00180E3F"/>
    <w:rsid w:val="00182B9A"/>
    <w:rsid w:val="0018333F"/>
    <w:rsid w:val="00183D8D"/>
    <w:rsid w:val="001840B2"/>
    <w:rsid w:val="00185273"/>
    <w:rsid w:val="001854F8"/>
    <w:rsid w:val="001866C7"/>
    <w:rsid w:val="0018671E"/>
    <w:rsid w:val="00187935"/>
    <w:rsid w:val="00187D1B"/>
    <w:rsid w:val="00187F5A"/>
    <w:rsid w:val="00190AF3"/>
    <w:rsid w:val="00191C9A"/>
    <w:rsid w:val="001935F7"/>
    <w:rsid w:val="001949FA"/>
    <w:rsid w:val="00195E00"/>
    <w:rsid w:val="00195EA7"/>
    <w:rsid w:val="001A0822"/>
    <w:rsid w:val="001A0F60"/>
    <w:rsid w:val="001A1B4F"/>
    <w:rsid w:val="001A2926"/>
    <w:rsid w:val="001A2A29"/>
    <w:rsid w:val="001A3292"/>
    <w:rsid w:val="001A411D"/>
    <w:rsid w:val="001A58B2"/>
    <w:rsid w:val="001A72F3"/>
    <w:rsid w:val="001A759B"/>
    <w:rsid w:val="001A7988"/>
    <w:rsid w:val="001B0DFC"/>
    <w:rsid w:val="001B2F42"/>
    <w:rsid w:val="001B2F63"/>
    <w:rsid w:val="001B3009"/>
    <w:rsid w:val="001B54C4"/>
    <w:rsid w:val="001B613C"/>
    <w:rsid w:val="001B70AC"/>
    <w:rsid w:val="001B7616"/>
    <w:rsid w:val="001C021C"/>
    <w:rsid w:val="001C0A02"/>
    <w:rsid w:val="001C280A"/>
    <w:rsid w:val="001C392B"/>
    <w:rsid w:val="001C5DB6"/>
    <w:rsid w:val="001C6355"/>
    <w:rsid w:val="001C735C"/>
    <w:rsid w:val="001D1989"/>
    <w:rsid w:val="001D1D45"/>
    <w:rsid w:val="001D232F"/>
    <w:rsid w:val="001D3256"/>
    <w:rsid w:val="001D3A2D"/>
    <w:rsid w:val="001D3EFF"/>
    <w:rsid w:val="001D590B"/>
    <w:rsid w:val="001D68D7"/>
    <w:rsid w:val="001D7346"/>
    <w:rsid w:val="001D786E"/>
    <w:rsid w:val="001D7E98"/>
    <w:rsid w:val="001E0FA4"/>
    <w:rsid w:val="001E1948"/>
    <w:rsid w:val="001E1AA4"/>
    <w:rsid w:val="001E1C0B"/>
    <w:rsid w:val="001E1C7D"/>
    <w:rsid w:val="001E2084"/>
    <w:rsid w:val="001E29B0"/>
    <w:rsid w:val="001E36D7"/>
    <w:rsid w:val="001E387A"/>
    <w:rsid w:val="001E5A20"/>
    <w:rsid w:val="001E5E4B"/>
    <w:rsid w:val="001E6273"/>
    <w:rsid w:val="001E73C1"/>
    <w:rsid w:val="001F0882"/>
    <w:rsid w:val="001F0BAB"/>
    <w:rsid w:val="001F122A"/>
    <w:rsid w:val="001F191B"/>
    <w:rsid w:val="001F1D7C"/>
    <w:rsid w:val="001F2DB8"/>
    <w:rsid w:val="001F576B"/>
    <w:rsid w:val="001F63EF"/>
    <w:rsid w:val="001F7646"/>
    <w:rsid w:val="001F7E6D"/>
    <w:rsid w:val="001F7EDB"/>
    <w:rsid w:val="002025CD"/>
    <w:rsid w:val="00203CAC"/>
    <w:rsid w:val="00204AD7"/>
    <w:rsid w:val="00205CE7"/>
    <w:rsid w:val="002069AB"/>
    <w:rsid w:val="0020777F"/>
    <w:rsid w:val="00207DD5"/>
    <w:rsid w:val="0021045C"/>
    <w:rsid w:val="00210F08"/>
    <w:rsid w:val="00211977"/>
    <w:rsid w:val="00211D5F"/>
    <w:rsid w:val="00212405"/>
    <w:rsid w:val="00212B0A"/>
    <w:rsid w:val="00215586"/>
    <w:rsid w:val="00215D71"/>
    <w:rsid w:val="00215F1A"/>
    <w:rsid w:val="002164C2"/>
    <w:rsid w:val="00217217"/>
    <w:rsid w:val="002173B0"/>
    <w:rsid w:val="0021740D"/>
    <w:rsid w:val="00217EE6"/>
    <w:rsid w:val="002205FD"/>
    <w:rsid w:val="002207DB"/>
    <w:rsid w:val="00221029"/>
    <w:rsid w:val="002213B4"/>
    <w:rsid w:val="002215CE"/>
    <w:rsid w:val="002216FC"/>
    <w:rsid w:val="00222126"/>
    <w:rsid w:val="00223A86"/>
    <w:rsid w:val="00223C74"/>
    <w:rsid w:val="002240AB"/>
    <w:rsid w:val="00224299"/>
    <w:rsid w:val="002253A7"/>
    <w:rsid w:val="00225F09"/>
    <w:rsid w:val="002277F9"/>
    <w:rsid w:val="00227FE1"/>
    <w:rsid w:val="00230E0C"/>
    <w:rsid w:val="00231269"/>
    <w:rsid w:val="00232006"/>
    <w:rsid w:val="00232A1D"/>
    <w:rsid w:val="00232A6E"/>
    <w:rsid w:val="0023317B"/>
    <w:rsid w:val="0023343D"/>
    <w:rsid w:val="00233634"/>
    <w:rsid w:val="0023460C"/>
    <w:rsid w:val="00234A0E"/>
    <w:rsid w:val="00235448"/>
    <w:rsid w:val="00235755"/>
    <w:rsid w:val="00235C0C"/>
    <w:rsid w:val="00235D03"/>
    <w:rsid w:val="00236323"/>
    <w:rsid w:val="00242063"/>
    <w:rsid w:val="002425C4"/>
    <w:rsid w:val="0024268D"/>
    <w:rsid w:val="00242778"/>
    <w:rsid w:val="00242EFE"/>
    <w:rsid w:val="00243597"/>
    <w:rsid w:val="002444BB"/>
    <w:rsid w:val="00244EA3"/>
    <w:rsid w:val="00244F34"/>
    <w:rsid w:val="002451DD"/>
    <w:rsid w:val="00245D65"/>
    <w:rsid w:val="002478FB"/>
    <w:rsid w:val="00247FE3"/>
    <w:rsid w:val="002512EC"/>
    <w:rsid w:val="002520AE"/>
    <w:rsid w:val="002527F3"/>
    <w:rsid w:val="00253FC3"/>
    <w:rsid w:val="00255B12"/>
    <w:rsid w:val="00255F01"/>
    <w:rsid w:val="00255F65"/>
    <w:rsid w:val="00256158"/>
    <w:rsid w:val="00257637"/>
    <w:rsid w:val="0025776F"/>
    <w:rsid w:val="00260F7B"/>
    <w:rsid w:val="0026155F"/>
    <w:rsid w:val="00261F09"/>
    <w:rsid w:val="00262306"/>
    <w:rsid w:val="00262E65"/>
    <w:rsid w:val="00263671"/>
    <w:rsid w:val="0026369B"/>
    <w:rsid w:val="0026406D"/>
    <w:rsid w:val="00264B69"/>
    <w:rsid w:val="00266F89"/>
    <w:rsid w:val="00266FED"/>
    <w:rsid w:val="00267581"/>
    <w:rsid w:val="00267DE7"/>
    <w:rsid w:val="00270116"/>
    <w:rsid w:val="00271A93"/>
    <w:rsid w:val="00272DA7"/>
    <w:rsid w:val="002730B8"/>
    <w:rsid w:val="002744B9"/>
    <w:rsid w:val="00274693"/>
    <w:rsid w:val="00274792"/>
    <w:rsid w:val="00274D88"/>
    <w:rsid w:val="00274EA4"/>
    <w:rsid w:val="00274F84"/>
    <w:rsid w:val="002755BE"/>
    <w:rsid w:val="00275A2D"/>
    <w:rsid w:val="00276F67"/>
    <w:rsid w:val="002771D0"/>
    <w:rsid w:val="00277714"/>
    <w:rsid w:val="00277E32"/>
    <w:rsid w:val="0028062E"/>
    <w:rsid w:val="0028073F"/>
    <w:rsid w:val="00280834"/>
    <w:rsid w:val="002811A2"/>
    <w:rsid w:val="0028151B"/>
    <w:rsid w:val="00281EE8"/>
    <w:rsid w:val="002825B3"/>
    <w:rsid w:val="00282663"/>
    <w:rsid w:val="00283637"/>
    <w:rsid w:val="0028397C"/>
    <w:rsid w:val="00283E31"/>
    <w:rsid w:val="0028795C"/>
    <w:rsid w:val="00287D47"/>
    <w:rsid w:val="00290069"/>
    <w:rsid w:val="00290195"/>
    <w:rsid w:val="00290F8A"/>
    <w:rsid w:val="00291BFD"/>
    <w:rsid w:val="00292617"/>
    <w:rsid w:val="002936C5"/>
    <w:rsid w:val="00293BC9"/>
    <w:rsid w:val="00293CAB"/>
    <w:rsid w:val="00294595"/>
    <w:rsid w:val="00294CFB"/>
    <w:rsid w:val="002958F6"/>
    <w:rsid w:val="00296B2F"/>
    <w:rsid w:val="002A0993"/>
    <w:rsid w:val="002A1128"/>
    <w:rsid w:val="002A129E"/>
    <w:rsid w:val="002A186E"/>
    <w:rsid w:val="002A222B"/>
    <w:rsid w:val="002A307E"/>
    <w:rsid w:val="002A3836"/>
    <w:rsid w:val="002A46FE"/>
    <w:rsid w:val="002A5083"/>
    <w:rsid w:val="002A532D"/>
    <w:rsid w:val="002A5D0A"/>
    <w:rsid w:val="002A5F91"/>
    <w:rsid w:val="002A77FF"/>
    <w:rsid w:val="002B0760"/>
    <w:rsid w:val="002B0E43"/>
    <w:rsid w:val="002B138D"/>
    <w:rsid w:val="002B232A"/>
    <w:rsid w:val="002B2A8F"/>
    <w:rsid w:val="002B3327"/>
    <w:rsid w:val="002B40E0"/>
    <w:rsid w:val="002B4E61"/>
    <w:rsid w:val="002B4ECB"/>
    <w:rsid w:val="002B50BB"/>
    <w:rsid w:val="002B50BF"/>
    <w:rsid w:val="002B5553"/>
    <w:rsid w:val="002B643B"/>
    <w:rsid w:val="002B6983"/>
    <w:rsid w:val="002B71E5"/>
    <w:rsid w:val="002B7666"/>
    <w:rsid w:val="002C034A"/>
    <w:rsid w:val="002C0765"/>
    <w:rsid w:val="002C1D0F"/>
    <w:rsid w:val="002C3177"/>
    <w:rsid w:val="002C3EF4"/>
    <w:rsid w:val="002C42FB"/>
    <w:rsid w:val="002C49A3"/>
    <w:rsid w:val="002C5B65"/>
    <w:rsid w:val="002C5E1D"/>
    <w:rsid w:val="002C6A01"/>
    <w:rsid w:val="002C7396"/>
    <w:rsid w:val="002C7664"/>
    <w:rsid w:val="002D01ED"/>
    <w:rsid w:val="002D1F67"/>
    <w:rsid w:val="002D2373"/>
    <w:rsid w:val="002D2464"/>
    <w:rsid w:val="002D3003"/>
    <w:rsid w:val="002D31DB"/>
    <w:rsid w:val="002D3F23"/>
    <w:rsid w:val="002D4809"/>
    <w:rsid w:val="002D573B"/>
    <w:rsid w:val="002D6703"/>
    <w:rsid w:val="002D73D1"/>
    <w:rsid w:val="002D78E4"/>
    <w:rsid w:val="002D7F58"/>
    <w:rsid w:val="002D7FA8"/>
    <w:rsid w:val="002E05EE"/>
    <w:rsid w:val="002E1A85"/>
    <w:rsid w:val="002E1CE7"/>
    <w:rsid w:val="002E259A"/>
    <w:rsid w:val="002E33DD"/>
    <w:rsid w:val="002E3476"/>
    <w:rsid w:val="002E3562"/>
    <w:rsid w:val="002E3E0F"/>
    <w:rsid w:val="002E52FF"/>
    <w:rsid w:val="002E6366"/>
    <w:rsid w:val="002E7AAE"/>
    <w:rsid w:val="002E7B1B"/>
    <w:rsid w:val="002F035A"/>
    <w:rsid w:val="002F0A75"/>
    <w:rsid w:val="002F0D49"/>
    <w:rsid w:val="002F0EA5"/>
    <w:rsid w:val="002F1819"/>
    <w:rsid w:val="002F27D1"/>
    <w:rsid w:val="002F3F05"/>
    <w:rsid w:val="002F47BF"/>
    <w:rsid w:val="002F5136"/>
    <w:rsid w:val="002F540D"/>
    <w:rsid w:val="002F55E3"/>
    <w:rsid w:val="002F67AA"/>
    <w:rsid w:val="002F6D86"/>
    <w:rsid w:val="002F7861"/>
    <w:rsid w:val="002F7D26"/>
    <w:rsid w:val="003005B0"/>
    <w:rsid w:val="00300799"/>
    <w:rsid w:val="003008F9"/>
    <w:rsid w:val="00301180"/>
    <w:rsid w:val="00302C56"/>
    <w:rsid w:val="00304033"/>
    <w:rsid w:val="00304384"/>
    <w:rsid w:val="00304E40"/>
    <w:rsid w:val="0030651F"/>
    <w:rsid w:val="00306871"/>
    <w:rsid w:val="00306D22"/>
    <w:rsid w:val="003071FE"/>
    <w:rsid w:val="00307443"/>
    <w:rsid w:val="0031089B"/>
    <w:rsid w:val="00310947"/>
    <w:rsid w:val="00311BDA"/>
    <w:rsid w:val="00311D63"/>
    <w:rsid w:val="00312A84"/>
    <w:rsid w:val="003135E6"/>
    <w:rsid w:val="00314050"/>
    <w:rsid w:val="003145AE"/>
    <w:rsid w:val="003147CD"/>
    <w:rsid w:val="00314BE8"/>
    <w:rsid w:val="00314CE1"/>
    <w:rsid w:val="00315648"/>
    <w:rsid w:val="00316199"/>
    <w:rsid w:val="003170F1"/>
    <w:rsid w:val="00320F85"/>
    <w:rsid w:val="003210DC"/>
    <w:rsid w:val="003212F4"/>
    <w:rsid w:val="003214D8"/>
    <w:rsid w:val="00321B65"/>
    <w:rsid w:val="00321B66"/>
    <w:rsid w:val="003240EC"/>
    <w:rsid w:val="003243E3"/>
    <w:rsid w:val="00324B93"/>
    <w:rsid w:val="00324C95"/>
    <w:rsid w:val="00324D22"/>
    <w:rsid w:val="003252D4"/>
    <w:rsid w:val="00325336"/>
    <w:rsid w:val="00326DE0"/>
    <w:rsid w:val="003304FA"/>
    <w:rsid w:val="003317CA"/>
    <w:rsid w:val="00331B72"/>
    <w:rsid w:val="0033247A"/>
    <w:rsid w:val="00332972"/>
    <w:rsid w:val="00332F0A"/>
    <w:rsid w:val="00334713"/>
    <w:rsid w:val="00335221"/>
    <w:rsid w:val="0033542D"/>
    <w:rsid w:val="00335A14"/>
    <w:rsid w:val="0033621A"/>
    <w:rsid w:val="00336C95"/>
    <w:rsid w:val="0034036E"/>
    <w:rsid w:val="003403F2"/>
    <w:rsid w:val="003410BB"/>
    <w:rsid w:val="0034245B"/>
    <w:rsid w:val="00342EA6"/>
    <w:rsid w:val="00343238"/>
    <w:rsid w:val="00343516"/>
    <w:rsid w:val="0034588A"/>
    <w:rsid w:val="00346D6D"/>
    <w:rsid w:val="00346DF3"/>
    <w:rsid w:val="00346F8E"/>
    <w:rsid w:val="003518CF"/>
    <w:rsid w:val="00351DD2"/>
    <w:rsid w:val="00352904"/>
    <w:rsid w:val="00353108"/>
    <w:rsid w:val="00353129"/>
    <w:rsid w:val="00353887"/>
    <w:rsid w:val="00353F50"/>
    <w:rsid w:val="003542C1"/>
    <w:rsid w:val="00354F78"/>
    <w:rsid w:val="00355C6C"/>
    <w:rsid w:val="00356826"/>
    <w:rsid w:val="003602A7"/>
    <w:rsid w:val="0036074C"/>
    <w:rsid w:val="00360C5C"/>
    <w:rsid w:val="00361A66"/>
    <w:rsid w:val="00364028"/>
    <w:rsid w:val="00364134"/>
    <w:rsid w:val="00365C7F"/>
    <w:rsid w:val="00365D95"/>
    <w:rsid w:val="00366679"/>
    <w:rsid w:val="0036673B"/>
    <w:rsid w:val="003668DD"/>
    <w:rsid w:val="00366F7F"/>
    <w:rsid w:val="00367233"/>
    <w:rsid w:val="003675C7"/>
    <w:rsid w:val="00367606"/>
    <w:rsid w:val="00367F0C"/>
    <w:rsid w:val="00370716"/>
    <w:rsid w:val="00370925"/>
    <w:rsid w:val="003713EE"/>
    <w:rsid w:val="00371F1D"/>
    <w:rsid w:val="0037211A"/>
    <w:rsid w:val="003723D8"/>
    <w:rsid w:val="00375AEE"/>
    <w:rsid w:val="00376124"/>
    <w:rsid w:val="003772EC"/>
    <w:rsid w:val="00380CCF"/>
    <w:rsid w:val="00381666"/>
    <w:rsid w:val="00382CAC"/>
    <w:rsid w:val="00382DA3"/>
    <w:rsid w:val="00383A2D"/>
    <w:rsid w:val="00384D4B"/>
    <w:rsid w:val="00385529"/>
    <w:rsid w:val="00386DF2"/>
    <w:rsid w:val="003903D1"/>
    <w:rsid w:val="0039057F"/>
    <w:rsid w:val="00390ADE"/>
    <w:rsid w:val="003923A9"/>
    <w:rsid w:val="0039427E"/>
    <w:rsid w:val="00394F4D"/>
    <w:rsid w:val="0039572B"/>
    <w:rsid w:val="00395888"/>
    <w:rsid w:val="00395D1B"/>
    <w:rsid w:val="003966DF"/>
    <w:rsid w:val="00396A75"/>
    <w:rsid w:val="003A0594"/>
    <w:rsid w:val="003A0724"/>
    <w:rsid w:val="003A0F4B"/>
    <w:rsid w:val="003A10F0"/>
    <w:rsid w:val="003A139E"/>
    <w:rsid w:val="003A1B31"/>
    <w:rsid w:val="003A4378"/>
    <w:rsid w:val="003A4430"/>
    <w:rsid w:val="003A4AF5"/>
    <w:rsid w:val="003A5A08"/>
    <w:rsid w:val="003A67AC"/>
    <w:rsid w:val="003A686B"/>
    <w:rsid w:val="003A6D9C"/>
    <w:rsid w:val="003A74BB"/>
    <w:rsid w:val="003A7D33"/>
    <w:rsid w:val="003B092C"/>
    <w:rsid w:val="003B11F1"/>
    <w:rsid w:val="003B1366"/>
    <w:rsid w:val="003B1E18"/>
    <w:rsid w:val="003B222A"/>
    <w:rsid w:val="003B3ED4"/>
    <w:rsid w:val="003B4742"/>
    <w:rsid w:val="003B4D75"/>
    <w:rsid w:val="003B6673"/>
    <w:rsid w:val="003B77F6"/>
    <w:rsid w:val="003B7991"/>
    <w:rsid w:val="003C282B"/>
    <w:rsid w:val="003C35BB"/>
    <w:rsid w:val="003C3B13"/>
    <w:rsid w:val="003C3C35"/>
    <w:rsid w:val="003C6C28"/>
    <w:rsid w:val="003C70E2"/>
    <w:rsid w:val="003D0893"/>
    <w:rsid w:val="003D11C6"/>
    <w:rsid w:val="003D13CA"/>
    <w:rsid w:val="003D145F"/>
    <w:rsid w:val="003D3454"/>
    <w:rsid w:val="003D3670"/>
    <w:rsid w:val="003D3B04"/>
    <w:rsid w:val="003D3CEE"/>
    <w:rsid w:val="003D53BA"/>
    <w:rsid w:val="003D5610"/>
    <w:rsid w:val="003D610D"/>
    <w:rsid w:val="003D6D14"/>
    <w:rsid w:val="003D7273"/>
    <w:rsid w:val="003D7FFD"/>
    <w:rsid w:val="003E16DF"/>
    <w:rsid w:val="003E1B12"/>
    <w:rsid w:val="003E2171"/>
    <w:rsid w:val="003E225C"/>
    <w:rsid w:val="003E24B6"/>
    <w:rsid w:val="003E28ED"/>
    <w:rsid w:val="003E437A"/>
    <w:rsid w:val="003E44A2"/>
    <w:rsid w:val="003E569E"/>
    <w:rsid w:val="003E5E6E"/>
    <w:rsid w:val="003E5F1B"/>
    <w:rsid w:val="003E679D"/>
    <w:rsid w:val="003E699F"/>
    <w:rsid w:val="003E78B9"/>
    <w:rsid w:val="003E7C3A"/>
    <w:rsid w:val="003F1084"/>
    <w:rsid w:val="003F1AF5"/>
    <w:rsid w:val="003F2A5E"/>
    <w:rsid w:val="003F2D7F"/>
    <w:rsid w:val="003F3752"/>
    <w:rsid w:val="003F4AB1"/>
    <w:rsid w:val="003F4C06"/>
    <w:rsid w:val="003F4DAA"/>
    <w:rsid w:val="003F4FCC"/>
    <w:rsid w:val="003F6088"/>
    <w:rsid w:val="003F76F5"/>
    <w:rsid w:val="003F7FF9"/>
    <w:rsid w:val="004000AF"/>
    <w:rsid w:val="00400557"/>
    <w:rsid w:val="00400560"/>
    <w:rsid w:val="00400F9C"/>
    <w:rsid w:val="00400FC0"/>
    <w:rsid w:val="004014C7"/>
    <w:rsid w:val="0040593A"/>
    <w:rsid w:val="0040694B"/>
    <w:rsid w:val="00406F00"/>
    <w:rsid w:val="004070CD"/>
    <w:rsid w:val="004073F3"/>
    <w:rsid w:val="00407C52"/>
    <w:rsid w:val="004105E6"/>
    <w:rsid w:val="004107C8"/>
    <w:rsid w:val="00410861"/>
    <w:rsid w:val="00411071"/>
    <w:rsid w:val="004115A8"/>
    <w:rsid w:val="0041297E"/>
    <w:rsid w:val="00412CF0"/>
    <w:rsid w:val="004134E4"/>
    <w:rsid w:val="00413544"/>
    <w:rsid w:val="00413FB9"/>
    <w:rsid w:val="0041420F"/>
    <w:rsid w:val="0041460D"/>
    <w:rsid w:val="00414CE7"/>
    <w:rsid w:val="00415EB7"/>
    <w:rsid w:val="004178A6"/>
    <w:rsid w:val="0042074B"/>
    <w:rsid w:val="00420F70"/>
    <w:rsid w:val="00421C22"/>
    <w:rsid w:val="004226E2"/>
    <w:rsid w:val="00422FB4"/>
    <w:rsid w:val="00423423"/>
    <w:rsid w:val="00423B4D"/>
    <w:rsid w:val="00423B7A"/>
    <w:rsid w:val="00423C5A"/>
    <w:rsid w:val="00424484"/>
    <w:rsid w:val="004251AF"/>
    <w:rsid w:val="004252E1"/>
    <w:rsid w:val="00425579"/>
    <w:rsid w:val="0042599F"/>
    <w:rsid w:val="00425B51"/>
    <w:rsid w:val="00426087"/>
    <w:rsid w:val="004264E4"/>
    <w:rsid w:val="0042685D"/>
    <w:rsid w:val="004276FA"/>
    <w:rsid w:val="00427A03"/>
    <w:rsid w:val="00431863"/>
    <w:rsid w:val="0043193D"/>
    <w:rsid w:val="00431D07"/>
    <w:rsid w:val="00434D20"/>
    <w:rsid w:val="00434D2D"/>
    <w:rsid w:val="00435802"/>
    <w:rsid w:val="00435D4C"/>
    <w:rsid w:val="00436770"/>
    <w:rsid w:val="00437D0A"/>
    <w:rsid w:val="00440367"/>
    <w:rsid w:val="00441C92"/>
    <w:rsid w:val="00442391"/>
    <w:rsid w:val="00442A5F"/>
    <w:rsid w:val="00444279"/>
    <w:rsid w:val="004444AF"/>
    <w:rsid w:val="004448F1"/>
    <w:rsid w:val="00445861"/>
    <w:rsid w:val="00445D82"/>
    <w:rsid w:val="004478F8"/>
    <w:rsid w:val="00447A0F"/>
    <w:rsid w:val="00447EAF"/>
    <w:rsid w:val="0045310A"/>
    <w:rsid w:val="004531EC"/>
    <w:rsid w:val="00453B3B"/>
    <w:rsid w:val="00453FC8"/>
    <w:rsid w:val="0045519E"/>
    <w:rsid w:val="004552CA"/>
    <w:rsid w:val="004559E8"/>
    <w:rsid w:val="004567C8"/>
    <w:rsid w:val="00456D55"/>
    <w:rsid w:val="0045711C"/>
    <w:rsid w:val="00457BCE"/>
    <w:rsid w:val="00457D69"/>
    <w:rsid w:val="0046009F"/>
    <w:rsid w:val="004615E0"/>
    <w:rsid w:val="00462406"/>
    <w:rsid w:val="0046242B"/>
    <w:rsid w:val="00462AC1"/>
    <w:rsid w:val="00463022"/>
    <w:rsid w:val="00463520"/>
    <w:rsid w:val="00463B4F"/>
    <w:rsid w:val="00464724"/>
    <w:rsid w:val="00464D73"/>
    <w:rsid w:val="00464FDA"/>
    <w:rsid w:val="00465C84"/>
    <w:rsid w:val="00466094"/>
    <w:rsid w:val="0046623D"/>
    <w:rsid w:val="004663F3"/>
    <w:rsid w:val="0046671F"/>
    <w:rsid w:val="00466F28"/>
    <w:rsid w:val="004674CB"/>
    <w:rsid w:val="00467DA8"/>
    <w:rsid w:val="004703BA"/>
    <w:rsid w:val="004714C8"/>
    <w:rsid w:val="00471923"/>
    <w:rsid w:val="00471BF9"/>
    <w:rsid w:val="004722FC"/>
    <w:rsid w:val="00472504"/>
    <w:rsid w:val="004735BD"/>
    <w:rsid w:val="00473C85"/>
    <w:rsid w:val="00473C9E"/>
    <w:rsid w:val="00473E1E"/>
    <w:rsid w:val="0047459B"/>
    <w:rsid w:val="004751AA"/>
    <w:rsid w:val="00475424"/>
    <w:rsid w:val="00475F03"/>
    <w:rsid w:val="004770AC"/>
    <w:rsid w:val="00480BE5"/>
    <w:rsid w:val="00480F64"/>
    <w:rsid w:val="0048180E"/>
    <w:rsid w:val="0048186D"/>
    <w:rsid w:val="00481BC1"/>
    <w:rsid w:val="0048255B"/>
    <w:rsid w:val="00484FF7"/>
    <w:rsid w:val="004850F5"/>
    <w:rsid w:val="00485B19"/>
    <w:rsid w:val="00485B5A"/>
    <w:rsid w:val="00486153"/>
    <w:rsid w:val="00486D53"/>
    <w:rsid w:val="004872DD"/>
    <w:rsid w:val="0048763C"/>
    <w:rsid w:val="0049047C"/>
    <w:rsid w:val="00491782"/>
    <w:rsid w:val="004927AC"/>
    <w:rsid w:val="0049352A"/>
    <w:rsid w:val="00495B12"/>
    <w:rsid w:val="00495D13"/>
    <w:rsid w:val="00496290"/>
    <w:rsid w:val="00496B87"/>
    <w:rsid w:val="0049754C"/>
    <w:rsid w:val="004A023F"/>
    <w:rsid w:val="004A04EF"/>
    <w:rsid w:val="004A072D"/>
    <w:rsid w:val="004A12CC"/>
    <w:rsid w:val="004A1A15"/>
    <w:rsid w:val="004A2406"/>
    <w:rsid w:val="004A2599"/>
    <w:rsid w:val="004A2755"/>
    <w:rsid w:val="004A2AEE"/>
    <w:rsid w:val="004A33A1"/>
    <w:rsid w:val="004A3A4B"/>
    <w:rsid w:val="004A3BBA"/>
    <w:rsid w:val="004A42D4"/>
    <w:rsid w:val="004A44E1"/>
    <w:rsid w:val="004A4B12"/>
    <w:rsid w:val="004A4F70"/>
    <w:rsid w:val="004A561C"/>
    <w:rsid w:val="004A5CED"/>
    <w:rsid w:val="004A6256"/>
    <w:rsid w:val="004A6905"/>
    <w:rsid w:val="004A7FB8"/>
    <w:rsid w:val="004B07C1"/>
    <w:rsid w:val="004B0A3E"/>
    <w:rsid w:val="004B0C0A"/>
    <w:rsid w:val="004B1A7D"/>
    <w:rsid w:val="004B230B"/>
    <w:rsid w:val="004B3778"/>
    <w:rsid w:val="004B3DFE"/>
    <w:rsid w:val="004B4B22"/>
    <w:rsid w:val="004B62B9"/>
    <w:rsid w:val="004C14D1"/>
    <w:rsid w:val="004C2F60"/>
    <w:rsid w:val="004C37E7"/>
    <w:rsid w:val="004C3C65"/>
    <w:rsid w:val="004C72ED"/>
    <w:rsid w:val="004D0B11"/>
    <w:rsid w:val="004D146D"/>
    <w:rsid w:val="004D1F3B"/>
    <w:rsid w:val="004D2677"/>
    <w:rsid w:val="004D272A"/>
    <w:rsid w:val="004D276A"/>
    <w:rsid w:val="004D2AAD"/>
    <w:rsid w:val="004D307B"/>
    <w:rsid w:val="004D332F"/>
    <w:rsid w:val="004D38C2"/>
    <w:rsid w:val="004D39D4"/>
    <w:rsid w:val="004D44FE"/>
    <w:rsid w:val="004D4914"/>
    <w:rsid w:val="004D5C9B"/>
    <w:rsid w:val="004D5D1B"/>
    <w:rsid w:val="004D657E"/>
    <w:rsid w:val="004D67A7"/>
    <w:rsid w:val="004D68E5"/>
    <w:rsid w:val="004E0028"/>
    <w:rsid w:val="004E2029"/>
    <w:rsid w:val="004E27B1"/>
    <w:rsid w:val="004E295D"/>
    <w:rsid w:val="004E2A6F"/>
    <w:rsid w:val="004E3A45"/>
    <w:rsid w:val="004E4683"/>
    <w:rsid w:val="004E5C81"/>
    <w:rsid w:val="004F14C1"/>
    <w:rsid w:val="004F19DE"/>
    <w:rsid w:val="004F4D5F"/>
    <w:rsid w:val="004F4F41"/>
    <w:rsid w:val="004F5374"/>
    <w:rsid w:val="004F5893"/>
    <w:rsid w:val="004F6274"/>
    <w:rsid w:val="004F6F5F"/>
    <w:rsid w:val="00500A2E"/>
    <w:rsid w:val="005033B1"/>
    <w:rsid w:val="00503A00"/>
    <w:rsid w:val="005042FA"/>
    <w:rsid w:val="00506EEF"/>
    <w:rsid w:val="005070B1"/>
    <w:rsid w:val="005101C8"/>
    <w:rsid w:val="005104E9"/>
    <w:rsid w:val="005106F8"/>
    <w:rsid w:val="00510CF1"/>
    <w:rsid w:val="0051114F"/>
    <w:rsid w:val="0051490D"/>
    <w:rsid w:val="00517FC6"/>
    <w:rsid w:val="00520086"/>
    <w:rsid w:val="0052361B"/>
    <w:rsid w:val="005239B4"/>
    <w:rsid w:val="00523A65"/>
    <w:rsid w:val="00524C28"/>
    <w:rsid w:val="00525FFA"/>
    <w:rsid w:val="00526935"/>
    <w:rsid w:val="005309BD"/>
    <w:rsid w:val="00530BBD"/>
    <w:rsid w:val="00530D83"/>
    <w:rsid w:val="00531137"/>
    <w:rsid w:val="00531518"/>
    <w:rsid w:val="005315A7"/>
    <w:rsid w:val="00531760"/>
    <w:rsid w:val="005320E1"/>
    <w:rsid w:val="0053242B"/>
    <w:rsid w:val="005339D5"/>
    <w:rsid w:val="0053437D"/>
    <w:rsid w:val="00535790"/>
    <w:rsid w:val="00535EB2"/>
    <w:rsid w:val="00540E13"/>
    <w:rsid w:val="00541EE2"/>
    <w:rsid w:val="00542CEF"/>
    <w:rsid w:val="00545C02"/>
    <w:rsid w:val="00546B96"/>
    <w:rsid w:val="00546E5A"/>
    <w:rsid w:val="00547696"/>
    <w:rsid w:val="005476E0"/>
    <w:rsid w:val="00550470"/>
    <w:rsid w:val="00550FEA"/>
    <w:rsid w:val="00551C50"/>
    <w:rsid w:val="00551D08"/>
    <w:rsid w:val="00552B3C"/>
    <w:rsid w:val="00553B36"/>
    <w:rsid w:val="00553E61"/>
    <w:rsid w:val="00555033"/>
    <w:rsid w:val="0055504A"/>
    <w:rsid w:val="00555377"/>
    <w:rsid w:val="005562E6"/>
    <w:rsid w:val="00557C88"/>
    <w:rsid w:val="0056013E"/>
    <w:rsid w:val="00560CC4"/>
    <w:rsid w:val="00560ECB"/>
    <w:rsid w:val="005614FB"/>
    <w:rsid w:val="0056321F"/>
    <w:rsid w:val="00563912"/>
    <w:rsid w:val="005653E7"/>
    <w:rsid w:val="005655EE"/>
    <w:rsid w:val="0056565E"/>
    <w:rsid w:val="0056603C"/>
    <w:rsid w:val="00566587"/>
    <w:rsid w:val="005666E3"/>
    <w:rsid w:val="00567D23"/>
    <w:rsid w:val="005713F0"/>
    <w:rsid w:val="00572225"/>
    <w:rsid w:val="005727FF"/>
    <w:rsid w:val="00573969"/>
    <w:rsid w:val="00573CD4"/>
    <w:rsid w:val="00573CF7"/>
    <w:rsid w:val="005751F9"/>
    <w:rsid w:val="00575261"/>
    <w:rsid w:val="005754A3"/>
    <w:rsid w:val="00576504"/>
    <w:rsid w:val="0057725D"/>
    <w:rsid w:val="005772EF"/>
    <w:rsid w:val="00577B72"/>
    <w:rsid w:val="005815EF"/>
    <w:rsid w:val="00581D6A"/>
    <w:rsid w:val="00581E2D"/>
    <w:rsid w:val="005835E2"/>
    <w:rsid w:val="00583F6C"/>
    <w:rsid w:val="00584654"/>
    <w:rsid w:val="0058473C"/>
    <w:rsid w:val="00584AE3"/>
    <w:rsid w:val="0058677C"/>
    <w:rsid w:val="00586BCF"/>
    <w:rsid w:val="00587508"/>
    <w:rsid w:val="00587854"/>
    <w:rsid w:val="0059067C"/>
    <w:rsid w:val="00591CE7"/>
    <w:rsid w:val="005921F5"/>
    <w:rsid w:val="00592B26"/>
    <w:rsid w:val="00593260"/>
    <w:rsid w:val="00593412"/>
    <w:rsid w:val="00593C57"/>
    <w:rsid w:val="00593F4A"/>
    <w:rsid w:val="00594834"/>
    <w:rsid w:val="00596111"/>
    <w:rsid w:val="00596E22"/>
    <w:rsid w:val="005971DE"/>
    <w:rsid w:val="00597239"/>
    <w:rsid w:val="00597FFB"/>
    <w:rsid w:val="00597FFD"/>
    <w:rsid w:val="005A0B80"/>
    <w:rsid w:val="005A2064"/>
    <w:rsid w:val="005A2374"/>
    <w:rsid w:val="005A2650"/>
    <w:rsid w:val="005A395A"/>
    <w:rsid w:val="005A5122"/>
    <w:rsid w:val="005A76A0"/>
    <w:rsid w:val="005B0939"/>
    <w:rsid w:val="005B0CE2"/>
    <w:rsid w:val="005B18A4"/>
    <w:rsid w:val="005B18C9"/>
    <w:rsid w:val="005B2EEB"/>
    <w:rsid w:val="005B3495"/>
    <w:rsid w:val="005B3C31"/>
    <w:rsid w:val="005B429A"/>
    <w:rsid w:val="005B442C"/>
    <w:rsid w:val="005B5658"/>
    <w:rsid w:val="005B65B9"/>
    <w:rsid w:val="005B67A7"/>
    <w:rsid w:val="005B748C"/>
    <w:rsid w:val="005B749D"/>
    <w:rsid w:val="005B7CC0"/>
    <w:rsid w:val="005C1902"/>
    <w:rsid w:val="005C1D4C"/>
    <w:rsid w:val="005C2832"/>
    <w:rsid w:val="005C449B"/>
    <w:rsid w:val="005C52B6"/>
    <w:rsid w:val="005C6182"/>
    <w:rsid w:val="005C62FC"/>
    <w:rsid w:val="005C65D5"/>
    <w:rsid w:val="005C6EB6"/>
    <w:rsid w:val="005C70A2"/>
    <w:rsid w:val="005C73EB"/>
    <w:rsid w:val="005C7C04"/>
    <w:rsid w:val="005D01C8"/>
    <w:rsid w:val="005D0226"/>
    <w:rsid w:val="005D04F6"/>
    <w:rsid w:val="005D056C"/>
    <w:rsid w:val="005D05B5"/>
    <w:rsid w:val="005D0D89"/>
    <w:rsid w:val="005D120E"/>
    <w:rsid w:val="005D156A"/>
    <w:rsid w:val="005D234C"/>
    <w:rsid w:val="005D2449"/>
    <w:rsid w:val="005D2FF1"/>
    <w:rsid w:val="005D328D"/>
    <w:rsid w:val="005D3A8F"/>
    <w:rsid w:val="005D41A7"/>
    <w:rsid w:val="005D4FBA"/>
    <w:rsid w:val="005D6034"/>
    <w:rsid w:val="005D614E"/>
    <w:rsid w:val="005D6339"/>
    <w:rsid w:val="005D64F1"/>
    <w:rsid w:val="005D6C85"/>
    <w:rsid w:val="005D6EF2"/>
    <w:rsid w:val="005D7452"/>
    <w:rsid w:val="005E190C"/>
    <w:rsid w:val="005E1FF0"/>
    <w:rsid w:val="005E3442"/>
    <w:rsid w:val="005E3B19"/>
    <w:rsid w:val="005E3D73"/>
    <w:rsid w:val="005E3D96"/>
    <w:rsid w:val="005E4C4C"/>
    <w:rsid w:val="005E5588"/>
    <w:rsid w:val="005E558D"/>
    <w:rsid w:val="005E6374"/>
    <w:rsid w:val="005E6459"/>
    <w:rsid w:val="005E66CA"/>
    <w:rsid w:val="005E73AC"/>
    <w:rsid w:val="005F0354"/>
    <w:rsid w:val="005F0970"/>
    <w:rsid w:val="005F27F4"/>
    <w:rsid w:val="005F2860"/>
    <w:rsid w:val="005F2DB7"/>
    <w:rsid w:val="005F2DFB"/>
    <w:rsid w:val="005F3F32"/>
    <w:rsid w:val="005F42F4"/>
    <w:rsid w:val="005F50D7"/>
    <w:rsid w:val="005F695A"/>
    <w:rsid w:val="005F6FC7"/>
    <w:rsid w:val="005F7BDB"/>
    <w:rsid w:val="00603342"/>
    <w:rsid w:val="00606231"/>
    <w:rsid w:val="00606533"/>
    <w:rsid w:val="00606E1B"/>
    <w:rsid w:val="006070B5"/>
    <w:rsid w:val="006073B2"/>
    <w:rsid w:val="00607430"/>
    <w:rsid w:val="006075A9"/>
    <w:rsid w:val="006076E6"/>
    <w:rsid w:val="0061039A"/>
    <w:rsid w:val="0061153F"/>
    <w:rsid w:val="00611E19"/>
    <w:rsid w:val="00612C70"/>
    <w:rsid w:val="00613B83"/>
    <w:rsid w:val="0061477E"/>
    <w:rsid w:val="00615B07"/>
    <w:rsid w:val="0061623C"/>
    <w:rsid w:val="00616E14"/>
    <w:rsid w:val="00616FCA"/>
    <w:rsid w:val="00616FE9"/>
    <w:rsid w:val="00617343"/>
    <w:rsid w:val="00617824"/>
    <w:rsid w:val="00617E47"/>
    <w:rsid w:val="00617FC4"/>
    <w:rsid w:val="00620914"/>
    <w:rsid w:val="00620AE4"/>
    <w:rsid w:val="006211EA"/>
    <w:rsid w:val="0062180D"/>
    <w:rsid w:val="0062252F"/>
    <w:rsid w:val="0062268E"/>
    <w:rsid w:val="006230CA"/>
    <w:rsid w:val="0062313D"/>
    <w:rsid w:val="00624B20"/>
    <w:rsid w:val="00626F52"/>
    <w:rsid w:val="00627851"/>
    <w:rsid w:val="006278AF"/>
    <w:rsid w:val="0063153D"/>
    <w:rsid w:val="00631C2A"/>
    <w:rsid w:val="006326F7"/>
    <w:rsid w:val="00632D54"/>
    <w:rsid w:val="00633596"/>
    <w:rsid w:val="00633ED5"/>
    <w:rsid w:val="00634A21"/>
    <w:rsid w:val="00636513"/>
    <w:rsid w:val="00636C5C"/>
    <w:rsid w:val="00637292"/>
    <w:rsid w:val="006373AC"/>
    <w:rsid w:val="00637786"/>
    <w:rsid w:val="006378BA"/>
    <w:rsid w:val="00641625"/>
    <w:rsid w:val="006433E5"/>
    <w:rsid w:val="00643812"/>
    <w:rsid w:val="00644CC7"/>
    <w:rsid w:val="00644D00"/>
    <w:rsid w:val="006450D8"/>
    <w:rsid w:val="0064608E"/>
    <w:rsid w:val="0064689B"/>
    <w:rsid w:val="00651CF2"/>
    <w:rsid w:val="0065274B"/>
    <w:rsid w:val="00653535"/>
    <w:rsid w:val="00654756"/>
    <w:rsid w:val="0065565A"/>
    <w:rsid w:val="00655D00"/>
    <w:rsid w:val="00656113"/>
    <w:rsid w:val="00656D2C"/>
    <w:rsid w:val="00657B16"/>
    <w:rsid w:val="00660640"/>
    <w:rsid w:val="00662DFD"/>
    <w:rsid w:val="00663BBA"/>
    <w:rsid w:val="00664DCD"/>
    <w:rsid w:val="00665023"/>
    <w:rsid w:val="00665D98"/>
    <w:rsid w:val="0066796E"/>
    <w:rsid w:val="0067174B"/>
    <w:rsid w:val="00671AAE"/>
    <w:rsid w:val="00672291"/>
    <w:rsid w:val="00673277"/>
    <w:rsid w:val="006734DC"/>
    <w:rsid w:val="00673553"/>
    <w:rsid w:val="00673CC5"/>
    <w:rsid w:val="00675319"/>
    <w:rsid w:val="0067534A"/>
    <w:rsid w:val="00675B24"/>
    <w:rsid w:val="00680074"/>
    <w:rsid w:val="00680F7C"/>
    <w:rsid w:val="006813FB"/>
    <w:rsid w:val="0068153B"/>
    <w:rsid w:val="006818DA"/>
    <w:rsid w:val="00683505"/>
    <w:rsid w:val="00683BF8"/>
    <w:rsid w:val="006840AD"/>
    <w:rsid w:val="006852DC"/>
    <w:rsid w:val="00686050"/>
    <w:rsid w:val="00686AFC"/>
    <w:rsid w:val="00686E58"/>
    <w:rsid w:val="00686FE4"/>
    <w:rsid w:val="006912AF"/>
    <w:rsid w:val="00692588"/>
    <w:rsid w:val="00692934"/>
    <w:rsid w:val="006929DB"/>
    <w:rsid w:val="00692C65"/>
    <w:rsid w:val="00692C85"/>
    <w:rsid w:val="00693A20"/>
    <w:rsid w:val="006943E5"/>
    <w:rsid w:val="00697085"/>
    <w:rsid w:val="006A022C"/>
    <w:rsid w:val="006A1FE0"/>
    <w:rsid w:val="006A2073"/>
    <w:rsid w:val="006A3AF5"/>
    <w:rsid w:val="006A41C6"/>
    <w:rsid w:val="006A58F4"/>
    <w:rsid w:val="006A67E2"/>
    <w:rsid w:val="006A6B11"/>
    <w:rsid w:val="006A6EA4"/>
    <w:rsid w:val="006A7445"/>
    <w:rsid w:val="006A7B1F"/>
    <w:rsid w:val="006B015F"/>
    <w:rsid w:val="006B0556"/>
    <w:rsid w:val="006B06AB"/>
    <w:rsid w:val="006B155D"/>
    <w:rsid w:val="006B2004"/>
    <w:rsid w:val="006B2AF9"/>
    <w:rsid w:val="006B3B80"/>
    <w:rsid w:val="006B3C73"/>
    <w:rsid w:val="006B48CC"/>
    <w:rsid w:val="006B6B34"/>
    <w:rsid w:val="006B7378"/>
    <w:rsid w:val="006B7C59"/>
    <w:rsid w:val="006C218F"/>
    <w:rsid w:val="006C2871"/>
    <w:rsid w:val="006C333D"/>
    <w:rsid w:val="006C34B4"/>
    <w:rsid w:val="006C53F8"/>
    <w:rsid w:val="006C5505"/>
    <w:rsid w:val="006C5B30"/>
    <w:rsid w:val="006C63BF"/>
    <w:rsid w:val="006C66F6"/>
    <w:rsid w:val="006C67E0"/>
    <w:rsid w:val="006C7E86"/>
    <w:rsid w:val="006D0FEC"/>
    <w:rsid w:val="006D2201"/>
    <w:rsid w:val="006D29AF"/>
    <w:rsid w:val="006D2E01"/>
    <w:rsid w:val="006D31F3"/>
    <w:rsid w:val="006D398B"/>
    <w:rsid w:val="006D3B56"/>
    <w:rsid w:val="006D4C53"/>
    <w:rsid w:val="006D51ED"/>
    <w:rsid w:val="006D520B"/>
    <w:rsid w:val="006D59A1"/>
    <w:rsid w:val="006D5A32"/>
    <w:rsid w:val="006D6EE8"/>
    <w:rsid w:val="006D78AA"/>
    <w:rsid w:val="006D7FB7"/>
    <w:rsid w:val="006E00D3"/>
    <w:rsid w:val="006E2F74"/>
    <w:rsid w:val="006E3C8F"/>
    <w:rsid w:val="006E3F25"/>
    <w:rsid w:val="006E4F41"/>
    <w:rsid w:val="006E652B"/>
    <w:rsid w:val="006E67EC"/>
    <w:rsid w:val="006E70D1"/>
    <w:rsid w:val="006E75DA"/>
    <w:rsid w:val="006E7BBC"/>
    <w:rsid w:val="006F0858"/>
    <w:rsid w:val="006F0E33"/>
    <w:rsid w:val="006F114E"/>
    <w:rsid w:val="006F18B1"/>
    <w:rsid w:val="006F1BF9"/>
    <w:rsid w:val="006F1EEF"/>
    <w:rsid w:val="006F2377"/>
    <w:rsid w:val="006F2651"/>
    <w:rsid w:val="006F2B58"/>
    <w:rsid w:val="006F2C6E"/>
    <w:rsid w:val="006F30F4"/>
    <w:rsid w:val="006F32F8"/>
    <w:rsid w:val="006F3508"/>
    <w:rsid w:val="006F370D"/>
    <w:rsid w:val="006F37F7"/>
    <w:rsid w:val="006F3909"/>
    <w:rsid w:val="006F4B5E"/>
    <w:rsid w:val="006F6606"/>
    <w:rsid w:val="006F77A6"/>
    <w:rsid w:val="007005BE"/>
    <w:rsid w:val="00700659"/>
    <w:rsid w:val="0070067E"/>
    <w:rsid w:val="007008DD"/>
    <w:rsid w:val="007015D6"/>
    <w:rsid w:val="00701BBE"/>
    <w:rsid w:val="00701CEE"/>
    <w:rsid w:val="007026BB"/>
    <w:rsid w:val="007029FE"/>
    <w:rsid w:val="00702F79"/>
    <w:rsid w:val="007036D8"/>
    <w:rsid w:val="00703CDE"/>
    <w:rsid w:val="00705576"/>
    <w:rsid w:val="007057DE"/>
    <w:rsid w:val="00706539"/>
    <w:rsid w:val="00707015"/>
    <w:rsid w:val="00707EBA"/>
    <w:rsid w:val="00710014"/>
    <w:rsid w:val="0071009E"/>
    <w:rsid w:val="00710D6E"/>
    <w:rsid w:val="007111F3"/>
    <w:rsid w:val="007112A6"/>
    <w:rsid w:val="00711F9F"/>
    <w:rsid w:val="007128A5"/>
    <w:rsid w:val="00712B15"/>
    <w:rsid w:val="007136D2"/>
    <w:rsid w:val="00713CAE"/>
    <w:rsid w:val="00714748"/>
    <w:rsid w:val="007149E6"/>
    <w:rsid w:val="00714CA2"/>
    <w:rsid w:val="00715BF2"/>
    <w:rsid w:val="00716258"/>
    <w:rsid w:val="00716553"/>
    <w:rsid w:val="00720379"/>
    <w:rsid w:val="00720F05"/>
    <w:rsid w:val="00720FFC"/>
    <w:rsid w:val="00721C51"/>
    <w:rsid w:val="007245E7"/>
    <w:rsid w:val="00724D03"/>
    <w:rsid w:val="0072561D"/>
    <w:rsid w:val="00725EA3"/>
    <w:rsid w:val="00725F46"/>
    <w:rsid w:val="007263BE"/>
    <w:rsid w:val="007265CE"/>
    <w:rsid w:val="00730F2C"/>
    <w:rsid w:val="00732187"/>
    <w:rsid w:val="00732E91"/>
    <w:rsid w:val="00735430"/>
    <w:rsid w:val="0073597A"/>
    <w:rsid w:val="00735E04"/>
    <w:rsid w:val="007360A2"/>
    <w:rsid w:val="00736BC0"/>
    <w:rsid w:val="0074038D"/>
    <w:rsid w:val="007415D5"/>
    <w:rsid w:val="0074289F"/>
    <w:rsid w:val="00742DB6"/>
    <w:rsid w:val="00742FD8"/>
    <w:rsid w:val="007430F1"/>
    <w:rsid w:val="0074327C"/>
    <w:rsid w:val="00743D27"/>
    <w:rsid w:val="00744BA9"/>
    <w:rsid w:val="00745341"/>
    <w:rsid w:val="007453FA"/>
    <w:rsid w:val="00746DFD"/>
    <w:rsid w:val="00746FA0"/>
    <w:rsid w:val="00747043"/>
    <w:rsid w:val="00747B32"/>
    <w:rsid w:val="00750096"/>
    <w:rsid w:val="00750938"/>
    <w:rsid w:val="00751384"/>
    <w:rsid w:val="0075229D"/>
    <w:rsid w:val="00752E68"/>
    <w:rsid w:val="00753647"/>
    <w:rsid w:val="0075415F"/>
    <w:rsid w:val="00754573"/>
    <w:rsid w:val="0075470A"/>
    <w:rsid w:val="00754717"/>
    <w:rsid w:val="00754C50"/>
    <w:rsid w:val="00754CA9"/>
    <w:rsid w:val="00754DBC"/>
    <w:rsid w:val="007551E6"/>
    <w:rsid w:val="00755882"/>
    <w:rsid w:val="00755D17"/>
    <w:rsid w:val="00755E64"/>
    <w:rsid w:val="00755F7D"/>
    <w:rsid w:val="007570EF"/>
    <w:rsid w:val="00757688"/>
    <w:rsid w:val="00757C9F"/>
    <w:rsid w:val="00757CA8"/>
    <w:rsid w:val="00757FE2"/>
    <w:rsid w:val="00760E1C"/>
    <w:rsid w:val="00761152"/>
    <w:rsid w:val="007619D1"/>
    <w:rsid w:val="007652B6"/>
    <w:rsid w:val="00765497"/>
    <w:rsid w:val="00765E1F"/>
    <w:rsid w:val="007664AA"/>
    <w:rsid w:val="00766C43"/>
    <w:rsid w:val="0077047B"/>
    <w:rsid w:val="00770674"/>
    <w:rsid w:val="007730CF"/>
    <w:rsid w:val="007734B7"/>
    <w:rsid w:val="007740A5"/>
    <w:rsid w:val="00774443"/>
    <w:rsid w:val="00775877"/>
    <w:rsid w:val="00775D4B"/>
    <w:rsid w:val="00776652"/>
    <w:rsid w:val="0077729F"/>
    <w:rsid w:val="00777C90"/>
    <w:rsid w:val="00777E08"/>
    <w:rsid w:val="00780109"/>
    <w:rsid w:val="00780AA4"/>
    <w:rsid w:val="00781760"/>
    <w:rsid w:val="007820BB"/>
    <w:rsid w:val="007834DA"/>
    <w:rsid w:val="00783ED6"/>
    <w:rsid w:val="0078528E"/>
    <w:rsid w:val="007852BC"/>
    <w:rsid w:val="00785A30"/>
    <w:rsid w:val="0078663A"/>
    <w:rsid w:val="007876F3"/>
    <w:rsid w:val="00790537"/>
    <w:rsid w:val="00793964"/>
    <w:rsid w:val="00793C30"/>
    <w:rsid w:val="00794A54"/>
    <w:rsid w:val="007959B4"/>
    <w:rsid w:val="007968EA"/>
    <w:rsid w:val="00797177"/>
    <w:rsid w:val="00797688"/>
    <w:rsid w:val="00797991"/>
    <w:rsid w:val="007A0E0D"/>
    <w:rsid w:val="007A121C"/>
    <w:rsid w:val="007A12E2"/>
    <w:rsid w:val="007A1B96"/>
    <w:rsid w:val="007A1E6A"/>
    <w:rsid w:val="007A2B1D"/>
    <w:rsid w:val="007A3805"/>
    <w:rsid w:val="007A4082"/>
    <w:rsid w:val="007A4928"/>
    <w:rsid w:val="007A4E9F"/>
    <w:rsid w:val="007A5101"/>
    <w:rsid w:val="007A54DA"/>
    <w:rsid w:val="007A5746"/>
    <w:rsid w:val="007A5E71"/>
    <w:rsid w:val="007A612E"/>
    <w:rsid w:val="007B051E"/>
    <w:rsid w:val="007B0E64"/>
    <w:rsid w:val="007B1C23"/>
    <w:rsid w:val="007B1E4F"/>
    <w:rsid w:val="007B2505"/>
    <w:rsid w:val="007B2592"/>
    <w:rsid w:val="007B2A1A"/>
    <w:rsid w:val="007B2F63"/>
    <w:rsid w:val="007B39FC"/>
    <w:rsid w:val="007B4137"/>
    <w:rsid w:val="007B5262"/>
    <w:rsid w:val="007B61A8"/>
    <w:rsid w:val="007B676E"/>
    <w:rsid w:val="007B755E"/>
    <w:rsid w:val="007C064C"/>
    <w:rsid w:val="007C0C31"/>
    <w:rsid w:val="007C106E"/>
    <w:rsid w:val="007C20A7"/>
    <w:rsid w:val="007C307A"/>
    <w:rsid w:val="007C37DE"/>
    <w:rsid w:val="007C3A8A"/>
    <w:rsid w:val="007C4723"/>
    <w:rsid w:val="007C4B4F"/>
    <w:rsid w:val="007C594C"/>
    <w:rsid w:val="007C780B"/>
    <w:rsid w:val="007D0BA7"/>
    <w:rsid w:val="007D0BD6"/>
    <w:rsid w:val="007D15E5"/>
    <w:rsid w:val="007D1800"/>
    <w:rsid w:val="007D18E8"/>
    <w:rsid w:val="007D1A00"/>
    <w:rsid w:val="007D1CC1"/>
    <w:rsid w:val="007D2080"/>
    <w:rsid w:val="007D26B0"/>
    <w:rsid w:val="007D284C"/>
    <w:rsid w:val="007D2999"/>
    <w:rsid w:val="007D2D15"/>
    <w:rsid w:val="007D3E5F"/>
    <w:rsid w:val="007D3E8A"/>
    <w:rsid w:val="007D4487"/>
    <w:rsid w:val="007D456A"/>
    <w:rsid w:val="007D4A52"/>
    <w:rsid w:val="007D538D"/>
    <w:rsid w:val="007D56ED"/>
    <w:rsid w:val="007D57D6"/>
    <w:rsid w:val="007D58EC"/>
    <w:rsid w:val="007D6AF8"/>
    <w:rsid w:val="007D6D35"/>
    <w:rsid w:val="007D7521"/>
    <w:rsid w:val="007E0B98"/>
    <w:rsid w:val="007E45F8"/>
    <w:rsid w:val="007E45FF"/>
    <w:rsid w:val="007E46BC"/>
    <w:rsid w:val="007E49E7"/>
    <w:rsid w:val="007E552F"/>
    <w:rsid w:val="007E57CC"/>
    <w:rsid w:val="007E5A94"/>
    <w:rsid w:val="007E6541"/>
    <w:rsid w:val="007E6BEE"/>
    <w:rsid w:val="007E6E30"/>
    <w:rsid w:val="007E6EE6"/>
    <w:rsid w:val="007E70E1"/>
    <w:rsid w:val="007E714F"/>
    <w:rsid w:val="007F0610"/>
    <w:rsid w:val="007F0C7B"/>
    <w:rsid w:val="007F0F45"/>
    <w:rsid w:val="007F1506"/>
    <w:rsid w:val="007F2ADB"/>
    <w:rsid w:val="007F3140"/>
    <w:rsid w:val="007F36CF"/>
    <w:rsid w:val="007F3A17"/>
    <w:rsid w:val="007F445A"/>
    <w:rsid w:val="007F494E"/>
    <w:rsid w:val="007F5270"/>
    <w:rsid w:val="007F54D4"/>
    <w:rsid w:val="007F5FB1"/>
    <w:rsid w:val="007F6343"/>
    <w:rsid w:val="007F7742"/>
    <w:rsid w:val="008005B8"/>
    <w:rsid w:val="00800E27"/>
    <w:rsid w:val="00804B08"/>
    <w:rsid w:val="00806597"/>
    <w:rsid w:val="00806663"/>
    <w:rsid w:val="00806BD8"/>
    <w:rsid w:val="0080702E"/>
    <w:rsid w:val="00807811"/>
    <w:rsid w:val="00810A6B"/>
    <w:rsid w:val="00811208"/>
    <w:rsid w:val="008118F1"/>
    <w:rsid w:val="008129C7"/>
    <w:rsid w:val="008130A8"/>
    <w:rsid w:val="00814A35"/>
    <w:rsid w:val="00815741"/>
    <w:rsid w:val="008157D6"/>
    <w:rsid w:val="00816F63"/>
    <w:rsid w:val="00816FC7"/>
    <w:rsid w:val="00817878"/>
    <w:rsid w:val="00817D46"/>
    <w:rsid w:val="00817EBB"/>
    <w:rsid w:val="00820E15"/>
    <w:rsid w:val="00821318"/>
    <w:rsid w:val="008213F4"/>
    <w:rsid w:val="00821EE1"/>
    <w:rsid w:val="0082215E"/>
    <w:rsid w:val="00822AC3"/>
    <w:rsid w:val="00823679"/>
    <w:rsid w:val="008246B9"/>
    <w:rsid w:val="008257F7"/>
    <w:rsid w:val="00825A41"/>
    <w:rsid w:val="008264A2"/>
    <w:rsid w:val="008265F5"/>
    <w:rsid w:val="00830B85"/>
    <w:rsid w:val="00830F4A"/>
    <w:rsid w:val="008316F1"/>
    <w:rsid w:val="00831DC0"/>
    <w:rsid w:val="008328A1"/>
    <w:rsid w:val="00834286"/>
    <w:rsid w:val="008349EC"/>
    <w:rsid w:val="00835BAF"/>
    <w:rsid w:val="008366C4"/>
    <w:rsid w:val="00836B94"/>
    <w:rsid w:val="00836E11"/>
    <w:rsid w:val="008402B8"/>
    <w:rsid w:val="00840C5D"/>
    <w:rsid w:val="00841149"/>
    <w:rsid w:val="00841456"/>
    <w:rsid w:val="00841739"/>
    <w:rsid w:val="00841781"/>
    <w:rsid w:val="0084294F"/>
    <w:rsid w:val="00842AC6"/>
    <w:rsid w:val="008436CC"/>
    <w:rsid w:val="0084514B"/>
    <w:rsid w:val="008457A7"/>
    <w:rsid w:val="00845A0B"/>
    <w:rsid w:val="00845B69"/>
    <w:rsid w:val="00846CED"/>
    <w:rsid w:val="00850FC3"/>
    <w:rsid w:val="00851931"/>
    <w:rsid w:val="008522BD"/>
    <w:rsid w:val="00852358"/>
    <w:rsid w:val="008539D7"/>
    <w:rsid w:val="00854159"/>
    <w:rsid w:val="00855347"/>
    <w:rsid w:val="00856931"/>
    <w:rsid w:val="00856FAA"/>
    <w:rsid w:val="008602C5"/>
    <w:rsid w:val="00860BF4"/>
    <w:rsid w:val="00860D74"/>
    <w:rsid w:val="00860F59"/>
    <w:rsid w:val="00862352"/>
    <w:rsid w:val="00863A9A"/>
    <w:rsid w:val="0086476F"/>
    <w:rsid w:val="008652B6"/>
    <w:rsid w:val="008660DA"/>
    <w:rsid w:val="008669A5"/>
    <w:rsid w:val="00866D5D"/>
    <w:rsid w:val="008677C5"/>
    <w:rsid w:val="00867DEC"/>
    <w:rsid w:val="008700B2"/>
    <w:rsid w:val="00870855"/>
    <w:rsid w:val="00870E6E"/>
    <w:rsid w:val="00870FC6"/>
    <w:rsid w:val="00871845"/>
    <w:rsid w:val="00872B80"/>
    <w:rsid w:val="00873B47"/>
    <w:rsid w:val="00874BA6"/>
    <w:rsid w:val="00876829"/>
    <w:rsid w:val="00877068"/>
    <w:rsid w:val="008773DF"/>
    <w:rsid w:val="00877998"/>
    <w:rsid w:val="00877E1E"/>
    <w:rsid w:val="00881D8E"/>
    <w:rsid w:val="00882395"/>
    <w:rsid w:val="0088249B"/>
    <w:rsid w:val="00882E17"/>
    <w:rsid w:val="00883FD8"/>
    <w:rsid w:val="0088420D"/>
    <w:rsid w:val="00885B79"/>
    <w:rsid w:val="00886186"/>
    <w:rsid w:val="00886A61"/>
    <w:rsid w:val="00886B99"/>
    <w:rsid w:val="008871A5"/>
    <w:rsid w:val="008876E6"/>
    <w:rsid w:val="00887916"/>
    <w:rsid w:val="008879FD"/>
    <w:rsid w:val="00890C20"/>
    <w:rsid w:val="00892A66"/>
    <w:rsid w:val="008931F8"/>
    <w:rsid w:val="00893CA6"/>
    <w:rsid w:val="0089500F"/>
    <w:rsid w:val="008959C6"/>
    <w:rsid w:val="00895FB2"/>
    <w:rsid w:val="008962DD"/>
    <w:rsid w:val="00896516"/>
    <w:rsid w:val="008977A6"/>
    <w:rsid w:val="008A096D"/>
    <w:rsid w:val="008A177F"/>
    <w:rsid w:val="008A1C32"/>
    <w:rsid w:val="008A1EB0"/>
    <w:rsid w:val="008A2097"/>
    <w:rsid w:val="008A2473"/>
    <w:rsid w:val="008A4092"/>
    <w:rsid w:val="008A487D"/>
    <w:rsid w:val="008A659B"/>
    <w:rsid w:val="008A6DBB"/>
    <w:rsid w:val="008B04B3"/>
    <w:rsid w:val="008B06A2"/>
    <w:rsid w:val="008B0EAD"/>
    <w:rsid w:val="008B0FB4"/>
    <w:rsid w:val="008B1E61"/>
    <w:rsid w:val="008B20B0"/>
    <w:rsid w:val="008B2C1C"/>
    <w:rsid w:val="008B2C24"/>
    <w:rsid w:val="008B2DB7"/>
    <w:rsid w:val="008B468F"/>
    <w:rsid w:val="008B4D45"/>
    <w:rsid w:val="008B5042"/>
    <w:rsid w:val="008B76AF"/>
    <w:rsid w:val="008B79C1"/>
    <w:rsid w:val="008B7E3E"/>
    <w:rsid w:val="008C003D"/>
    <w:rsid w:val="008C00F4"/>
    <w:rsid w:val="008C04DD"/>
    <w:rsid w:val="008C0CFC"/>
    <w:rsid w:val="008C1F8A"/>
    <w:rsid w:val="008C23E9"/>
    <w:rsid w:val="008C266A"/>
    <w:rsid w:val="008C2FBE"/>
    <w:rsid w:val="008C3BDB"/>
    <w:rsid w:val="008C4797"/>
    <w:rsid w:val="008C4985"/>
    <w:rsid w:val="008C65E3"/>
    <w:rsid w:val="008C6BC8"/>
    <w:rsid w:val="008D010C"/>
    <w:rsid w:val="008D0FB0"/>
    <w:rsid w:val="008D15A8"/>
    <w:rsid w:val="008D171B"/>
    <w:rsid w:val="008D1C6D"/>
    <w:rsid w:val="008D21FF"/>
    <w:rsid w:val="008D24E8"/>
    <w:rsid w:val="008D316B"/>
    <w:rsid w:val="008D3EDD"/>
    <w:rsid w:val="008D4871"/>
    <w:rsid w:val="008D4ABB"/>
    <w:rsid w:val="008D4FC3"/>
    <w:rsid w:val="008D5ED0"/>
    <w:rsid w:val="008D6353"/>
    <w:rsid w:val="008D6F37"/>
    <w:rsid w:val="008D70C4"/>
    <w:rsid w:val="008E08A2"/>
    <w:rsid w:val="008E0EC0"/>
    <w:rsid w:val="008E103C"/>
    <w:rsid w:val="008E208F"/>
    <w:rsid w:val="008E287F"/>
    <w:rsid w:val="008E32E4"/>
    <w:rsid w:val="008E331F"/>
    <w:rsid w:val="008E4016"/>
    <w:rsid w:val="008E43B0"/>
    <w:rsid w:val="008E5854"/>
    <w:rsid w:val="008E6609"/>
    <w:rsid w:val="008F02EB"/>
    <w:rsid w:val="008F14D8"/>
    <w:rsid w:val="008F15A7"/>
    <w:rsid w:val="008F29DA"/>
    <w:rsid w:val="008F2A54"/>
    <w:rsid w:val="008F2DCA"/>
    <w:rsid w:val="008F4CDF"/>
    <w:rsid w:val="008F53A3"/>
    <w:rsid w:val="008F69E4"/>
    <w:rsid w:val="008F6FD2"/>
    <w:rsid w:val="00900632"/>
    <w:rsid w:val="00900915"/>
    <w:rsid w:val="00900C40"/>
    <w:rsid w:val="00901AAC"/>
    <w:rsid w:val="0090210C"/>
    <w:rsid w:val="00902B4B"/>
    <w:rsid w:val="00902F45"/>
    <w:rsid w:val="009033AC"/>
    <w:rsid w:val="00904F1B"/>
    <w:rsid w:val="0090658D"/>
    <w:rsid w:val="00906B5A"/>
    <w:rsid w:val="00906D0A"/>
    <w:rsid w:val="00907183"/>
    <w:rsid w:val="0090761A"/>
    <w:rsid w:val="00907CAB"/>
    <w:rsid w:val="009100ED"/>
    <w:rsid w:val="00910385"/>
    <w:rsid w:val="00910C8F"/>
    <w:rsid w:val="009119AE"/>
    <w:rsid w:val="00911DDE"/>
    <w:rsid w:val="009125A2"/>
    <w:rsid w:val="0091297B"/>
    <w:rsid w:val="00913070"/>
    <w:rsid w:val="00913BBA"/>
    <w:rsid w:val="00914D32"/>
    <w:rsid w:val="00915CB0"/>
    <w:rsid w:val="00915F43"/>
    <w:rsid w:val="009165EA"/>
    <w:rsid w:val="0091668E"/>
    <w:rsid w:val="009171E0"/>
    <w:rsid w:val="00920A1A"/>
    <w:rsid w:val="00922A20"/>
    <w:rsid w:val="00922AED"/>
    <w:rsid w:val="00922D38"/>
    <w:rsid w:val="0092425A"/>
    <w:rsid w:val="00927188"/>
    <w:rsid w:val="00927443"/>
    <w:rsid w:val="00930116"/>
    <w:rsid w:val="009302D6"/>
    <w:rsid w:val="00931945"/>
    <w:rsid w:val="00931F34"/>
    <w:rsid w:val="009321B8"/>
    <w:rsid w:val="00932BA9"/>
    <w:rsid w:val="00933370"/>
    <w:rsid w:val="00933424"/>
    <w:rsid w:val="00933CF5"/>
    <w:rsid w:val="00934187"/>
    <w:rsid w:val="009342B7"/>
    <w:rsid w:val="00936E77"/>
    <w:rsid w:val="00937C8B"/>
    <w:rsid w:val="00937C94"/>
    <w:rsid w:val="009401FE"/>
    <w:rsid w:val="00940C0C"/>
    <w:rsid w:val="009412BB"/>
    <w:rsid w:val="00941A49"/>
    <w:rsid w:val="00941E9D"/>
    <w:rsid w:val="009431E1"/>
    <w:rsid w:val="00943309"/>
    <w:rsid w:val="009434F8"/>
    <w:rsid w:val="0094388D"/>
    <w:rsid w:val="0094516E"/>
    <w:rsid w:val="009452B4"/>
    <w:rsid w:val="00945394"/>
    <w:rsid w:val="00946B1D"/>
    <w:rsid w:val="00946B35"/>
    <w:rsid w:val="0094703A"/>
    <w:rsid w:val="009474A2"/>
    <w:rsid w:val="00947850"/>
    <w:rsid w:val="00947E7F"/>
    <w:rsid w:val="009517E4"/>
    <w:rsid w:val="00951CBD"/>
    <w:rsid w:val="00952395"/>
    <w:rsid w:val="009527A7"/>
    <w:rsid w:val="00952ED9"/>
    <w:rsid w:val="009548CB"/>
    <w:rsid w:val="00956026"/>
    <w:rsid w:val="00956317"/>
    <w:rsid w:val="00957085"/>
    <w:rsid w:val="00957098"/>
    <w:rsid w:val="00960516"/>
    <w:rsid w:val="00960E9C"/>
    <w:rsid w:val="009610B0"/>
    <w:rsid w:val="00962D49"/>
    <w:rsid w:val="00962E57"/>
    <w:rsid w:val="009641A7"/>
    <w:rsid w:val="0096423B"/>
    <w:rsid w:val="00964CF7"/>
    <w:rsid w:val="009650A3"/>
    <w:rsid w:val="00965171"/>
    <w:rsid w:val="00966289"/>
    <w:rsid w:val="00966293"/>
    <w:rsid w:val="00967E0B"/>
    <w:rsid w:val="00970467"/>
    <w:rsid w:val="009718C3"/>
    <w:rsid w:val="00972923"/>
    <w:rsid w:val="0097414D"/>
    <w:rsid w:val="00974BB0"/>
    <w:rsid w:val="00975274"/>
    <w:rsid w:val="00975B03"/>
    <w:rsid w:val="00975C29"/>
    <w:rsid w:val="00976572"/>
    <w:rsid w:val="00976A58"/>
    <w:rsid w:val="009807A6"/>
    <w:rsid w:val="00980894"/>
    <w:rsid w:val="00981897"/>
    <w:rsid w:val="00982311"/>
    <w:rsid w:val="00982D58"/>
    <w:rsid w:val="00982F00"/>
    <w:rsid w:val="0098344B"/>
    <w:rsid w:val="0098362B"/>
    <w:rsid w:val="00984676"/>
    <w:rsid w:val="009851A9"/>
    <w:rsid w:val="00987DBE"/>
    <w:rsid w:val="00990855"/>
    <w:rsid w:val="0099093F"/>
    <w:rsid w:val="00990EBB"/>
    <w:rsid w:val="00992281"/>
    <w:rsid w:val="00992404"/>
    <w:rsid w:val="0099242E"/>
    <w:rsid w:val="00992BD5"/>
    <w:rsid w:val="00994A29"/>
    <w:rsid w:val="00994D4F"/>
    <w:rsid w:val="0099536B"/>
    <w:rsid w:val="00995B93"/>
    <w:rsid w:val="00995D07"/>
    <w:rsid w:val="00995E40"/>
    <w:rsid w:val="0099799A"/>
    <w:rsid w:val="00997A26"/>
    <w:rsid w:val="00997E54"/>
    <w:rsid w:val="009A00A1"/>
    <w:rsid w:val="009A0E3F"/>
    <w:rsid w:val="009A108A"/>
    <w:rsid w:val="009A12A2"/>
    <w:rsid w:val="009A2ECB"/>
    <w:rsid w:val="009A3146"/>
    <w:rsid w:val="009A3976"/>
    <w:rsid w:val="009A39EE"/>
    <w:rsid w:val="009A40AB"/>
    <w:rsid w:val="009A4742"/>
    <w:rsid w:val="009A48BA"/>
    <w:rsid w:val="009A5299"/>
    <w:rsid w:val="009A5796"/>
    <w:rsid w:val="009A637B"/>
    <w:rsid w:val="009A63F0"/>
    <w:rsid w:val="009A6DDA"/>
    <w:rsid w:val="009A6EEA"/>
    <w:rsid w:val="009A7202"/>
    <w:rsid w:val="009B13E5"/>
    <w:rsid w:val="009B1427"/>
    <w:rsid w:val="009B2DF0"/>
    <w:rsid w:val="009B3BC5"/>
    <w:rsid w:val="009B43AF"/>
    <w:rsid w:val="009B4A06"/>
    <w:rsid w:val="009B4BBE"/>
    <w:rsid w:val="009B5847"/>
    <w:rsid w:val="009B6CD3"/>
    <w:rsid w:val="009B6F97"/>
    <w:rsid w:val="009B7893"/>
    <w:rsid w:val="009C175F"/>
    <w:rsid w:val="009C1774"/>
    <w:rsid w:val="009C19CA"/>
    <w:rsid w:val="009C255C"/>
    <w:rsid w:val="009C2CCB"/>
    <w:rsid w:val="009C2CD3"/>
    <w:rsid w:val="009C3CBA"/>
    <w:rsid w:val="009C4068"/>
    <w:rsid w:val="009C417E"/>
    <w:rsid w:val="009C46CC"/>
    <w:rsid w:val="009C5D60"/>
    <w:rsid w:val="009C6F1F"/>
    <w:rsid w:val="009C7110"/>
    <w:rsid w:val="009D07F4"/>
    <w:rsid w:val="009D1CA2"/>
    <w:rsid w:val="009D23B9"/>
    <w:rsid w:val="009D2DDC"/>
    <w:rsid w:val="009D3533"/>
    <w:rsid w:val="009D3904"/>
    <w:rsid w:val="009D4826"/>
    <w:rsid w:val="009D4998"/>
    <w:rsid w:val="009D4CC7"/>
    <w:rsid w:val="009D5136"/>
    <w:rsid w:val="009D541F"/>
    <w:rsid w:val="009D7336"/>
    <w:rsid w:val="009E0DBA"/>
    <w:rsid w:val="009E1420"/>
    <w:rsid w:val="009E1E64"/>
    <w:rsid w:val="009E3630"/>
    <w:rsid w:val="009E39A9"/>
    <w:rsid w:val="009E50A5"/>
    <w:rsid w:val="009E5EB4"/>
    <w:rsid w:val="009E6088"/>
    <w:rsid w:val="009E60C8"/>
    <w:rsid w:val="009E77C7"/>
    <w:rsid w:val="009F0587"/>
    <w:rsid w:val="009F0F88"/>
    <w:rsid w:val="009F2EC5"/>
    <w:rsid w:val="009F32BA"/>
    <w:rsid w:val="009F39B6"/>
    <w:rsid w:val="009F3F99"/>
    <w:rsid w:val="009F403B"/>
    <w:rsid w:val="009F41C5"/>
    <w:rsid w:val="009F4F84"/>
    <w:rsid w:val="009F4FF6"/>
    <w:rsid w:val="009F5544"/>
    <w:rsid w:val="009F5726"/>
    <w:rsid w:val="009F5EDF"/>
    <w:rsid w:val="009F61F9"/>
    <w:rsid w:val="009F6267"/>
    <w:rsid w:val="009F6317"/>
    <w:rsid w:val="009F69D4"/>
    <w:rsid w:val="009F7B37"/>
    <w:rsid w:val="00A0286C"/>
    <w:rsid w:val="00A039CE"/>
    <w:rsid w:val="00A03A97"/>
    <w:rsid w:val="00A03B47"/>
    <w:rsid w:val="00A03C6C"/>
    <w:rsid w:val="00A045C3"/>
    <w:rsid w:val="00A04BFC"/>
    <w:rsid w:val="00A05643"/>
    <w:rsid w:val="00A05DDC"/>
    <w:rsid w:val="00A06CEA"/>
    <w:rsid w:val="00A071CE"/>
    <w:rsid w:val="00A07227"/>
    <w:rsid w:val="00A07349"/>
    <w:rsid w:val="00A07AFF"/>
    <w:rsid w:val="00A10E63"/>
    <w:rsid w:val="00A11CCF"/>
    <w:rsid w:val="00A11E9F"/>
    <w:rsid w:val="00A12119"/>
    <w:rsid w:val="00A140DE"/>
    <w:rsid w:val="00A14183"/>
    <w:rsid w:val="00A148B3"/>
    <w:rsid w:val="00A14E35"/>
    <w:rsid w:val="00A1713C"/>
    <w:rsid w:val="00A171EC"/>
    <w:rsid w:val="00A252D5"/>
    <w:rsid w:val="00A2559F"/>
    <w:rsid w:val="00A258C4"/>
    <w:rsid w:val="00A2696E"/>
    <w:rsid w:val="00A277A2"/>
    <w:rsid w:val="00A3099A"/>
    <w:rsid w:val="00A30F4D"/>
    <w:rsid w:val="00A3144F"/>
    <w:rsid w:val="00A32657"/>
    <w:rsid w:val="00A327BA"/>
    <w:rsid w:val="00A32A33"/>
    <w:rsid w:val="00A32B1F"/>
    <w:rsid w:val="00A32E0F"/>
    <w:rsid w:val="00A32E37"/>
    <w:rsid w:val="00A335F5"/>
    <w:rsid w:val="00A33D3E"/>
    <w:rsid w:val="00A33D67"/>
    <w:rsid w:val="00A33D81"/>
    <w:rsid w:val="00A3430B"/>
    <w:rsid w:val="00A3472A"/>
    <w:rsid w:val="00A34961"/>
    <w:rsid w:val="00A349AD"/>
    <w:rsid w:val="00A34A57"/>
    <w:rsid w:val="00A34C1D"/>
    <w:rsid w:val="00A35655"/>
    <w:rsid w:val="00A3638C"/>
    <w:rsid w:val="00A36C06"/>
    <w:rsid w:val="00A36DAC"/>
    <w:rsid w:val="00A36DF8"/>
    <w:rsid w:val="00A36E33"/>
    <w:rsid w:val="00A37A7F"/>
    <w:rsid w:val="00A40579"/>
    <w:rsid w:val="00A40DA7"/>
    <w:rsid w:val="00A41292"/>
    <w:rsid w:val="00A42B78"/>
    <w:rsid w:val="00A436AA"/>
    <w:rsid w:val="00A43EC7"/>
    <w:rsid w:val="00A44183"/>
    <w:rsid w:val="00A46887"/>
    <w:rsid w:val="00A47943"/>
    <w:rsid w:val="00A47C8E"/>
    <w:rsid w:val="00A47E53"/>
    <w:rsid w:val="00A509F7"/>
    <w:rsid w:val="00A50C31"/>
    <w:rsid w:val="00A514FA"/>
    <w:rsid w:val="00A51799"/>
    <w:rsid w:val="00A529D6"/>
    <w:rsid w:val="00A52AF1"/>
    <w:rsid w:val="00A52F5A"/>
    <w:rsid w:val="00A530D5"/>
    <w:rsid w:val="00A53B17"/>
    <w:rsid w:val="00A53B35"/>
    <w:rsid w:val="00A53BD7"/>
    <w:rsid w:val="00A552EC"/>
    <w:rsid w:val="00A5552E"/>
    <w:rsid w:val="00A56C0E"/>
    <w:rsid w:val="00A57CC6"/>
    <w:rsid w:val="00A60017"/>
    <w:rsid w:val="00A601DC"/>
    <w:rsid w:val="00A60425"/>
    <w:rsid w:val="00A609BC"/>
    <w:rsid w:val="00A61890"/>
    <w:rsid w:val="00A61E29"/>
    <w:rsid w:val="00A623C6"/>
    <w:rsid w:val="00A62A18"/>
    <w:rsid w:val="00A6351C"/>
    <w:rsid w:val="00A64408"/>
    <w:rsid w:val="00A665B7"/>
    <w:rsid w:val="00A6688B"/>
    <w:rsid w:val="00A6689E"/>
    <w:rsid w:val="00A672EA"/>
    <w:rsid w:val="00A67907"/>
    <w:rsid w:val="00A70910"/>
    <w:rsid w:val="00A71610"/>
    <w:rsid w:val="00A7231E"/>
    <w:rsid w:val="00A73124"/>
    <w:rsid w:val="00A745CE"/>
    <w:rsid w:val="00A755A4"/>
    <w:rsid w:val="00A7568A"/>
    <w:rsid w:val="00A75B75"/>
    <w:rsid w:val="00A75EE6"/>
    <w:rsid w:val="00A76166"/>
    <w:rsid w:val="00A7665E"/>
    <w:rsid w:val="00A76AC0"/>
    <w:rsid w:val="00A77E57"/>
    <w:rsid w:val="00A77F9F"/>
    <w:rsid w:val="00A80043"/>
    <w:rsid w:val="00A8035A"/>
    <w:rsid w:val="00A808B5"/>
    <w:rsid w:val="00A812F1"/>
    <w:rsid w:val="00A813D6"/>
    <w:rsid w:val="00A823A2"/>
    <w:rsid w:val="00A84201"/>
    <w:rsid w:val="00A84418"/>
    <w:rsid w:val="00A84883"/>
    <w:rsid w:val="00A84B29"/>
    <w:rsid w:val="00A85183"/>
    <w:rsid w:val="00A8526D"/>
    <w:rsid w:val="00A858C3"/>
    <w:rsid w:val="00A85BF6"/>
    <w:rsid w:val="00A85E39"/>
    <w:rsid w:val="00A873B4"/>
    <w:rsid w:val="00A87A67"/>
    <w:rsid w:val="00A87B76"/>
    <w:rsid w:val="00A902C5"/>
    <w:rsid w:val="00A90B87"/>
    <w:rsid w:val="00A915A7"/>
    <w:rsid w:val="00A919B3"/>
    <w:rsid w:val="00A91F73"/>
    <w:rsid w:val="00A927F1"/>
    <w:rsid w:val="00A935AF"/>
    <w:rsid w:val="00A94540"/>
    <w:rsid w:val="00A95FAF"/>
    <w:rsid w:val="00A9759C"/>
    <w:rsid w:val="00A97C10"/>
    <w:rsid w:val="00AA1F03"/>
    <w:rsid w:val="00AA3FA2"/>
    <w:rsid w:val="00AA521D"/>
    <w:rsid w:val="00AA6875"/>
    <w:rsid w:val="00AA7274"/>
    <w:rsid w:val="00AB0302"/>
    <w:rsid w:val="00AB19FA"/>
    <w:rsid w:val="00AB1A8D"/>
    <w:rsid w:val="00AB1E18"/>
    <w:rsid w:val="00AB20A5"/>
    <w:rsid w:val="00AB2415"/>
    <w:rsid w:val="00AB288B"/>
    <w:rsid w:val="00AB2C8B"/>
    <w:rsid w:val="00AB2C94"/>
    <w:rsid w:val="00AB487A"/>
    <w:rsid w:val="00AB5C17"/>
    <w:rsid w:val="00AB637F"/>
    <w:rsid w:val="00AB73F1"/>
    <w:rsid w:val="00AB78DB"/>
    <w:rsid w:val="00AC25C3"/>
    <w:rsid w:val="00AC25C4"/>
    <w:rsid w:val="00AC4468"/>
    <w:rsid w:val="00AC47B9"/>
    <w:rsid w:val="00AC4A33"/>
    <w:rsid w:val="00AC4F1E"/>
    <w:rsid w:val="00AC5AA1"/>
    <w:rsid w:val="00AC6851"/>
    <w:rsid w:val="00AC7425"/>
    <w:rsid w:val="00AD0B6A"/>
    <w:rsid w:val="00AD1F8D"/>
    <w:rsid w:val="00AD4348"/>
    <w:rsid w:val="00AD53A4"/>
    <w:rsid w:val="00AD7416"/>
    <w:rsid w:val="00AD76A5"/>
    <w:rsid w:val="00AD7F34"/>
    <w:rsid w:val="00AE04ED"/>
    <w:rsid w:val="00AE0D86"/>
    <w:rsid w:val="00AE125D"/>
    <w:rsid w:val="00AE129F"/>
    <w:rsid w:val="00AE1877"/>
    <w:rsid w:val="00AE347F"/>
    <w:rsid w:val="00AE3910"/>
    <w:rsid w:val="00AE3F39"/>
    <w:rsid w:val="00AE3FDB"/>
    <w:rsid w:val="00AE436D"/>
    <w:rsid w:val="00AE478A"/>
    <w:rsid w:val="00AE4E46"/>
    <w:rsid w:val="00AE5FA3"/>
    <w:rsid w:val="00AE6210"/>
    <w:rsid w:val="00AE635E"/>
    <w:rsid w:val="00AE700C"/>
    <w:rsid w:val="00AE706C"/>
    <w:rsid w:val="00AE7956"/>
    <w:rsid w:val="00AF14B0"/>
    <w:rsid w:val="00AF35BE"/>
    <w:rsid w:val="00AF3C2F"/>
    <w:rsid w:val="00AF4D9C"/>
    <w:rsid w:val="00AF4DDA"/>
    <w:rsid w:val="00AF5313"/>
    <w:rsid w:val="00AF666B"/>
    <w:rsid w:val="00AF6888"/>
    <w:rsid w:val="00AF6ED6"/>
    <w:rsid w:val="00AF7865"/>
    <w:rsid w:val="00AF7E10"/>
    <w:rsid w:val="00B02D99"/>
    <w:rsid w:val="00B04C02"/>
    <w:rsid w:val="00B051F8"/>
    <w:rsid w:val="00B06716"/>
    <w:rsid w:val="00B06A36"/>
    <w:rsid w:val="00B06F80"/>
    <w:rsid w:val="00B104AE"/>
    <w:rsid w:val="00B10600"/>
    <w:rsid w:val="00B110B4"/>
    <w:rsid w:val="00B110BC"/>
    <w:rsid w:val="00B113D9"/>
    <w:rsid w:val="00B1186D"/>
    <w:rsid w:val="00B14881"/>
    <w:rsid w:val="00B14EA7"/>
    <w:rsid w:val="00B1510B"/>
    <w:rsid w:val="00B1543B"/>
    <w:rsid w:val="00B15473"/>
    <w:rsid w:val="00B1568E"/>
    <w:rsid w:val="00B157EC"/>
    <w:rsid w:val="00B16B46"/>
    <w:rsid w:val="00B16C28"/>
    <w:rsid w:val="00B177CC"/>
    <w:rsid w:val="00B21A80"/>
    <w:rsid w:val="00B2206E"/>
    <w:rsid w:val="00B220C3"/>
    <w:rsid w:val="00B2225B"/>
    <w:rsid w:val="00B2234D"/>
    <w:rsid w:val="00B24F27"/>
    <w:rsid w:val="00B2521F"/>
    <w:rsid w:val="00B261B9"/>
    <w:rsid w:val="00B2798A"/>
    <w:rsid w:val="00B27BFE"/>
    <w:rsid w:val="00B3089A"/>
    <w:rsid w:val="00B30A11"/>
    <w:rsid w:val="00B31E0A"/>
    <w:rsid w:val="00B32DC0"/>
    <w:rsid w:val="00B32E34"/>
    <w:rsid w:val="00B35139"/>
    <w:rsid w:val="00B3598D"/>
    <w:rsid w:val="00B35B5F"/>
    <w:rsid w:val="00B35E97"/>
    <w:rsid w:val="00B35EB2"/>
    <w:rsid w:val="00B364CA"/>
    <w:rsid w:val="00B365CD"/>
    <w:rsid w:val="00B36694"/>
    <w:rsid w:val="00B36D39"/>
    <w:rsid w:val="00B37017"/>
    <w:rsid w:val="00B4036D"/>
    <w:rsid w:val="00B41571"/>
    <w:rsid w:val="00B418D2"/>
    <w:rsid w:val="00B430B9"/>
    <w:rsid w:val="00B4434C"/>
    <w:rsid w:val="00B4440D"/>
    <w:rsid w:val="00B4450B"/>
    <w:rsid w:val="00B4499A"/>
    <w:rsid w:val="00B4507C"/>
    <w:rsid w:val="00B453B3"/>
    <w:rsid w:val="00B4564C"/>
    <w:rsid w:val="00B457C4"/>
    <w:rsid w:val="00B459C1"/>
    <w:rsid w:val="00B46747"/>
    <w:rsid w:val="00B470EE"/>
    <w:rsid w:val="00B47D12"/>
    <w:rsid w:val="00B50657"/>
    <w:rsid w:val="00B50C54"/>
    <w:rsid w:val="00B5135B"/>
    <w:rsid w:val="00B51D11"/>
    <w:rsid w:val="00B522BA"/>
    <w:rsid w:val="00B554C5"/>
    <w:rsid w:val="00B55F88"/>
    <w:rsid w:val="00B567D6"/>
    <w:rsid w:val="00B57086"/>
    <w:rsid w:val="00B573AE"/>
    <w:rsid w:val="00B57421"/>
    <w:rsid w:val="00B605C3"/>
    <w:rsid w:val="00B60671"/>
    <w:rsid w:val="00B609CA"/>
    <w:rsid w:val="00B623AC"/>
    <w:rsid w:val="00B636D9"/>
    <w:rsid w:val="00B63B43"/>
    <w:rsid w:val="00B63F2C"/>
    <w:rsid w:val="00B6403D"/>
    <w:rsid w:val="00B667C5"/>
    <w:rsid w:val="00B676FD"/>
    <w:rsid w:val="00B708A2"/>
    <w:rsid w:val="00B70B69"/>
    <w:rsid w:val="00B71796"/>
    <w:rsid w:val="00B73C10"/>
    <w:rsid w:val="00B752D6"/>
    <w:rsid w:val="00B752E4"/>
    <w:rsid w:val="00B75EB7"/>
    <w:rsid w:val="00B763B4"/>
    <w:rsid w:val="00B77057"/>
    <w:rsid w:val="00B7759C"/>
    <w:rsid w:val="00B77B12"/>
    <w:rsid w:val="00B8036A"/>
    <w:rsid w:val="00B8223F"/>
    <w:rsid w:val="00B822C3"/>
    <w:rsid w:val="00B83128"/>
    <w:rsid w:val="00B83343"/>
    <w:rsid w:val="00B84E43"/>
    <w:rsid w:val="00B8597B"/>
    <w:rsid w:val="00B8660A"/>
    <w:rsid w:val="00B8697A"/>
    <w:rsid w:val="00B87158"/>
    <w:rsid w:val="00B8769C"/>
    <w:rsid w:val="00B87DA5"/>
    <w:rsid w:val="00B90AB7"/>
    <w:rsid w:val="00B913FC"/>
    <w:rsid w:val="00B9171A"/>
    <w:rsid w:val="00B91919"/>
    <w:rsid w:val="00B92A6E"/>
    <w:rsid w:val="00B94205"/>
    <w:rsid w:val="00B94B45"/>
    <w:rsid w:val="00B95320"/>
    <w:rsid w:val="00B95788"/>
    <w:rsid w:val="00B96654"/>
    <w:rsid w:val="00B9685A"/>
    <w:rsid w:val="00B97701"/>
    <w:rsid w:val="00B97790"/>
    <w:rsid w:val="00BA029A"/>
    <w:rsid w:val="00BA0C9A"/>
    <w:rsid w:val="00BA11B6"/>
    <w:rsid w:val="00BA19A5"/>
    <w:rsid w:val="00BA1C21"/>
    <w:rsid w:val="00BA2312"/>
    <w:rsid w:val="00BA26C2"/>
    <w:rsid w:val="00BA2D11"/>
    <w:rsid w:val="00BA3156"/>
    <w:rsid w:val="00BA42A2"/>
    <w:rsid w:val="00BA56B0"/>
    <w:rsid w:val="00BA5D0A"/>
    <w:rsid w:val="00BA6699"/>
    <w:rsid w:val="00BA68D0"/>
    <w:rsid w:val="00BA7E27"/>
    <w:rsid w:val="00BB009E"/>
    <w:rsid w:val="00BB058D"/>
    <w:rsid w:val="00BB2C27"/>
    <w:rsid w:val="00BB32F5"/>
    <w:rsid w:val="00BB3324"/>
    <w:rsid w:val="00BB3658"/>
    <w:rsid w:val="00BB38C3"/>
    <w:rsid w:val="00BB3BB9"/>
    <w:rsid w:val="00BB4777"/>
    <w:rsid w:val="00BB5EB6"/>
    <w:rsid w:val="00BB6E3F"/>
    <w:rsid w:val="00BB7635"/>
    <w:rsid w:val="00BB7823"/>
    <w:rsid w:val="00BB7995"/>
    <w:rsid w:val="00BB79A4"/>
    <w:rsid w:val="00BB7E50"/>
    <w:rsid w:val="00BC0D3A"/>
    <w:rsid w:val="00BC2C44"/>
    <w:rsid w:val="00BC4440"/>
    <w:rsid w:val="00BC4D0F"/>
    <w:rsid w:val="00BC4DE0"/>
    <w:rsid w:val="00BC52A9"/>
    <w:rsid w:val="00BC6BD0"/>
    <w:rsid w:val="00BC6E6B"/>
    <w:rsid w:val="00BD0A49"/>
    <w:rsid w:val="00BD20BD"/>
    <w:rsid w:val="00BD361E"/>
    <w:rsid w:val="00BD3816"/>
    <w:rsid w:val="00BD3CAD"/>
    <w:rsid w:val="00BD476E"/>
    <w:rsid w:val="00BD4D53"/>
    <w:rsid w:val="00BD4F20"/>
    <w:rsid w:val="00BD5D5A"/>
    <w:rsid w:val="00BD6C04"/>
    <w:rsid w:val="00BE04BA"/>
    <w:rsid w:val="00BE3A9E"/>
    <w:rsid w:val="00BE4A3A"/>
    <w:rsid w:val="00BE53C9"/>
    <w:rsid w:val="00BE5A0A"/>
    <w:rsid w:val="00BE5B85"/>
    <w:rsid w:val="00BE5F4A"/>
    <w:rsid w:val="00BE6703"/>
    <w:rsid w:val="00BE6C80"/>
    <w:rsid w:val="00BE712C"/>
    <w:rsid w:val="00BE7482"/>
    <w:rsid w:val="00BE79C6"/>
    <w:rsid w:val="00BF1032"/>
    <w:rsid w:val="00BF120C"/>
    <w:rsid w:val="00BF157F"/>
    <w:rsid w:val="00BF1DFF"/>
    <w:rsid w:val="00BF306D"/>
    <w:rsid w:val="00BF379D"/>
    <w:rsid w:val="00BF3DB1"/>
    <w:rsid w:val="00BF51DB"/>
    <w:rsid w:val="00BF5427"/>
    <w:rsid w:val="00BF56CB"/>
    <w:rsid w:val="00BF5F79"/>
    <w:rsid w:val="00BF64FF"/>
    <w:rsid w:val="00BF7B76"/>
    <w:rsid w:val="00BF7F58"/>
    <w:rsid w:val="00C002DB"/>
    <w:rsid w:val="00C00880"/>
    <w:rsid w:val="00C015B9"/>
    <w:rsid w:val="00C019DE"/>
    <w:rsid w:val="00C023E9"/>
    <w:rsid w:val="00C04447"/>
    <w:rsid w:val="00C04707"/>
    <w:rsid w:val="00C04A17"/>
    <w:rsid w:val="00C05ACD"/>
    <w:rsid w:val="00C073A5"/>
    <w:rsid w:val="00C07EE4"/>
    <w:rsid w:val="00C10B08"/>
    <w:rsid w:val="00C114B7"/>
    <w:rsid w:val="00C122C5"/>
    <w:rsid w:val="00C13458"/>
    <w:rsid w:val="00C14C0D"/>
    <w:rsid w:val="00C14C1C"/>
    <w:rsid w:val="00C16CBF"/>
    <w:rsid w:val="00C17646"/>
    <w:rsid w:val="00C17D00"/>
    <w:rsid w:val="00C17D77"/>
    <w:rsid w:val="00C21530"/>
    <w:rsid w:val="00C223D6"/>
    <w:rsid w:val="00C23180"/>
    <w:rsid w:val="00C23936"/>
    <w:rsid w:val="00C23B98"/>
    <w:rsid w:val="00C2461E"/>
    <w:rsid w:val="00C25564"/>
    <w:rsid w:val="00C25DEB"/>
    <w:rsid w:val="00C26E6C"/>
    <w:rsid w:val="00C27D84"/>
    <w:rsid w:val="00C305D8"/>
    <w:rsid w:val="00C306AF"/>
    <w:rsid w:val="00C319F5"/>
    <w:rsid w:val="00C31D2D"/>
    <w:rsid w:val="00C3213E"/>
    <w:rsid w:val="00C33045"/>
    <w:rsid w:val="00C33A53"/>
    <w:rsid w:val="00C34018"/>
    <w:rsid w:val="00C34102"/>
    <w:rsid w:val="00C3715F"/>
    <w:rsid w:val="00C37726"/>
    <w:rsid w:val="00C411E5"/>
    <w:rsid w:val="00C41299"/>
    <w:rsid w:val="00C4139A"/>
    <w:rsid w:val="00C425AD"/>
    <w:rsid w:val="00C42755"/>
    <w:rsid w:val="00C42E26"/>
    <w:rsid w:val="00C43053"/>
    <w:rsid w:val="00C43364"/>
    <w:rsid w:val="00C45108"/>
    <w:rsid w:val="00C452A5"/>
    <w:rsid w:val="00C46625"/>
    <w:rsid w:val="00C4688C"/>
    <w:rsid w:val="00C46BFE"/>
    <w:rsid w:val="00C47A91"/>
    <w:rsid w:val="00C508D8"/>
    <w:rsid w:val="00C50EE8"/>
    <w:rsid w:val="00C5168D"/>
    <w:rsid w:val="00C537B8"/>
    <w:rsid w:val="00C541BB"/>
    <w:rsid w:val="00C54263"/>
    <w:rsid w:val="00C54808"/>
    <w:rsid w:val="00C54A79"/>
    <w:rsid w:val="00C54B22"/>
    <w:rsid w:val="00C54CEF"/>
    <w:rsid w:val="00C54F70"/>
    <w:rsid w:val="00C55E57"/>
    <w:rsid w:val="00C5665A"/>
    <w:rsid w:val="00C56828"/>
    <w:rsid w:val="00C568DF"/>
    <w:rsid w:val="00C57E55"/>
    <w:rsid w:val="00C60209"/>
    <w:rsid w:val="00C60EFF"/>
    <w:rsid w:val="00C712C5"/>
    <w:rsid w:val="00C71DFF"/>
    <w:rsid w:val="00C729F6"/>
    <w:rsid w:val="00C75BFF"/>
    <w:rsid w:val="00C7627E"/>
    <w:rsid w:val="00C7645B"/>
    <w:rsid w:val="00C76D13"/>
    <w:rsid w:val="00C777DF"/>
    <w:rsid w:val="00C815AD"/>
    <w:rsid w:val="00C81FDB"/>
    <w:rsid w:val="00C8295B"/>
    <w:rsid w:val="00C82999"/>
    <w:rsid w:val="00C8329B"/>
    <w:rsid w:val="00C84201"/>
    <w:rsid w:val="00C84268"/>
    <w:rsid w:val="00C84339"/>
    <w:rsid w:val="00C84836"/>
    <w:rsid w:val="00C8541A"/>
    <w:rsid w:val="00C85A45"/>
    <w:rsid w:val="00C8645A"/>
    <w:rsid w:val="00C86CD6"/>
    <w:rsid w:val="00C90AF7"/>
    <w:rsid w:val="00C90F22"/>
    <w:rsid w:val="00C92154"/>
    <w:rsid w:val="00C92F12"/>
    <w:rsid w:val="00C93E3A"/>
    <w:rsid w:val="00C9514C"/>
    <w:rsid w:val="00C95A4E"/>
    <w:rsid w:val="00C95C07"/>
    <w:rsid w:val="00C96C2C"/>
    <w:rsid w:val="00C96E78"/>
    <w:rsid w:val="00CA10CE"/>
    <w:rsid w:val="00CA1C44"/>
    <w:rsid w:val="00CA1E25"/>
    <w:rsid w:val="00CA296D"/>
    <w:rsid w:val="00CA2C76"/>
    <w:rsid w:val="00CA37C2"/>
    <w:rsid w:val="00CA585A"/>
    <w:rsid w:val="00CA6F67"/>
    <w:rsid w:val="00CA7635"/>
    <w:rsid w:val="00CB0F38"/>
    <w:rsid w:val="00CB1864"/>
    <w:rsid w:val="00CB2438"/>
    <w:rsid w:val="00CB245B"/>
    <w:rsid w:val="00CB2D8A"/>
    <w:rsid w:val="00CB372C"/>
    <w:rsid w:val="00CB451A"/>
    <w:rsid w:val="00CB494D"/>
    <w:rsid w:val="00CB5519"/>
    <w:rsid w:val="00CB6C6D"/>
    <w:rsid w:val="00CB700C"/>
    <w:rsid w:val="00CB763E"/>
    <w:rsid w:val="00CC078F"/>
    <w:rsid w:val="00CC0A4E"/>
    <w:rsid w:val="00CC122A"/>
    <w:rsid w:val="00CC34C8"/>
    <w:rsid w:val="00CC45F2"/>
    <w:rsid w:val="00CC541E"/>
    <w:rsid w:val="00CC5A58"/>
    <w:rsid w:val="00CC683E"/>
    <w:rsid w:val="00CC6984"/>
    <w:rsid w:val="00CC7071"/>
    <w:rsid w:val="00CC7283"/>
    <w:rsid w:val="00CC75DB"/>
    <w:rsid w:val="00CD0062"/>
    <w:rsid w:val="00CD04EB"/>
    <w:rsid w:val="00CD0636"/>
    <w:rsid w:val="00CD0F9F"/>
    <w:rsid w:val="00CD17AA"/>
    <w:rsid w:val="00CD1D4C"/>
    <w:rsid w:val="00CD2418"/>
    <w:rsid w:val="00CD2530"/>
    <w:rsid w:val="00CD3ABD"/>
    <w:rsid w:val="00CD482D"/>
    <w:rsid w:val="00CD6766"/>
    <w:rsid w:val="00CD6B82"/>
    <w:rsid w:val="00CD717A"/>
    <w:rsid w:val="00CD78C0"/>
    <w:rsid w:val="00CE05B1"/>
    <w:rsid w:val="00CE129E"/>
    <w:rsid w:val="00CE30DE"/>
    <w:rsid w:val="00CE6A0A"/>
    <w:rsid w:val="00CE7982"/>
    <w:rsid w:val="00CE7B1D"/>
    <w:rsid w:val="00CF0E70"/>
    <w:rsid w:val="00CF128A"/>
    <w:rsid w:val="00CF134C"/>
    <w:rsid w:val="00CF28DD"/>
    <w:rsid w:val="00CF2FC8"/>
    <w:rsid w:val="00CF646D"/>
    <w:rsid w:val="00CF65F4"/>
    <w:rsid w:val="00CF6792"/>
    <w:rsid w:val="00CF7621"/>
    <w:rsid w:val="00CF7755"/>
    <w:rsid w:val="00CF7AD7"/>
    <w:rsid w:val="00CF7C16"/>
    <w:rsid w:val="00D00789"/>
    <w:rsid w:val="00D02ECD"/>
    <w:rsid w:val="00D032E0"/>
    <w:rsid w:val="00D03728"/>
    <w:rsid w:val="00D03DC3"/>
    <w:rsid w:val="00D04027"/>
    <w:rsid w:val="00D04930"/>
    <w:rsid w:val="00D05270"/>
    <w:rsid w:val="00D05EE0"/>
    <w:rsid w:val="00D0662E"/>
    <w:rsid w:val="00D07254"/>
    <w:rsid w:val="00D07E54"/>
    <w:rsid w:val="00D130FB"/>
    <w:rsid w:val="00D133D6"/>
    <w:rsid w:val="00D13672"/>
    <w:rsid w:val="00D13BFE"/>
    <w:rsid w:val="00D14015"/>
    <w:rsid w:val="00D14C71"/>
    <w:rsid w:val="00D15589"/>
    <w:rsid w:val="00D16B0D"/>
    <w:rsid w:val="00D16BF3"/>
    <w:rsid w:val="00D1771B"/>
    <w:rsid w:val="00D17A53"/>
    <w:rsid w:val="00D209CD"/>
    <w:rsid w:val="00D20DF4"/>
    <w:rsid w:val="00D20EBA"/>
    <w:rsid w:val="00D213ED"/>
    <w:rsid w:val="00D21906"/>
    <w:rsid w:val="00D22061"/>
    <w:rsid w:val="00D25D55"/>
    <w:rsid w:val="00D25EF3"/>
    <w:rsid w:val="00D26493"/>
    <w:rsid w:val="00D26C48"/>
    <w:rsid w:val="00D27B8E"/>
    <w:rsid w:val="00D27DFA"/>
    <w:rsid w:val="00D308A2"/>
    <w:rsid w:val="00D30AF1"/>
    <w:rsid w:val="00D32857"/>
    <w:rsid w:val="00D32F28"/>
    <w:rsid w:val="00D33589"/>
    <w:rsid w:val="00D33842"/>
    <w:rsid w:val="00D33CDE"/>
    <w:rsid w:val="00D34FC1"/>
    <w:rsid w:val="00D350A3"/>
    <w:rsid w:val="00D353CB"/>
    <w:rsid w:val="00D35E3A"/>
    <w:rsid w:val="00D36235"/>
    <w:rsid w:val="00D366A1"/>
    <w:rsid w:val="00D376EF"/>
    <w:rsid w:val="00D40363"/>
    <w:rsid w:val="00D427A0"/>
    <w:rsid w:val="00D42A35"/>
    <w:rsid w:val="00D438E2"/>
    <w:rsid w:val="00D43BBB"/>
    <w:rsid w:val="00D43FAC"/>
    <w:rsid w:val="00D440B4"/>
    <w:rsid w:val="00D4516A"/>
    <w:rsid w:val="00D4521B"/>
    <w:rsid w:val="00D45C45"/>
    <w:rsid w:val="00D4665C"/>
    <w:rsid w:val="00D469C5"/>
    <w:rsid w:val="00D47CCB"/>
    <w:rsid w:val="00D50759"/>
    <w:rsid w:val="00D5097B"/>
    <w:rsid w:val="00D50BFF"/>
    <w:rsid w:val="00D51710"/>
    <w:rsid w:val="00D52533"/>
    <w:rsid w:val="00D5259A"/>
    <w:rsid w:val="00D53046"/>
    <w:rsid w:val="00D53E70"/>
    <w:rsid w:val="00D541F1"/>
    <w:rsid w:val="00D55C87"/>
    <w:rsid w:val="00D56BAA"/>
    <w:rsid w:val="00D57101"/>
    <w:rsid w:val="00D57598"/>
    <w:rsid w:val="00D609E7"/>
    <w:rsid w:val="00D61BFB"/>
    <w:rsid w:val="00D62406"/>
    <w:rsid w:val="00D62429"/>
    <w:rsid w:val="00D62A18"/>
    <w:rsid w:val="00D631BB"/>
    <w:rsid w:val="00D63416"/>
    <w:rsid w:val="00D634D2"/>
    <w:rsid w:val="00D63646"/>
    <w:rsid w:val="00D63BC1"/>
    <w:rsid w:val="00D658EB"/>
    <w:rsid w:val="00D66087"/>
    <w:rsid w:val="00D6623C"/>
    <w:rsid w:val="00D71A2F"/>
    <w:rsid w:val="00D724C4"/>
    <w:rsid w:val="00D7310F"/>
    <w:rsid w:val="00D73AD9"/>
    <w:rsid w:val="00D740E1"/>
    <w:rsid w:val="00D757C0"/>
    <w:rsid w:val="00D75834"/>
    <w:rsid w:val="00D77984"/>
    <w:rsid w:val="00D80404"/>
    <w:rsid w:val="00D80B6F"/>
    <w:rsid w:val="00D8121B"/>
    <w:rsid w:val="00D813AD"/>
    <w:rsid w:val="00D81CBB"/>
    <w:rsid w:val="00D82079"/>
    <w:rsid w:val="00D8247F"/>
    <w:rsid w:val="00D8370C"/>
    <w:rsid w:val="00D84C18"/>
    <w:rsid w:val="00D855CD"/>
    <w:rsid w:val="00D85B21"/>
    <w:rsid w:val="00D86A63"/>
    <w:rsid w:val="00D90C54"/>
    <w:rsid w:val="00D91039"/>
    <w:rsid w:val="00D91457"/>
    <w:rsid w:val="00D927D0"/>
    <w:rsid w:val="00D92EFB"/>
    <w:rsid w:val="00D938AC"/>
    <w:rsid w:val="00D93B9D"/>
    <w:rsid w:val="00D956C3"/>
    <w:rsid w:val="00D95C28"/>
    <w:rsid w:val="00D965A6"/>
    <w:rsid w:val="00D96785"/>
    <w:rsid w:val="00D9683F"/>
    <w:rsid w:val="00D96ED0"/>
    <w:rsid w:val="00D97FC3"/>
    <w:rsid w:val="00DA0860"/>
    <w:rsid w:val="00DA0A12"/>
    <w:rsid w:val="00DA413A"/>
    <w:rsid w:val="00DA4517"/>
    <w:rsid w:val="00DA4B87"/>
    <w:rsid w:val="00DA5562"/>
    <w:rsid w:val="00DA6734"/>
    <w:rsid w:val="00DA7128"/>
    <w:rsid w:val="00DB034F"/>
    <w:rsid w:val="00DB0E6E"/>
    <w:rsid w:val="00DB0F51"/>
    <w:rsid w:val="00DB228D"/>
    <w:rsid w:val="00DB2505"/>
    <w:rsid w:val="00DB3657"/>
    <w:rsid w:val="00DB410A"/>
    <w:rsid w:val="00DB4678"/>
    <w:rsid w:val="00DB631B"/>
    <w:rsid w:val="00DB6448"/>
    <w:rsid w:val="00DB74F4"/>
    <w:rsid w:val="00DC01EB"/>
    <w:rsid w:val="00DC0876"/>
    <w:rsid w:val="00DC0BA7"/>
    <w:rsid w:val="00DC0CEA"/>
    <w:rsid w:val="00DC1218"/>
    <w:rsid w:val="00DC1286"/>
    <w:rsid w:val="00DC130A"/>
    <w:rsid w:val="00DC3165"/>
    <w:rsid w:val="00DC4603"/>
    <w:rsid w:val="00DC4641"/>
    <w:rsid w:val="00DC5499"/>
    <w:rsid w:val="00DC7104"/>
    <w:rsid w:val="00DD05B8"/>
    <w:rsid w:val="00DD0AAA"/>
    <w:rsid w:val="00DD10DE"/>
    <w:rsid w:val="00DD1138"/>
    <w:rsid w:val="00DD1FD4"/>
    <w:rsid w:val="00DD31A8"/>
    <w:rsid w:val="00DD467C"/>
    <w:rsid w:val="00DD46B1"/>
    <w:rsid w:val="00DD51BB"/>
    <w:rsid w:val="00DD5DA7"/>
    <w:rsid w:val="00DD6CC2"/>
    <w:rsid w:val="00DD6E20"/>
    <w:rsid w:val="00DD73CC"/>
    <w:rsid w:val="00DD7419"/>
    <w:rsid w:val="00DD7D3C"/>
    <w:rsid w:val="00DE0174"/>
    <w:rsid w:val="00DE174F"/>
    <w:rsid w:val="00DE177B"/>
    <w:rsid w:val="00DE19E1"/>
    <w:rsid w:val="00DE2336"/>
    <w:rsid w:val="00DE25E8"/>
    <w:rsid w:val="00DE370B"/>
    <w:rsid w:val="00DE52FC"/>
    <w:rsid w:val="00DE5E25"/>
    <w:rsid w:val="00DE5E9D"/>
    <w:rsid w:val="00DE5EDD"/>
    <w:rsid w:val="00DE60AD"/>
    <w:rsid w:val="00DE687E"/>
    <w:rsid w:val="00DE711A"/>
    <w:rsid w:val="00DE71D2"/>
    <w:rsid w:val="00DE7264"/>
    <w:rsid w:val="00DE7949"/>
    <w:rsid w:val="00DE79C2"/>
    <w:rsid w:val="00DF192F"/>
    <w:rsid w:val="00DF1A52"/>
    <w:rsid w:val="00DF1F92"/>
    <w:rsid w:val="00DF21DB"/>
    <w:rsid w:val="00DF29CC"/>
    <w:rsid w:val="00DF2CA1"/>
    <w:rsid w:val="00DF48EB"/>
    <w:rsid w:val="00DF4C76"/>
    <w:rsid w:val="00DF6B35"/>
    <w:rsid w:val="00DF744F"/>
    <w:rsid w:val="00DF7723"/>
    <w:rsid w:val="00DF775A"/>
    <w:rsid w:val="00DF7C71"/>
    <w:rsid w:val="00E010EA"/>
    <w:rsid w:val="00E01699"/>
    <w:rsid w:val="00E01749"/>
    <w:rsid w:val="00E017B7"/>
    <w:rsid w:val="00E01BA4"/>
    <w:rsid w:val="00E02063"/>
    <w:rsid w:val="00E0385D"/>
    <w:rsid w:val="00E0496B"/>
    <w:rsid w:val="00E04E37"/>
    <w:rsid w:val="00E050DE"/>
    <w:rsid w:val="00E05B13"/>
    <w:rsid w:val="00E06101"/>
    <w:rsid w:val="00E06566"/>
    <w:rsid w:val="00E06FDA"/>
    <w:rsid w:val="00E101F5"/>
    <w:rsid w:val="00E1078E"/>
    <w:rsid w:val="00E108A9"/>
    <w:rsid w:val="00E10B5B"/>
    <w:rsid w:val="00E10E2E"/>
    <w:rsid w:val="00E110DB"/>
    <w:rsid w:val="00E116EA"/>
    <w:rsid w:val="00E11C0D"/>
    <w:rsid w:val="00E1348A"/>
    <w:rsid w:val="00E13646"/>
    <w:rsid w:val="00E141B7"/>
    <w:rsid w:val="00E14429"/>
    <w:rsid w:val="00E14678"/>
    <w:rsid w:val="00E14AF7"/>
    <w:rsid w:val="00E17A86"/>
    <w:rsid w:val="00E200C5"/>
    <w:rsid w:val="00E20B20"/>
    <w:rsid w:val="00E20BA7"/>
    <w:rsid w:val="00E226DE"/>
    <w:rsid w:val="00E2322B"/>
    <w:rsid w:val="00E2468F"/>
    <w:rsid w:val="00E24FC3"/>
    <w:rsid w:val="00E265EF"/>
    <w:rsid w:val="00E267F8"/>
    <w:rsid w:val="00E268C3"/>
    <w:rsid w:val="00E26A8A"/>
    <w:rsid w:val="00E31687"/>
    <w:rsid w:val="00E3194D"/>
    <w:rsid w:val="00E358AD"/>
    <w:rsid w:val="00E360D1"/>
    <w:rsid w:val="00E37378"/>
    <w:rsid w:val="00E37B19"/>
    <w:rsid w:val="00E4053B"/>
    <w:rsid w:val="00E40790"/>
    <w:rsid w:val="00E40E6E"/>
    <w:rsid w:val="00E41B8D"/>
    <w:rsid w:val="00E42297"/>
    <w:rsid w:val="00E42715"/>
    <w:rsid w:val="00E433FA"/>
    <w:rsid w:val="00E43C9B"/>
    <w:rsid w:val="00E4461B"/>
    <w:rsid w:val="00E45AC9"/>
    <w:rsid w:val="00E45B54"/>
    <w:rsid w:val="00E461CF"/>
    <w:rsid w:val="00E4731B"/>
    <w:rsid w:val="00E47A70"/>
    <w:rsid w:val="00E50D9E"/>
    <w:rsid w:val="00E51A9C"/>
    <w:rsid w:val="00E5212B"/>
    <w:rsid w:val="00E52F4E"/>
    <w:rsid w:val="00E531B4"/>
    <w:rsid w:val="00E542C1"/>
    <w:rsid w:val="00E54ECB"/>
    <w:rsid w:val="00E558C0"/>
    <w:rsid w:val="00E56706"/>
    <w:rsid w:val="00E6051E"/>
    <w:rsid w:val="00E60562"/>
    <w:rsid w:val="00E605D1"/>
    <w:rsid w:val="00E615E2"/>
    <w:rsid w:val="00E61AAE"/>
    <w:rsid w:val="00E6267B"/>
    <w:rsid w:val="00E636AE"/>
    <w:rsid w:val="00E645E1"/>
    <w:rsid w:val="00E64D7A"/>
    <w:rsid w:val="00E65B63"/>
    <w:rsid w:val="00E66807"/>
    <w:rsid w:val="00E66AE2"/>
    <w:rsid w:val="00E67CA0"/>
    <w:rsid w:val="00E67CA4"/>
    <w:rsid w:val="00E700D9"/>
    <w:rsid w:val="00E703F0"/>
    <w:rsid w:val="00E70C94"/>
    <w:rsid w:val="00E717F9"/>
    <w:rsid w:val="00E71E68"/>
    <w:rsid w:val="00E71FA6"/>
    <w:rsid w:val="00E72C71"/>
    <w:rsid w:val="00E72F13"/>
    <w:rsid w:val="00E73C67"/>
    <w:rsid w:val="00E74C50"/>
    <w:rsid w:val="00E755D9"/>
    <w:rsid w:val="00E75658"/>
    <w:rsid w:val="00E75969"/>
    <w:rsid w:val="00E762B0"/>
    <w:rsid w:val="00E76E25"/>
    <w:rsid w:val="00E76E74"/>
    <w:rsid w:val="00E80E08"/>
    <w:rsid w:val="00E81240"/>
    <w:rsid w:val="00E81FF9"/>
    <w:rsid w:val="00E8266B"/>
    <w:rsid w:val="00E82B4C"/>
    <w:rsid w:val="00E83A28"/>
    <w:rsid w:val="00E83B3F"/>
    <w:rsid w:val="00E83FE0"/>
    <w:rsid w:val="00E841E8"/>
    <w:rsid w:val="00E84DDE"/>
    <w:rsid w:val="00E8510D"/>
    <w:rsid w:val="00E85258"/>
    <w:rsid w:val="00E85409"/>
    <w:rsid w:val="00E85C18"/>
    <w:rsid w:val="00E85D0C"/>
    <w:rsid w:val="00E863B9"/>
    <w:rsid w:val="00E87298"/>
    <w:rsid w:val="00E87604"/>
    <w:rsid w:val="00E903BE"/>
    <w:rsid w:val="00E90EFB"/>
    <w:rsid w:val="00E915AF"/>
    <w:rsid w:val="00E91D6B"/>
    <w:rsid w:val="00E91D7C"/>
    <w:rsid w:val="00E92B92"/>
    <w:rsid w:val="00E92E8C"/>
    <w:rsid w:val="00E930A8"/>
    <w:rsid w:val="00E937FD"/>
    <w:rsid w:val="00E9385B"/>
    <w:rsid w:val="00E93F9C"/>
    <w:rsid w:val="00E944AF"/>
    <w:rsid w:val="00E948BE"/>
    <w:rsid w:val="00E94E09"/>
    <w:rsid w:val="00E9561B"/>
    <w:rsid w:val="00E956B2"/>
    <w:rsid w:val="00E9597F"/>
    <w:rsid w:val="00E95BEC"/>
    <w:rsid w:val="00E964FE"/>
    <w:rsid w:val="00E967DB"/>
    <w:rsid w:val="00E9709E"/>
    <w:rsid w:val="00EA0719"/>
    <w:rsid w:val="00EA1612"/>
    <w:rsid w:val="00EA18A7"/>
    <w:rsid w:val="00EA1992"/>
    <w:rsid w:val="00EA253E"/>
    <w:rsid w:val="00EA2847"/>
    <w:rsid w:val="00EA3AD9"/>
    <w:rsid w:val="00EA3F59"/>
    <w:rsid w:val="00EA447C"/>
    <w:rsid w:val="00EA48C2"/>
    <w:rsid w:val="00EA54FB"/>
    <w:rsid w:val="00EA7CCC"/>
    <w:rsid w:val="00EA7E99"/>
    <w:rsid w:val="00EB00CF"/>
    <w:rsid w:val="00EB0B5B"/>
    <w:rsid w:val="00EB0BA4"/>
    <w:rsid w:val="00EB2D87"/>
    <w:rsid w:val="00EB2DB0"/>
    <w:rsid w:val="00EB5767"/>
    <w:rsid w:val="00EB58B0"/>
    <w:rsid w:val="00EB5C7F"/>
    <w:rsid w:val="00EB5CD9"/>
    <w:rsid w:val="00EB6E81"/>
    <w:rsid w:val="00EB6F8C"/>
    <w:rsid w:val="00EB770A"/>
    <w:rsid w:val="00EB7D98"/>
    <w:rsid w:val="00EC02AE"/>
    <w:rsid w:val="00EC02B4"/>
    <w:rsid w:val="00EC05B6"/>
    <w:rsid w:val="00EC0B24"/>
    <w:rsid w:val="00EC1048"/>
    <w:rsid w:val="00EC166D"/>
    <w:rsid w:val="00EC1BD1"/>
    <w:rsid w:val="00EC24F2"/>
    <w:rsid w:val="00EC32BC"/>
    <w:rsid w:val="00EC34F8"/>
    <w:rsid w:val="00EC443F"/>
    <w:rsid w:val="00EC4661"/>
    <w:rsid w:val="00EC4ABF"/>
    <w:rsid w:val="00EC4CD6"/>
    <w:rsid w:val="00EC547A"/>
    <w:rsid w:val="00EC5A82"/>
    <w:rsid w:val="00EC5AED"/>
    <w:rsid w:val="00EC70C0"/>
    <w:rsid w:val="00EC7255"/>
    <w:rsid w:val="00EC74AE"/>
    <w:rsid w:val="00EC755A"/>
    <w:rsid w:val="00EC779D"/>
    <w:rsid w:val="00ED014D"/>
    <w:rsid w:val="00ED08D3"/>
    <w:rsid w:val="00ED0E6B"/>
    <w:rsid w:val="00ED115B"/>
    <w:rsid w:val="00ED11D2"/>
    <w:rsid w:val="00ED27E5"/>
    <w:rsid w:val="00ED2965"/>
    <w:rsid w:val="00ED354D"/>
    <w:rsid w:val="00ED47F0"/>
    <w:rsid w:val="00ED635C"/>
    <w:rsid w:val="00ED655D"/>
    <w:rsid w:val="00ED7131"/>
    <w:rsid w:val="00EE027A"/>
    <w:rsid w:val="00EE0C20"/>
    <w:rsid w:val="00EE0E64"/>
    <w:rsid w:val="00EE25A2"/>
    <w:rsid w:val="00EE272C"/>
    <w:rsid w:val="00EE2B41"/>
    <w:rsid w:val="00EE3705"/>
    <w:rsid w:val="00EE397C"/>
    <w:rsid w:val="00EE5112"/>
    <w:rsid w:val="00EE54F6"/>
    <w:rsid w:val="00EE70D4"/>
    <w:rsid w:val="00EE712D"/>
    <w:rsid w:val="00EE7236"/>
    <w:rsid w:val="00EE795D"/>
    <w:rsid w:val="00EE7AB5"/>
    <w:rsid w:val="00EF1991"/>
    <w:rsid w:val="00EF2225"/>
    <w:rsid w:val="00EF3037"/>
    <w:rsid w:val="00EF32BF"/>
    <w:rsid w:val="00EF528D"/>
    <w:rsid w:val="00EF5E76"/>
    <w:rsid w:val="00EF5ED4"/>
    <w:rsid w:val="00EF6590"/>
    <w:rsid w:val="00EF6F0A"/>
    <w:rsid w:val="00EF7D5D"/>
    <w:rsid w:val="00F00BDD"/>
    <w:rsid w:val="00F00DFA"/>
    <w:rsid w:val="00F00E05"/>
    <w:rsid w:val="00F016F5"/>
    <w:rsid w:val="00F022BF"/>
    <w:rsid w:val="00F028BA"/>
    <w:rsid w:val="00F02EE3"/>
    <w:rsid w:val="00F050DF"/>
    <w:rsid w:val="00F0534F"/>
    <w:rsid w:val="00F06197"/>
    <w:rsid w:val="00F067D9"/>
    <w:rsid w:val="00F06FB5"/>
    <w:rsid w:val="00F106AC"/>
    <w:rsid w:val="00F13F0F"/>
    <w:rsid w:val="00F14BC4"/>
    <w:rsid w:val="00F1554D"/>
    <w:rsid w:val="00F1591F"/>
    <w:rsid w:val="00F15CA3"/>
    <w:rsid w:val="00F15F2C"/>
    <w:rsid w:val="00F1789D"/>
    <w:rsid w:val="00F210EB"/>
    <w:rsid w:val="00F221D8"/>
    <w:rsid w:val="00F2258A"/>
    <w:rsid w:val="00F228D8"/>
    <w:rsid w:val="00F23D6B"/>
    <w:rsid w:val="00F247CD"/>
    <w:rsid w:val="00F24933"/>
    <w:rsid w:val="00F257DC"/>
    <w:rsid w:val="00F27C23"/>
    <w:rsid w:val="00F30FDE"/>
    <w:rsid w:val="00F3120F"/>
    <w:rsid w:val="00F317DC"/>
    <w:rsid w:val="00F3365A"/>
    <w:rsid w:val="00F33C25"/>
    <w:rsid w:val="00F34F99"/>
    <w:rsid w:val="00F35501"/>
    <w:rsid w:val="00F35848"/>
    <w:rsid w:val="00F35B4F"/>
    <w:rsid w:val="00F35C3A"/>
    <w:rsid w:val="00F3671A"/>
    <w:rsid w:val="00F36B52"/>
    <w:rsid w:val="00F36D55"/>
    <w:rsid w:val="00F40249"/>
    <w:rsid w:val="00F402A5"/>
    <w:rsid w:val="00F426F5"/>
    <w:rsid w:val="00F42C07"/>
    <w:rsid w:val="00F431A5"/>
    <w:rsid w:val="00F45092"/>
    <w:rsid w:val="00F453E5"/>
    <w:rsid w:val="00F45640"/>
    <w:rsid w:val="00F45AB5"/>
    <w:rsid w:val="00F45F9F"/>
    <w:rsid w:val="00F46D11"/>
    <w:rsid w:val="00F50F2E"/>
    <w:rsid w:val="00F5181B"/>
    <w:rsid w:val="00F527C7"/>
    <w:rsid w:val="00F537DE"/>
    <w:rsid w:val="00F53B91"/>
    <w:rsid w:val="00F548DE"/>
    <w:rsid w:val="00F5499D"/>
    <w:rsid w:val="00F54B29"/>
    <w:rsid w:val="00F54EF8"/>
    <w:rsid w:val="00F55B41"/>
    <w:rsid w:val="00F56FA5"/>
    <w:rsid w:val="00F5725E"/>
    <w:rsid w:val="00F57CD5"/>
    <w:rsid w:val="00F6046F"/>
    <w:rsid w:val="00F60957"/>
    <w:rsid w:val="00F60B48"/>
    <w:rsid w:val="00F6317F"/>
    <w:rsid w:val="00F638EE"/>
    <w:rsid w:val="00F64157"/>
    <w:rsid w:val="00F6479E"/>
    <w:rsid w:val="00F64A07"/>
    <w:rsid w:val="00F64E6C"/>
    <w:rsid w:val="00F64FBE"/>
    <w:rsid w:val="00F65112"/>
    <w:rsid w:val="00F65F75"/>
    <w:rsid w:val="00F663F8"/>
    <w:rsid w:val="00F66D8C"/>
    <w:rsid w:val="00F66EE5"/>
    <w:rsid w:val="00F67AD6"/>
    <w:rsid w:val="00F67FEC"/>
    <w:rsid w:val="00F71884"/>
    <w:rsid w:val="00F71DBB"/>
    <w:rsid w:val="00F7233C"/>
    <w:rsid w:val="00F72931"/>
    <w:rsid w:val="00F72DAB"/>
    <w:rsid w:val="00F74CDB"/>
    <w:rsid w:val="00F74FDD"/>
    <w:rsid w:val="00F75459"/>
    <w:rsid w:val="00F76442"/>
    <w:rsid w:val="00F77349"/>
    <w:rsid w:val="00F7779F"/>
    <w:rsid w:val="00F77856"/>
    <w:rsid w:val="00F77AF0"/>
    <w:rsid w:val="00F77CDE"/>
    <w:rsid w:val="00F804FC"/>
    <w:rsid w:val="00F80C13"/>
    <w:rsid w:val="00F8184F"/>
    <w:rsid w:val="00F8243D"/>
    <w:rsid w:val="00F8257C"/>
    <w:rsid w:val="00F83368"/>
    <w:rsid w:val="00F8485D"/>
    <w:rsid w:val="00F85600"/>
    <w:rsid w:val="00F85E7E"/>
    <w:rsid w:val="00F8700B"/>
    <w:rsid w:val="00F917B7"/>
    <w:rsid w:val="00F91AB0"/>
    <w:rsid w:val="00F92300"/>
    <w:rsid w:val="00F925DD"/>
    <w:rsid w:val="00F929F5"/>
    <w:rsid w:val="00F93606"/>
    <w:rsid w:val="00F93F9C"/>
    <w:rsid w:val="00F95D96"/>
    <w:rsid w:val="00F96083"/>
    <w:rsid w:val="00FA0B91"/>
    <w:rsid w:val="00FA115A"/>
    <w:rsid w:val="00FA170C"/>
    <w:rsid w:val="00FA2ACB"/>
    <w:rsid w:val="00FA3D2B"/>
    <w:rsid w:val="00FA4220"/>
    <w:rsid w:val="00FA5188"/>
    <w:rsid w:val="00FA55BB"/>
    <w:rsid w:val="00FA55CA"/>
    <w:rsid w:val="00FA59DE"/>
    <w:rsid w:val="00FA59E3"/>
    <w:rsid w:val="00FA5E1D"/>
    <w:rsid w:val="00FA635C"/>
    <w:rsid w:val="00FA76E7"/>
    <w:rsid w:val="00FB1B29"/>
    <w:rsid w:val="00FB3390"/>
    <w:rsid w:val="00FB4AD0"/>
    <w:rsid w:val="00FB5216"/>
    <w:rsid w:val="00FB5DFE"/>
    <w:rsid w:val="00FC1503"/>
    <w:rsid w:val="00FC279C"/>
    <w:rsid w:val="00FC3796"/>
    <w:rsid w:val="00FC4B32"/>
    <w:rsid w:val="00FC52DF"/>
    <w:rsid w:val="00FC58B4"/>
    <w:rsid w:val="00FC5971"/>
    <w:rsid w:val="00FC6924"/>
    <w:rsid w:val="00FC6FF5"/>
    <w:rsid w:val="00FD0657"/>
    <w:rsid w:val="00FD25E4"/>
    <w:rsid w:val="00FD2E2F"/>
    <w:rsid w:val="00FD3637"/>
    <w:rsid w:val="00FD3E81"/>
    <w:rsid w:val="00FD4745"/>
    <w:rsid w:val="00FD5B5B"/>
    <w:rsid w:val="00FD64DE"/>
    <w:rsid w:val="00FD6DD8"/>
    <w:rsid w:val="00FE0589"/>
    <w:rsid w:val="00FE1093"/>
    <w:rsid w:val="00FE186E"/>
    <w:rsid w:val="00FE1FB5"/>
    <w:rsid w:val="00FE2A28"/>
    <w:rsid w:val="00FE3B85"/>
    <w:rsid w:val="00FE51C1"/>
    <w:rsid w:val="00FE6851"/>
    <w:rsid w:val="00FE703D"/>
    <w:rsid w:val="00FE7504"/>
    <w:rsid w:val="00FE780A"/>
    <w:rsid w:val="00FF0284"/>
    <w:rsid w:val="00FF0640"/>
    <w:rsid w:val="00FF0E43"/>
    <w:rsid w:val="00FF2018"/>
    <w:rsid w:val="00FF2298"/>
    <w:rsid w:val="00FF2746"/>
    <w:rsid w:val="00FF3275"/>
    <w:rsid w:val="00FF3F58"/>
    <w:rsid w:val="00FF4169"/>
    <w:rsid w:val="00FF5998"/>
    <w:rsid w:val="00FF5C98"/>
    <w:rsid w:val="00FF5D2E"/>
    <w:rsid w:val="00FF5EF8"/>
    <w:rsid w:val="00FF5FE0"/>
    <w:rsid w:val="00FF62DC"/>
    <w:rsid w:val="00FF688D"/>
    <w:rsid w:val="01E0F5B4"/>
    <w:rsid w:val="03E71E6D"/>
    <w:rsid w:val="066A1A25"/>
    <w:rsid w:val="0AE56614"/>
    <w:rsid w:val="0D963FD7"/>
    <w:rsid w:val="101D77E9"/>
    <w:rsid w:val="10BF8222"/>
    <w:rsid w:val="134A4405"/>
    <w:rsid w:val="14231F76"/>
    <w:rsid w:val="15217E46"/>
    <w:rsid w:val="16251201"/>
    <w:rsid w:val="17464A97"/>
    <w:rsid w:val="1A15778D"/>
    <w:rsid w:val="1B59779D"/>
    <w:rsid w:val="1BB2C5A3"/>
    <w:rsid w:val="1C23D4D2"/>
    <w:rsid w:val="1E6B727A"/>
    <w:rsid w:val="268AE0B8"/>
    <w:rsid w:val="26B03B3F"/>
    <w:rsid w:val="26DA615F"/>
    <w:rsid w:val="28C81130"/>
    <w:rsid w:val="290C787E"/>
    <w:rsid w:val="29806D0C"/>
    <w:rsid w:val="2C0E9777"/>
    <w:rsid w:val="2C51CCC2"/>
    <w:rsid w:val="2D9D0656"/>
    <w:rsid w:val="2DAF2004"/>
    <w:rsid w:val="2F97D8F7"/>
    <w:rsid w:val="2FE755CF"/>
    <w:rsid w:val="3153DF5F"/>
    <w:rsid w:val="326505C1"/>
    <w:rsid w:val="33F30046"/>
    <w:rsid w:val="35CC1211"/>
    <w:rsid w:val="367A9C17"/>
    <w:rsid w:val="3784ED64"/>
    <w:rsid w:val="38545E16"/>
    <w:rsid w:val="3A128800"/>
    <w:rsid w:val="3AD98747"/>
    <w:rsid w:val="3CAB592C"/>
    <w:rsid w:val="3EBB59B0"/>
    <w:rsid w:val="3F2B5438"/>
    <w:rsid w:val="3F97E98F"/>
    <w:rsid w:val="41BEA6E2"/>
    <w:rsid w:val="44679FE3"/>
    <w:rsid w:val="44888214"/>
    <w:rsid w:val="46A384BA"/>
    <w:rsid w:val="4707DA06"/>
    <w:rsid w:val="47A3E3EA"/>
    <w:rsid w:val="4D3E66A6"/>
    <w:rsid w:val="5063D930"/>
    <w:rsid w:val="50CBDABB"/>
    <w:rsid w:val="5147B4BE"/>
    <w:rsid w:val="51612344"/>
    <w:rsid w:val="52C31B2E"/>
    <w:rsid w:val="52F586E5"/>
    <w:rsid w:val="53396858"/>
    <w:rsid w:val="53E98FBC"/>
    <w:rsid w:val="55ABDB5D"/>
    <w:rsid w:val="56A3F8F8"/>
    <w:rsid w:val="5AEAACD9"/>
    <w:rsid w:val="5B0A2710"/>
    <w:rsid w:val="5BE7733F"/>
    <w:rsid w:val="5C27650F"/>
    <w:rsid w:val="5E613324"/>
    <w:rsid w:val="5F574864"/>
    <w:rsid w:val="5F7BA8D7"/>
    <w:rsid w:val="5F92D9AB"/>
    <w:rsid w:val="61E0407D"/>
    <w:rsid w:val="63595216"/>
    <w:rsid w:val="66FC04BC"/>
    <w:rsid w:val="68D226D6"/>
    <w:rsid w:val="69BDD492"/>
    <w:rsid w:val="6ADD7CB5"/>
    <w:rsid w:val="6E4AAEEF"/>
    <w:rsid w:val="70355000"/>
    <w:rsid w:val="720B226C"/>
    <w:rsid w:val="7277BFE4"/>
    <w:rsid w:val="72B20D09"/>
    <w:rsid w:val="75BA589B"/>
    <w:rsid w:val="764B69B6"/>
    <w:rsid w:val="764E4427"/>
    <w:rsid w:val="789EBCEF"/>
    <w:rsid w:val="793A0327"/>
    <w:rsid w:val="79AE38A5"/>
    <w:rsid w:val="7A593695"/>
    <w:rsid w:val="7A9A472D"/>
    <w:rsid w:val="7BE3E224"/>
    <w:rsid w:val="7D03D834"/>
    <w:rsid w:val="7D122973"/>
    <w:rsid w:val="7FBF8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6403C31C"/>
  <w15:docId w15:val="{FA58BE8B-544B-4B69-A23B-BA59356B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9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3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6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6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8A9"/>
    <w:pPr>
      <w:spacing w:after="120"/>
    </w:pPr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styleId="Heading1">
    <w:name w:val="heading 1"/>
    <w:next w:val="Normal"/>
    <w:link w:val="Heading1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before="420" w:after="180" w:line="360" w:lineRule="atLeast"/>
      <w:textAlignment w:val="center"/>
      <w:outlineLvl w:val="0"/>
    </w:pPr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Heading2">
    <w:name w:val="heading 2"/>
    <w:next w:val="Normal"/>
    <w:link w:val="Heading2Char"/>
    <w:uiPriority w:val="4"/>
    <w:qFormat/>
    <w:rsid w:val="0049754C"/>
    <w:pPr>
      <w:pBdr>
        <w:bottom w:val="single" w:sz="6" w:space="1" w:color="1B3349" w:themeColor="text2"/>
      </w:pBdr>
      <w:spacing w:before="360" w:after="160" w:line="280" w:lineRule="atLeast"/>
      <w:outlineLvl w:val="1"/>
    </w:pPr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styleId="Heading3">
    <w:name w:val="heading 3"/>
    <w:next w:val="Normal"/>
    <w:link w:val="Heading3Char"/>
    <w:uiPriority w:val="4"/>
    <w:qFormat/>
    <w:rsid w:val="0049754C"/>
    <w:pPr>
      <w:spacing w:before="240" w:after="120" w:line="290" w:lineRule="atLeast"/>
      <w:outlineLvl w:val="2"/>
    </w:pPr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styleId="Heading4">
    <w:name w:val="heading 4"/>
    <w:next w:val="Normal"/>
    <w:link w:val="Heading4Char"/>
    <w:uiPriority w:val="4"/>
    <w:qFormat/>
    <w:rsid w:val="0049754C"/>
    <w:pPr>
      <w:spacing w:before="180" w:after="120" w:line="270" w:lineRule="atLeast"/>
      <w:outlineLvl w:val="3"/>
    </w:pPr>
    <w:rPr>
      <w:rFonts w:asciiTheme="majorHAnsi" w:hAnsiTheme="majorHAnsi" w:cs="FranklinGothic-Demi"/>
      <w:color w:val="081931"/>
      <w:sz w:val="21"/>
      <w:szCs w:val="23"/>
    </w:rPr>
  </w:style>
  <w:style w:type="paragraph" w:styleId="Heading5">
    <w:name w:val="heading 5"/>
    <w:basedOn w:val="Heading6"/>
    <w:next w:val="Normal"/>
    <w:link w:val="Heading5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after="120" w:line="270" w:lineRule="atLeast"/>
      <w:textAlignment w:val="center"/>
      <w:outlineLvl w:val="4"/>
    </w:pPr>
    <w:rPr>
      <w:color w:val="097538" w:themeColor="accent4"/>
    </w:rPr>
  </w:style>
  <w:style w:type="paragraph" w:styleId="Heading6">
    <w:name w:val="heading 6"/>
    <w:next w:val="Normal"/>
    <w:link w:val="Heading6Char"/>
    <w:uiPriority w:val="4"/>
    <w:qFormat/>
    <w:rsid w:val="0049754C"/>
    <w:pPr>
      <w:spacing w:before="180" w:after="60" w:line="260" w:lineRule="atLeast"/>
      <w:outlineLvl w:val="5"/>
    </w:pPr>
    <w:rPr>
      <w:rFonts w:ascii="Franklin Gothic Medium" w:hAnsi="Franklin Gothic Medium" w:cs="FranklinGothic-Book"/>
      <w:iCs/>
      <w:color w:val="1B3349" w:themeColor="text2"/>
      <w:sz w:val="20"/>
    </w:rPr>
  </w:style>
  <w:style w:type="paragraph" w:styleId="Heading7">
    <w:name w:val="heading 7"/>
    <w:next w:val="Normal"/>
    <w:link w:val="Heading7Char"/>
    <w:uiPriority w:val="4"/>
    <w:qFormat/>
    <w:rsid w:val="0049754C"/>
    <w:pPr>
      <w:spacing w:before="120" w:after="60"/>
      <w:outlineLvl w:val="6"/>
    </w:pPr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paragraph" w:styleId="Heading8">
    <w:name w:val="heading 8"/>
    <w:next w:val="Normal"/>
    <w:link w:val="Heading8Char"/>
    <w:uiPriority w:val="4"/>
    <w:unhideWhenUsed/>
    <w:rsid w:val="0049754C"/>
    <w:pPr>
      <w:keepLines/>
      <w:spacing w:before="120" w:after="60"/>
      <w:outlineLvl w:val="7"/>
    </w:pPr>
    <w:rPr>
      <w:rFonts w:eastAsia="Times New Roman" w:cs="Times New Roman"/>
      <w:i/>
      <w:iCs/>
      <w:color w:val="0052CC" w:themeColor="accent3"/>
      <w:sz w:val="20"/>
      <w:szCs w:val="21"/>
    </w:rPr>
  </w:style>
  <w:style w:type="paragraph" w:styleId="Heading9">
    <w:name w:val="heading 9"/>
    <w:next w:val="Normal"/>
    <w:link w:val="Heading9Char"/>
    <w:uiPriority w:val="4"/>
    <w:unhideWhenUsed/>
    <w:rsid w:val="0049754C"/>
    <w:pPr>
      <w:keepNext/>
      <w:keepLines/>
      <w:spacing w:before="120" w:after="60"/>
      <w:outlineLvl w:val="8"/>
    </w:pPr>
    <w:rPr>
      <w:rFonts w:eastAsia="Times New Roman" w:cs="Times New Roman"/>
      <w:i/>
      <w:iCs/>
      <w:color w:val="505050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Subheading">
    <w:name w:val="Appendix Subheading"/>
    <w:basedOn w:val="Heading1"/>
    <w:link w:val="AppendixSubheadingChar"/>
    <w:uiPriority w:val="13"/>
    <w:rsid w:val="0049754C"/>
  </w:style>
  <w:style w:type="character" w:customStyle="1" w:styleId="AppendixSubheadingChar">
    <w:name w:val="Appendix Subheading Char"/>
    <w:basedOn w:val="Heading2Char"/>
    <w:link w:val="AppendixSubheading"/>
    <w:uiPriority w:val="13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BalloonText">
    <w:name w:val="Balloon Text"/>
    <w:basedOn w:val="Normal"/>
    <w:link w:val="BalloonTextChar"/>
    <w:uiPriority w:val="6"/>
    <w:semiHidden/>
    <w:unhideWhenUsed/>
    <w:rsid w:val="0049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6"/>
    <w:semiHidden/>
    <w:rsid w:val="0049754C"/>
    <w:rPr>
      <w:rFonts w:ascii="Tahoma" w:eastAsia="Times New Roman" w:hAnsi="Tahoma" w:cs="Tahoma"/>
      <w:color w:val="000000" w:themeColor="text1"/>
      <w:sz w:val="16"/>
      <w:szCs w:val="16"/>
    </w:rPr>
  </w:style>
  <w:style w:type="paragraph" w:styleId="BodyText">
    <w:name w:val="Body Text"/>
    <w:basedOn w:val="Normal"/>
    <w:link w:val="BodyTextChar"/>
    <w:uiPriority w:val="6"/>
    <w:semiHidden/>
    <w:unhideWhenUsed/>
    <w:rsid w:val="0049754C"/>
    <w:pPr>
      <w:spacing w:before="120" w:line="240" w:lineRule="auto"/>
    </w:pPr>
    <w:rPr>
      <w:rFonts w:ascii="Arial" w:hAnsi="Arial"/>
      <w:noProof/>
      <w:color w:val="auto"/>
      <w:lang w:val="fr-FR"/>
    </w:rPr>
  </w:style>
  <w:style w:type="character" w:customStyle="1" w:styleId="BodyTextChar">
    <w:name w:val="Body Text Char"/>
    <w:basedOn w:val="DefaultParagraphFont"/>
    <w:link w:val="BodyText"/>
    <w:uiPriority w:val="6"/>
    <w:semiHidden/>
    <w:rsid w:val="0049754C"/>
    <w:rPr>
      <w:rFonts w:ascii="Arial" w:eastAsia="Times New Roman" w:hAnsi="Arial" w:cs="Times New Roman"/>
      <w:noProof/>
      <w:sz w:val="20"/>
      <w:lang w:val="fr-FR"/>
    </w:rPr>
  </w:style>
  <w:style w:type="paragraph" w:styleId="ListParagraph">
    <w:name w:val="List Paragraph"/>
    <w:basedOn w:val="ListNumber"/>
    <w:uiPriority w:val="34"/>
    <w:qFormat/>
    <w:rsid w:val="000736C7"/>
  </w:style>
  <w:style w:type="paragraph" w:customStyle="1" w:styleId="Bullets">
    <w:name w:val="Bullets"/>
    <w:basedOn w:val="Normal"/>
    <w:link w:val="BulletsChar"/>
    <w:uiPriority w:val="5"/>
    <w:qFormat/>
    <w:rsid w:val="0051490D"/>
    <w:pPr>
      <w:numPr>
        <w:numId w:val="14"/>
      </w:numPr>
      <w:tabs>
        <w:tab w:val="left" w:pos="432"/>
      </w:tabs>
      <w:contextualSpacing/>
    </w:pPr>
    <w:rPr>
      <w:szCs w:val="24"/>
    </w:rPr>
  </w:style>
  <w:style w:type="character" w:customStyle="1" w:styleId="BulletsChar">
    <w:name w:val="Bullets Char"/>
    <w:basedOn w:val="DefaultParagraphFont"/>
    <w:link w:val="Bullets"/>
    <w:uiPriority w:val="5"/>
    <w:rsid w:val="0051490D"/>
    <w:rPr>
      <w:rFonts w:ascii="Franklin Gothic Book" w:eastAsia="Times New Roman" w:hAnsi="Franklin Gothic Book" w:cs="Times New Roman"/>
      <w:color w:val="000000" w:themeColor="text1"/>
      <w:sz w:val="20"/>
      <w:szCs w:val="24"/>
    </w:rPr>
  </w:style>
  <w:style w:type="paragraph" w:customStyle="1" w:styleId="CalloutBoxBullet">
    <w:name w:val="Callout Box Bullet"/>
    <w:basedOn w:val="Normal"/>
    <w:uiPriority w:val="11"/>
    <w:qFormat/>
    <w:rsid w:val="0049754C"/>
    <w:pPr>
      <w:numPr>
        <w:numId w:val="3"/>
      </w:numPr>
      <w:spacing w:before="120"/>
      <w:contextualSpacing/>
    </w:pPr>
    <w:rPr>
      <w:rFonts w:eastAsia="Open Sans Condensed Light"/>
      <w:color w:val="1B3349" w:themeColor="text2"/>
      <w:sz w:val="18"/>
    </w:rPr>
  </w:style>
  <w:style w:type="paragraph" w:customStyle="1" w:styleId="CalloutBoxBullet-White">
    <w:name w:val="Callout Box Bullet - White"/>
    <w:basedOn w:val="CalloutBoxBullet"/>
    <w:uiPriority w:val="11"/>
    <w:rsid w:val="0049754C"/>
    <w:pPr>
      <w:numPr>
        <w:numId w:val="1"/>
      </w:numPr>
    </w:pPr>
    <w:rPr>
      <w:color w:val="FFFFFF" w:themeColor="background1"/>
    </w:rPr>
  </w:style>
  <w:style w:type="paragraph" w:customStyle="1" w:styleId="SidebarHeading">
    <w:name w:val="Sidebar Heading"/>
    <w:next w:val="SidebarNormal"/>
    <w:link w:val="SidebarHeadingChar"/>
    <w:uiPriority w:val="9"/>
    <w:qFormat/>
    <w:rsid w:val="0049754C"/>
    <w:pPr>
      <w:spacing w:before="120" w:after="60" w:line="240" w:lineRule="auto"/>
    </w:pPr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character" w:customStyle="1" w:styleId="SidebarHeadingChar">
    <w:name w:val="Sidebar Heading Char"/>
    <w:basedOn w:val="DefaultParagraphFont"/>
    <w:link w:val="SidebarHeading"/>
    <w:uiPriority w:val="9"/>
    <w:rsid w:val="0049754C"/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paragraph" w:customStyle="1" w:styleId="CalloutBoxHeading">
    <w:name w:val="Callout Box Heading"/>
    <w:basedOn w:val="SidebarHeading"/>
    <w:next w:val="CalloutBoxNormal"/>
    <w:uiPriority w:val="11"/>
    <w:qFormat/>
    <w:rsid w:val="0049754C"/>
    <w:pPr>
      <w:spacing w:line="250" w:lineRule="atLeast"/>
      <w:jc w:val="center"/>
    </w:pPr>
    <w:rPr>
      <w:rFonts w:ascii="Franklin Gothic Medium" w:hAnsi="Franklin Gothic Medium"/>
      <w:sz w:val="20"/>
    </w:rPr>
  </w:style>
  <w:style w:type="paragraph" w:customStyle="1" w:styleId="CalloutBoxHeading-White">
    <w:name w:val="Callout Box Heading - White"/>
    <w:basedOn w:val="CalloutBoxHeading"/>
    <w:next w:val="CalloutBoxNormal-White"/>
    <w:uiPriority w:val="11"/>
    <w:qFormat/>
    <w:rsid w:val="0049754C"/>
    <w:rPr>
      <w:color w:val="FFFFFF" w:themeColor="background1"/>
    </w:rPr>
  </w:style>
  <w:style w:type="paragraph" w:customStyle="1" w:styleId="SidebarNormal">
    <w:name w:val="Sidebar Normal"/>
    <w:link w:val="SidebarNormalChar"/>
    <w:uiPriority w:val="9"/>
    <w:qFormat/>
    <w:rsid w:val="0049754C"/>
    <w:pPr>
      <w:spacing w:before="40" w:after="180" w:line="240" w:lineRule="auto"/>
      <w:contextualSpacing/>
    </w:pPr>
    <w:rPr>
      <w:rFonts w:ascii="Franklin Gothic Book" w:eastAsia="Times New Roman" w:hAnsi="Franklin Gothic Book" w:cs="Times New Roman"/>
      <w:sz w:val="18"/>
      <w:szCs w:val="20"/>
    </w:rPr>
  </w:style>
  <w:style w:type="character" w:customStyle="1" w:styleId="SidebarNormalChar">
    <w:name w:val="Sidebar Normal Char"/>
    <w:basedOn w:val="DefaultParagraphFont"/>
    <w:link w:val="SidebarNormal"/>
    <w:uiPriority w:val="9"/>
    <w:rsid w:val="0049754C"/>
    <w:rPr>
      <w:rFonts w:ascii="Franklin Gothic Book" w:eastAsia="Times New Roman" w:hAnsi="Franklin Gothic Book" w:cs="Times New Roman"/>
      <w:sz w:val="18"/>
      <w:szCs w:val="20"/>
    </w:rPr>
  </w:style>
  <w:style w:type="paragraph" w:customStyle="1" w:styleId="CalloutBoxNormal">
    <w:name w:val="Callout Box Normal"/>
    <w:basedOn w:val="SidebarNormal"/>
    <w:uiPriority w:val="11"/>
    <w:qFormat/>
    <w:rsid w:val="0049754C"/>
    <w:pPr>
      <w:spacing w:line="240" w:lineRule="atLeast"/>
    </w:pPr>
    <w:rPr>
      <w:color w:val="1B3349" w:themeColor="text2"/>
      <w:sz w:val="20"/>
    </w:rPr>
  </w:style>
  <w:style w:type="paragraph" w:customStyle="1" w:styleId="CalloutBoxNormal-White">
    <w:name w:val="Callout Box Normal - White"/>
    <w:basedOn w:val="CalloutBoxNormal"/>
    <w:uiPriority w:val="11"/>
    <w:qFormat/>
    <w:rsid w:val="0049754C"/>
    <w:rPr>
      <w:color w:val="FFFFFF" w:themeColor="background1"/>
    </w:rPr>
  </w:style>
  <w:style w:type="paragraph" w:styleId="Caption">
    <w:name w:val="caption"/>
    <w:basedOn w:val="Normal"/>
    <w:next w:val="Normal"/>
    <w:uiPriority w:val="5"/>
    <w:qFormat/>
    <w:rsid w:val="000736C7"/>
    <w:pPr>
      <w:keepNext/>
      <w:widowControl w:val="0"/>
      <w:pBdr>
        <w:top w:val="single" w:sz="8" w:space="1" w:color="1B3349" w:themeColor="text2"/>
      </w:pBdr>
      <w:suppressAutoHyphens/>
      <w:autoSpaceDE w:val="0"/>
      <w:autoSpaceDN w:val="0"/>
      <w:adjustRightInd w:val="0"/>
      <w:spacing w:before="140" w:line="260" w:lineRule="atLeast"/>
      <w:textAlignment w:val="center"/>
    </w:pPr>
    <w:rPr>
      <w:rFonts w:ascii="Franklin Gothic Medium Cond" w:eastAsiaTheme="minorEastAsia" w:hAnsi="Franklin Gothic Medium Cond" w:cs="FranklinGothic-Book"/>
      <w:caps/>
      <w:color w:val="1B3349" w:themeColor="text2"/>
      <w:sz w:val="18"/>
      <w:szCs w:val="20"/>
    </w:rPr>
  </w:style>
  <w:style w:type="table" w:styleId="ColorfulList-Accent1">
    <w:name w:val="Colorful List Accent 1"/>
    <w:basedOn w:val="TableNormal"/>
    <w:uiPriority w:val="72"/>
    <w:rsid w:val="0049754C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</w:tblPr>
    <w:tcPr>
      <w:shd w:val="clear" w:color="auto" w:fill="DBF4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05D14"/>
      </w:tcPr>
    </w:tblStylePr>
    <w:tblStylePr w:type="lastRow">
      <w:rPr>
        <w:b/>
        <w:bCs/>
        <w:color w:val="C05D1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shd w:val="clear" w:color="auto" w:fill="B6E9FF"/>
      </w:tcPr>
    </w:tblStylePr>
  </w:style>
  <w:style w:type="character" w:customStyle="1" w:styleId="Heading1Char">
    <w:name w:val="Heading 1 Char"/>
    <w:basedOn w:val="DefaultParagraphFont"/>
    <w:link w:val="Heading1"/>
    <w:uiPriority w:val="4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character" w:customStyle="1" w:styleId="Heading4Char">
    <w:name w:val="Heading 4 Char"/>
    <w:basedOn w:val="DefaultParagraphFont"/>
    <w:link w:val="Heading4"/>
    <w:uiPriority w:val="4"/>
    <w:rsid w:val="0049754C"/>
    <w:rPr>
      <w:rFonts w:asciiTheme="majorHAnsi" w:hAnsiTheme="majorHAnsi" w:cs="FranklinGothic-Demi"/>
      <w:color w:val="081931"/>
      <w:sz w:val="21"/>
      <w:szCs w:val="23"/>
    </w:rPr>
  </w:style>
  <w:style w:type="character" w:customStyle="1" w:styleId="Heading5Char">
    <w:name w:val="Heading 5 Char"/>
    <w:basedOn w:val="DefaultParagraphFont"/>
    <w:link w:val="Heading5"/>
    <w:uiPriority w:val="4"/>
    <w:rsid w:val="0049754C"/>
    <w:rPr>
      <w:rFonts w:ascii="Franklin Gothic Medium" w:hAnsi="Franklin Gothic Medium" w:cs="FranklinGothic-Book"/>
      <w:iCs/>
      <w:color w:val="097538" w:themeColor="accent4"/>
      <w:sz w:val="20"/>
    </w:rPr>
  </w:style>
  <w:style w:type="character" w:customStyle="1" w:styleId="Heading6Char">
    <w:name w:val="Heading 6 Char"/>
    <w:basedOn w:val="DefaultParagraphFont"/>
    <w:link w:val="Heading6"/>
    <w:uiPriority w:val="4"/>
    <w:rsid w:val="0049754C"/>
    <w:rPr>
      <w:rFonts w:ascii="Franklin Gothic Medium" w:hAnsi="Franklin Gothic Medium" w:cs="FranklinGothic-Book"/>
      <w:iCs/>
      <w:color w:val="1B3349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4"/>
    <w:rsid w:val="0049754C"/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table" w:styleId="ColorfulShading-Accent2">
    <w:name w:val="Colorful Shading Accent 2"/>
    <w:basedOn w:val="TableNormal"/>
    <w:uiPriority w:val="71"/>
    <w:rsid w:val="004975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E87722"/>
        <w:left w:val="single" w:sz="4" w:space="0" w:color="E87722"/>
        <w:bottom w:val="single" w:sz="4" w:space="0" w:color="E87722"/>
        <w:right w:val="single" w:sz="4" w:space="0" w:color="E87722"/>
        <w:insideH w:val="single" w:sz="4" w:space="0" w:color="FFFFFF"/>
        <w:insideV w:val="single" w:sz="4" w:space="0" w:color="FFFFFF"/>
      </w:tblBorders>
    </w:tblPr>
    <w:tcPr>
      <w:shd w:val="clear" w:color="auto" w:fill="FCF1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0460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0460F"/>
          <w:insideV w:val="nil"/>
        </w:tcBorders>
        <w:shd w:val="clear" w:color="auto" w:fill="90460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/>
      </w:tcPr>
    </w:tblStylePr>
    <w:tblStylePr w:type="band1Vert">
      <w:tblPr/>
      <w:tcPr>
        <w:shd w:val="clear" w:color="auto" w:fill="F5C8A6"/>
      </w:tcPr>
    </w:tblStylePr>
    <w:tblStylePr w:type="band1Horz">
      <w:tblPr/>
      <w:tcPr>
        <w:shd w:val="clear" w:color="auto" w:fill="F3BA9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rsid w:val="00497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9754C"/>
    <w:pPr>
      <w:spacing w:after="200" w:line="240" w:lineRule="auto"/>
    </w:pPr>
    <w:rPr>
      <w:rFonts w:ascii="Arial" w:eastAsia="Calibri" w:hAnsi="Arial"/>
      <w:color w:val="717073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54C"/>
    <w:rPr>
      <w:rFonts w:ascii="Arial" w:eastAsia="Calibri" w:hAnsi="Arial" w:cs="Times New Roman"/>
      <w:color w:val="71707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"/>
    <w:semiHidden/>
    <w:rsid w:val="00497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"/>
    <w:semiHidden/>
    <w:rsid w:val="0049754C"/>
    <w:rPr>
      <w:rFonts w:ascii="Arial" w:eastAsia="Calibri" w:hAnsi="Arial" w:cs="Times New Roman"/>
      <w:b/>
      <w:bCs/>
      <w:color w:val="717073"/>
      <w:sz w:val="20"/>
      <w:szCs w:val="20"/>
    </w:rPr>
  </w:style>
  <w:style w:type="table" w:styleId="DarkList-Accent1">
    <w:name w:val="Dark List Accent 1"/>
    <w:basedOn w:val="TableNormal"/>
    <w:uiPriority w:val="70"/>
    <w:rsid w:val="0049754C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0068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334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4D6D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</w:style>
  <w:style w:type="paragraph" w:customStyle="1" w:styleId="Default">
    <w:name w:val="Default"/>
    <w:uiPriority w:val="6"/>
    <w:semiHidden/>
    <w:unhideWhenUsed/>
    <w:rsid w:val="0049754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DividingLine">
    <w:name w:val="Dividing Line"/>
    <w:uiPriority w:val="99"/>
    <w:rsid w:val="0049754C"/>
    <w:rPr>
      <w:color w:val="1B3349" w:themeColor="text2"/>
      <w:position w:val="1"/>
    </w:rPr>
  </w:style>
  <w:style w:type="character" w:styleId="Emphasis">
    <w:name w:val="Emphasis"/>
    <w:uiPriority w:val="9"/>
    <w:rsid w:val="0049754C"/>
    <w:rPr>
      <w:rFonts w:ascii="Franklin Gothic Medium" w:hAnsi="Franklin Gothic Medium"/>
      <w:noProof/>
      <w:color w:val="1B3349" w:themeColor="text2"/>
    </w:rPr>
  </w:style>
  <w:style w:type="paragraph" w:customStyle="1" w:styleId="EvenFooter">
    <w:name w:val="EvenFooter"/>
    <w:link w:val="EvenFooterChar"/>
    <w:uiPriority w:val="39"/>
    <w:rsid w:val="0049754C"/>
    <w:pPr>
      <w:spacing w:after="0" w:line="240" w:lineRule="auto"/>
      <w:jc w:val="right"/>
    </w:pPr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character" w:customStyle="1" w:styleId="EvenFooterChar">
    <w:name w:val="EvenFooter Char"/>
    <w:basedOn w:val="DefaultParagraphFont"/>
    <w:link w:val="EvenFooter"/>
    <w:uiPriority w:val="39"/>
    <w:rsid w:val="0049754C"/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paragraph" w:customStyle="1" w:styleId="EvenPage">
    <w:name w:val="EvenPage#"/>
    <w:link w:val="EvenPageChar"/>
    <w:uiPriority w:val="39"/>
    <w:rsid w:val="0049754C"/>
    <w:pPr>
      <w:spacing w:after="0" w:line="240" w:lineRule="auto"/>
    </w:pPr>
    <w:rPr>
      <w:rFonts w:ascii="Franklin Gothic Book" w:eastAsiaTheme="minorHAnsi" w:hAnsi="Franklin Gothic Book"/>
      <w:color w:val="1B3349" w:themeColor="text2"/>
      <w:sz w:val="16"/>
    </w:rPr>
  </w:style>
  <w:style w:type="character" w:customStyle="1" w:styleId="EvenPageChar">
    <w:name w:val="EvenPage# Char"/>
    <w:basedOn w:val="DefaultParagraphFont"/>
    <w:link w:val="EvenPage"/>
    <w:uiPriority w:val="39"/>
    <w:rsid w:val="0049754C"/>
    <w:rPr>
      <w:rFonts w:ascii="Franklin Gothic Book" w:eastAsiaTheme="minorHAnsi" w:hAnsi="Franklin Gothic Book"/>
      <w:color w:val="1B3349" w:themeColor="text2"/>
      <w:sz w:val="16"/>
    </w:rPr>
  </w:style>
  <w:style w:type="paragraph" w:customStyle="1" w:styleId="TableTitle">
    <w:name w:val="Table Title"/>
    <w:next w:val="Normal"/>
    <w:uiPriority w:val="9"/>
    <w:semiHidden/>
    <w:qFormat/>
    <w:rsid w:val="0049754C"/>
    <w:pPr>
      <w:spacing w:before="60" w:after="60"/>
      <w:jc w:val="center"/>
    </w:pPr>
    <w:rPr>
      <w:rFonts w:ascii="Calibri" w:eastAsia="Times New Roman" w:hAnsi="Calibri" w:cs="Times New Roman"/>
      <w:b/>
      <w:color w:val="404040"/>
      <w:sz w:val="18"/>
      <w:szCs w:val="24"/>
    </w:rPr>
  </w:style>
  <w:style w:type="paragraph" w:customStyle="1" w:styleId="FigureTitle">
    <w:name w:val="Figure Title"/>
    <w:basedOn w:val="TableTitle"/>
    <w:next w:val="Normal"/>
    <w:uiPriority w:val="9"/>
    <w:semiHidden/>
    <w:qFormat/>
    <w:rsid w:val="0049754C"/>
  </w:style>
  <w:style w:type="paragraph" w:styleId="Footer">
    <w:name w:val="footer"/>
    <w:basedOn w:val="Normal"/>
    <w:link w:val="FooterChar"/>
    <w:uiPriority w:val="39"/>
    <w:semiHidden/>
    <w:rsid w:val="009F5544"/>
    <w:pPr>
      <w:tabs>
        <w:tab w:val="right" w:pos="10224"/>
      </w:tabs>
      <w:spacing w:after="0"/>
    </w:pPr>
    <w:rPr>
      <w:noProof/>
      <w:sz w:val="16"/>
    </w:rPr>
  </w:style>
  <w:style w:type="character" w:customStyle="1" w:styleId="FooterChar">
    <w:name w:val="Footer Char"/>
    <w:basedOn w:val="DefaultParagraphFont"/>
    <w:link w:val="Footer"/>
    <w:uiPriority w:val="39"/>
    <w:semiHidden/>
    <w:rsid w:val="00F35C3A"/>
    <w:rPr>
      <w:rFonts w:ascii="Franklin Gothic Book" w:eastAsia="Times New Roman" w:hAnsi="Franklin Gothic Book" w:cs="Times New Roman"/>
      <w:noProof/>
      <w:color w:val="000000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9754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754C"/>
    <w:pPr>
      <w:spacing w:after="0" w:line="240" w:lineRule="auto"/>
    </w:pPr>
    <w:rPr>
      <w:rFonts w:asciiTheme="minorHAnsi" w:eastAsia="Calibri" w:hAnsi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754C"/>
    <w:rPr>
      <w:rFonts w:eastAsia="Calibri" w:cs="Times New Roman"/>
      <w:color w:val="000000" w:themeColor="text1"/>
      <w:sz w:val="18"/>
      <w:szCs w:val="20"/>
    </w:rPr>
  </w:style>
  <w:style w:type="paragraph" w:customStyle="1" w:styleId="GraphicFootnote">
    <w:name w:val="Graphic Footnote"/>
    <w:basedOn w:val="Normal"/>
    <w:uiPriority w:val="7"/>
    <w:semiHidden/>
    <w:unhideWhenUsed/>
    <w:rsid w:val="0049754C"/>
    <w:pPr>
      <w:spacing w:after="0" w:line="240" w:lineRule="auto"/>
      <w:jc w:val="center"/>
    </w:pPr>
    <w:rPr>
      <w:rFonts w:ascii="Roboto Condensed" w:hAnsi="Roboto Condensed"/>
      <w:color w:val="717073"/>
      <w:sz w:val="16"/>
      <w:szCs w:val="20"/>
    </w:rPr>
  </w:style>
  <w:style w:type="paragraph" w:customStyle="1" w:styleId="GraphicFootnoteLeft">
    <w:name w:val="Graphic Footnote Left"/>
    <w:basedOn w:val="GraphicFootnote"/>
    <w:uiPriority w:val="7"/>
    <w:semiHidden/>
    <w:unhideWhenUsed/>
    <w:rsid w:val="0049754C"/>
    <w:pPr>
      <w:spacing w:before="120"/>
      <w:jc w:val="left"/>
    </w:pPr>
  </w:style>
  <w:style w:type="paragraph" w:customStyle="1" w:styleId="GraphicPullQuote1">
    <w:name w:val="Graphic Pull Quote 1"/>
    <w:basedOn w:val="Normal"/>
    <w:uiPriority w:val="7"/>
    <w:semiHidden/>
    <w:unhideWhenUsed/>
    <w:rsid w:val="0049754C"/>
    <w:pPr>
      <w:framePr w:hSpace="180" w:wrap="around" w:vAnchor="page" w:hAnchor="margin" w:xAlign="center" w:y="3234"/>
      <w:suppressAutoHyphens/>
      <w:spacing w:before="120" w:after="60" w:line="240" w:lineRule="auto"/>
      <w:contextualSpacing/>
      <w:jc w:val="center"/>
    </w:pPr>
    <w:rPr>
      <w:rFonts w:ascii="Oswald" w:hAnsi="Oswald"/>
      <w:color w:val="006892"/>
      <w:sz w:val="32"/>
      <w:szCs w:val="20"/>
    </w:rPr>
  </w:style>
  <w:style w:type="paragraph" w:customStyle="1" w:styleId="GraphicPullQuote2">
    <w:name w:val="Graphic Pull Quote 2"/>
    <w:basedOn w:val="Normal"/>
    <w:uiPriority w:val="7"/>
    <w:semiHidden/>
    <w:unhideWhenUsed/>
    <w:qFormat/>
    <w:rsid w:val="0049754C"/>
    <w:pPr>
      <w:spacing w:before="30" w:after="30" w:line="240" w:lineRule="auto"/>
      <w:jc w:val="center"/>
    </w:pPr>
    <w:rPr>
      <w:rFonts w:ascii="Open Sans Condensed Light" w:hAnsi="Open Sans Condensed Light" w:cs="Open Sans Condensed Light"/>
      <w:color w:val="545456"/>
      <w:sz w:val="32"/>
      <w:szCs w:val="32"/>
    </w:rPr>
  </w:style>
  <w:style w:type="paragraph" w:customStyle="1" w:styleId="HugeNumbers">
    <w:name w:val="Huge Numbers"/>
    <w:uiPriority w:val="6"/>
    <w:semiHidden/>
    <w:rsid w:val="0049754C"/>
    <w:pPr>
      <w:spacing w:after="0" w:line="240" w:lineRule="auto"/>
      <w:jc w:val="right"/>
    </w:pPr>
    <w:rPr>
      <w:rFonts w:ascii="Open Sans" w:eastAsia="Times New Roman" w:hAnsi="Open Sans" w:cs="Times New Roman"/>
      <w:color w:val="545456"/>
      <w:sz w:val="96"/>
      <w:szCs w:val="20"/>
    </w:rPr>
  </w:style>
  <w:style w:type="character" w:customStyle="1" w:styleId="Heading8Char">
    <w:name w:val="Heading 8 Char"/>
    <w:basedOn w:val="DefaultParagraphFont"/>
    <w:link w:val="Heading8"/>
    <w:uiPriority w:val="4"/>
    <w:rsid w:val="0049754C"/>
    <w:rPr>
      <w:rFonts w:eastAsia="Times New Roman" w:cs="Times New Roman"/>
      <w:i/>
      <w:iCs/>
      <w:color w:val="0052CC" w:themeColor="accent3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rsid w:val="0049754C"/>
    <w:rPr>
      <w:rFonts w:eastAsia="Times New Roman" w:cs="Times New Roman"/>
      <w:i/>
      <w:iCs/>
      <w:color w:val="505050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49754C"/>
    <w:rPr>
      <w:color w:val="0052CC" w:themeColor="accent3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9754C"/>
    <w:pPr>
      <w:spacing w:after="0"/>
      <w:ind w:left="200" w:hanging="20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49754C"/>
    <w:pPr>
      <w:spacing w:after="0"/>
      <w:ind w:left="400" w:hanging="20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49754C"/>
    <w:pPr>
      <w:spacing w:after="0"/>
      <w:ind w:left="600" w:hanging="20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49754C"/>
    <w:pPr>
      <w:spacing w:after="0"/>
      <w:ind w:left="800" w:hanging="20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49754C"/>
    <w:pPr>
      <w:spacing w:after="0"/>
      <w:ind w:left="1000" w:hanging="20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49754C"/>
    <w:pPr>
      <w:spacing w:after="0"/>
      <w:ind w:left="1200" w:hanging="20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49754C"/>
    <w:pPr>
      <w:spacing w:after="0"/>
      <w:ind w:left="1400" w:hanging="20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49754C"/>
    <w:pPr>
      <w:spacing w:after="0"/>
      <w:ind w:left="1600" w:hanging="20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49754C"/>
    <w:pPr>
      <w:spacing w:after="0"/>
      <w:ind w:left="1800" w:hanging="20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49754C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LetterheadAddressBlock">
    <w:name w:val="Letterhead Address Block"/>
    <w:basedOn w:val="Normal"/>
    <w:uiPriority w:val="6"/>
    <w:qFormat/>
    <w:rsid w:val="0049754C"/>
    <w:pPr>
      <w:spacing w:after="0"/>
    </w:pPr>
    <w:rPr>
      <w:szCs w:val="24"/>
    </w:rPr>
  </w:style>
  <w:style w:type="paragraph" w:customStyle="1" w:styleId="LetterheadH1">
    <w:name w:val="Letterhead H1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color w:val="000000" w:themeColor="text1"/>
      <w:kern w:val="32"/>
      <w:sz w:val="20"/>
      <w:szCs w:val="24"/>
    </w:rPr>
  </w:style>
  <w:style w:type="paragraph" w:customStyle="1" w:styleId="LetterheadDate">
    <w:name w:val="Letterhead Date"/>
    <w:basedOn w:val="LetterheadH1"/>
    <w:next w:val="Normal"/>
    <w:uiPriority w:val="6"/>
    <w:rsid w:val="0049754C"/>
  </w:style>
  <w:style w:type="paragraph" w:customStyle="1" w:styleId="LetterheadH2">
    <w:name w:val="Letterhead H2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bCs/>
      <w:iCs/>
      <w:color w:val="959595"/>
      <w:spacing w:val="-5"/>
      <w:kern w:val="32"/>
      <w:sz w:val="20"/>
      <w:szCs w:val="24"/>
    </w:rPr>
  </w:style>
  <w:style w:type="character" w:customStyle="1" w:styleId="LetterheadHeaderAddress-Prefix">
    <w:name w:val="Letterhead Header Address - Prefix"/>
    <w:uiPriority w:val="6"/>
    <w:rsid w:val="0049754C"/>
    <w:rPr>
      <w:rFonts w:ascii="Franklin Gothic Demi" w:hAnsi="Franklin Gothic Demi" w:cs="FranklinGothic-Demi"/>
      <w:color w:val="0052CC" w:themeColor="accent3"/>
      <w:sz w:val="16"/>
      <w:szCs w:val="16"/>
    </w:rPr>
  </w:style>
  <w:style w:type="paragraph" w:customStyle="1" w:styleId="LetterheadHeaderAddress-Text">
    <w:name w:val="Letterhead Header Address - Text"/>
    <w:uiPriority w:val="6"/>
    <w:rsid w:val="0049754C"/>
    <w:pPr>
      <w:autoSpaceDE w:val="0"/>
      <w:autoSpaceDN w:val="0"/>
      <w:adjustRightInd w:val="0"/>
      <w:spacing w:after="0" w:line="210" w:lineRule="atLeast"/>
      <w:jc w:val="right"/>
      <w:textAlignment w:val="center"/>
    </w:pPr>
    <w:rPr>
      <w:rFonts w:ascii="Franklin Gothic Book" w:eastAsiaTheme="minorHAnsi" w:hAnsi="Franklin Gothic Book" w:cs="FranklinGothic-Book"/>
      <w:color w:val="000000" w:themeColor="text1"/>
      <w:sz w:val="16"/>
      <w:szCs w:val="16"/>
    </w:rPr>
  </w:style>
  <w:style w:type="table" w:styleId="LightGrid-Accent6">
    <w:name w:val="Light Grid Accent 6"/>
    <w:basedOn w:val="TableNormal"/>
    <w:uiPriority w:val="62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  <w:insideH w:val="single" w:sz="8" w:space="0" w:color="49A942"/>
        <w:insideV w:val="single" w:sz="8" w:space="0" w:color="49A942"/>
      </w:tblBorders>
    </w:tblPr>
    <w:tblStylePr w:type="fir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1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la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double" w:sz="6" w:space="0" w:color="49A942"/>
          <w:left w:val="single" w:sz="8" w:space="0" w:color="49A942"/>
          <w:bottom w:val="single" w:sz="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firstCol">
      <w:rPr>
        <w:rFonts w:ascii="Franklin Gothic Demi" w:eastAsia="Times New Roman" w:hAnsi="Franklin Gothic Demi" w:cs="Times New Roman"/>
        <w:b/>
        <w:bCs/>
      </w:rPr>
    </w:tblStylePr>
    <w:tblStylePr w:type="lastCol"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</w:tcPr>
    </w:tblStylePr>
    <w:tblStylePr w:type="band1Vert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  <w:shd w:val="clear" w:color="auto" w:fill="D0ECCE"/>
      </w:tcPr>
    </w:tblStylePr>
    <w:tblStylePr w:type="band1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  <w:shd w:val="clear" w:color="auto" w:fill="D0ECCE"/>
      </w:tcPr>
    </w:tblStylePr>
    <w:tblStylePr w:type="band2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</w:tcPr>
    </w:tblStylePr>
  </w:style>
  <w:style w:type="table" w:styleId="LightShading-Accent2">
    <w:name w:val="Light Shading Accent 2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45712"/>
      <w:sz w:val="20"/>
      <w:szCs w:val="20"/>
    </w:rPr>
    <w:tblPr>
      <w:tblStyleRowBandSize w:val="1"/>
      <w:tblStyleColBandSize w:val="1"/>
      <w:tblBorders>
        <w:top w:val="single" w:sz="8" w:space="0" w:color="E87722"/>
        <w:bottom w:val="single" w:sz="8" w:space="0" w:color="E8772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</w:style>
  <w:style w:type="table" w:styleId="LightShading-Accent4">
    <w:name w:val="Light Shading Accent 4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57E00"/>
      <w:sz w:val="20"/>
      <w:szCs w:val="20"/>
    </w:rPr>
    <w:tblPr>
      <w:tblStyleRowBandSize w:val="1"/>
      <w:tblStyleColBandSize w:val="1"/>
      <w:tblBorders>
        <w:top w:val="single" w:sz="8" w:space="0" w:color="F2A900"/>
        <w:bottom w:val="single" w:sz="8" w:space="0" w:color="F2A9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</w:style>
  <w:style w:type="paragraph" w:styleId="ListBullet">
    <w:name w:val="List Bullet"/>
    <w:basedOn w:val="Normal"/>
    <w:uiPriority w:val="99"/>
    <w:semiHidden/>
    <w:rsid w:val="0049754C"/>
    <w:pPr>
      <w:tabs>
        <w:tab w:val="num" w:pos="360"/>
      </w:tabs>
      <w:spacing w:after="100" w:line="288" w:lineRule="auto"/>
      <w:ind w:left="360" w:hanging="360"/>
      <w:contextualSpacing/>
    </w:pPr>
    <w:rPr>
      <w:rFonts w:ascii="Arial" w:hAnsi="Arial"/>
      <w:color w:val="404040"/>
      <w:sz w:val="18"/>
    </w:rPr>
  </w:style>
  <w:style w:type="paragraph" w:styleId="ListBullet2">
    <w:name w:val="List Bullet 2"/>
    <w:basedOn w:val="Normal"/>
    <w:autoRedefine/>
    <w:uiPriority w:val="5"/>
    <w:semiHidden/>
    <w:unhideWhenUsed/>
    <w:rsid w:val="0049754C"/>
    <w:pPr>
      <w:tabs>
        <w:tab w:val="num" w:pos="720"/>
      </w:tabs>
      <w:spacing w:after="0" w:line="240" w:lineRule="auto"/>
      <w:ind w:left="720" w:hanging="360"/>
    </w:pPr>
    <w:rPr>
      <w:rFonts w:ascii="Calibri" w:hAnsi="Calibri"/>
      <w:color w:val="auto"/>
    </w:rPr>
  </w:style>
  <w:style w:type="paragraph" w:styleId="ListContinue">
    <w:name w:val="List Continue"/>
    <w:basedOn w:val="Normal"/>
    <w:uiPriority w:val="99"/>
    <w:semiHidden/>
    <w:unhideWhenUsed/>
    <w:rsid w:val="0049754C"/>
    <w:pPr>
      <w:spacing w:before="120"/>
      <w:ind w:left="36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9754C"/>
    <w:pPr>
      <w:numPr>
        <w:ilvl w:val="4"/>
        <w:numId w:val="7"/>
      </w:numPr>
      <w:contextualSpacing/>
    </w:pPr>
  </w:style>
  <w:style w:type="paragraph" w:styleId="ListNumber">
    <w:name w:val="List Number"/>
    <w:basedOn w:val="Normal"/>
    <w:uiPriority w:val="5"/>
    <w:qFormat/>
    <w:rsid w:val="000736C7"/>
    <w:pPr>
      <w:numPr>
        <w:numId w:val="13"/>
      </w:numPr>
      <w:contextualSpacing/>
    </w:pPr>
    <w:rPr>
      <w:color w:val="000000"/>
      <w:szCs w:val="24"/>
    </w:rPr>
  </w:style>
  <w:style w:type="paragraph" w:styleId="ListNumber2">
    <w:name w:val="List Number 2"/>
    <w:basedOn w:val="Normal"/>
    <w:uiPriority w:val="5"/>
    <w:semiHidden/>
    <w:rsid w:val="0049754C"/>
    <w:pPr>
      <w:numPr>
        <w:ilvl w:val="1"/>
        <w:numId w:val="7"/>
      </w:numPr>
      <w:spacing w:before="120"/>
      <w:contextualSpacing/>
    </w:pPr>
  </w:style>
  <w:style w:type="paragraph" w:styleId="ListNumber3">
    <w:name w:val="List Number 3"/>
    <w:basedOn w:val="Normal"/>
    <w:uiPriority w:val="5"/>
    <w:semiHidden/>
    <w:rsid w:val="0049754C"/>
    <w:pPr>
      <w:numPr>
        <w:ilvl w:val="2"/>
        <w:numId w:val="7"/>
      </w:numPr>
      <w:spacing w:before="120"/>
      <w:contextualSpacing/>
    </w:pPr>
  </w:style>
  <w:style w:type="paragraph" w:styleId="ListNumber4">
    <w:name w:val="List Number 4"/>
    <w:basedOn w:val="Normal"/>
    <w:uiPriority w:val="5"/>
    <w:semiHidden/>
    <w:rsid w:val="0049754C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5"/>
    <w:semiHidden/>
    <w:rsid w:val="0049754C"/>
    <w:pPr>
      <w:contextualSpacing/>
    </w:pPr>
  </w:style>
  <w:style w:type="numbering" w:customStyle="1" w:styleId="ListStyle-Bullets1">
    <w:name w:val="ListStyle-Bullets1"/>
    <w:uiPriority w:val="99"/>
    <w:rsid w:val="0051490D"/>
    <w:pPr>
      <w:numPr>
        <w:numId w:val="2"/>
      </w:numPr>
    </w:pPr>
  </w:style>
  <w:style w:type="numbering" w:customStyle="1" w:styleId="ListStyle-Headings">
    <w:name w:val="ListStyle-Headings"/>
    <w:uiPriority w:val="99"/>
    <w:rsid w:val="0049754C"/>
    <w:pPr>
      <w:numPr>
        <w:numId w:val="4"/>
      </w:numPr>
    </w:pPr>
  </w:style>
  <w:style w:type="numbering" w:customStyle="1" w:styleId="ListStyle-Numbers1">
    <w:name w:val="ListStyle-Numbers1"/>
    <w:uiPriority w:val="99"/>
    <w:rsid w:val="003F2D7F"/>
    <w:pPr>
      <w:numPr>
        <w:numId w:val="5"/>
      </w:numPr>
    </w:pPr>
  </w:style>
  <w:style w:type="table" w:styleId="MediumGrid2-Accent1">
    <w:name w:val="Medium Grid 2 Accent 1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  <w:insideH w:val="single" w:sz="8" w:space="0" w:color="006892"/>
        <w:insideV w:val="single" w:sz="8" w:space="0" w:color="006892"/>
      </w:tblBorders>
    </w:tblPr>
    <w:tcPr>
      <w:shd w:val="clear" w:color="auto" w:fill="A5E4FF"/>
    </w:tcPr>
    <w:tblStylePr w:type="firstRow">
      <w:rPr>
        <w:b/>
        <w:bCs/>
        <w:color w:val="000000"/>
      </w:rPr>
      <w:tblPr/>
      <w:tcPr>
        <w:shd w:val="clear" w:color="auto" w:fill="DBF4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9FF"/>
      </w:tcPr>
    </w:tblStylePr>
    <w:tblStylePr w:type="band1Vert">
      <w:tblPr/>
      <w:tcPr>
        <w:shd w:val="clear" w:color="auto" w:fill="49CAFF"/>
      </w:tcPr>
    </w:tblStylePr>
    <w:tblStylePr w:type="band1Horz">
      <w:tblPr/>
      <w:tcPr>
        <w:tcBorders>
          <w:insideH w:val="single" w:sz="6" w:space="0" w:color="006892"/>
          <w:insideV w:val="single" w:sz="6" w:space="0" w:color="006892"/>
        </w:tcBorders>
        <w:shd w:val="clear" w:color="auto" w:fill="49CAFF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E87722"/>
        <w:left w:val="single" w:sz="8" w:space="0" w:color="E87722"/>
        <w:bottom w:val="single" w:sz="8" w:space="0" w:color="E87722"/>
        <w:right w:val="single" w:sz="8" w:space="0" w:color="E87722"/>
        <w:insideH w:val="single" w:sz="8" w:space="0" w:color="E87722"/>
        <w:insideV w:val="single" w:sz="8" w:space="0" w:color="E87722"/>
      </w:tblBorders>
    </w:tblPr>
    <w:tcPr>
      <w:shd w:val="clear" w:color="auto" w:fill="F9DDC8"/>
    </w:tcPr>
    <w:tblStylePr w:type="firstRow">
      <w:rPr>
        <w:b/>
        <w:bCs/>
        <w:color w:val="000000"/>
      </w:rPr>
      <w:tblPr/>
      <w:tcPr>
        <w:shd w:val="clear" w:color="auto" w:fill="FCF1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/>
      </w:tcPr>
    </w:tblStylePr>
    <w:tblStylePr w:type="band1Vert">
      <w:tblPr/>
      <w:tcPr>
        <w:shd w:val="clear" w:color="auto" w:fill="F3BA90"/>
      </w:tcPr>
    </w:tblStylePr>
    <w:tblStylePr w:type="band1Horz">
      <w:tblPr/>
      <w:tcPr>
        <w:tcBorders>
          <w:insideH w:val="single" w:sz="6" w:space="0" w:color="E87722"/>
          <w:insideV w:val="single" w:sz="6" w:space="0" w:color="E87722"/>
        </w:tcBorders>
        <w:shd w:val="clear" w:color="auto" w:fill="F3BA90"/>
      </w:tcPr>
    </w:tblStylePr>
    <w:tblStylePr w:type="nwCell">
      <w:tblPr/>
      <w:tcPr>
        <w:shd w:val="clear" w:color="auto" w:fill="FFFFFF"/>
      </w:tcPr>
    </w:tblStylePr>
  </w:style>
  <w:style w:type="table" w:styleId="MediumList2-Accent1">
    <w:name w:val="Medium List 2 Accent 1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8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689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8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68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5E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6892"/>
      <w:sz w:val="20"/>
      <w:szCs w:val="20"/>
    </w:rPr>
    <w:tblPr>
      <w:tblStyleRowBandSize w:val="1"/>
      <w:tblStyleColBandSize w:val="1"/>
      <w:tblBorders>
        <w:top w:val="single" w:sz="4" w:space="0" w:color="006892"/>
        <w:insideH w:val="single" w:sz="4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  <w:vAlign w:val="bottom"/>
      </w:tcPr>
    </w:tblStylePr>
    <w:tblStylePr w:type="lastRow">
      <w:tblPr/>
      <w:tcPr>
        <w:tcBorders>
          <w:top w:val="single" w:sz="8" w:space="0" w:color="E8772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color w:val="FFFFFF"/>
      </w:rPr>
      <w:tblPr/>
      <w:tcPr>
        <w:shd w:val="clear" w:color="auto" w:fill="006892"/>
      </w:tcPr>
    </w:tblStylePr>
    <w:tblStylePr w:type="lastCol">
      <w:tblPr/>
      <w:tcPr>
        <w:tcBorders>
          <w:top w:val="nil"/>
          <w:left w:val="single" w:sz="8" w:space="0" w:color="E8772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shd w:val="clear" w:color="auto" w:fill="F2F2F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A0AF"/>
        <w:left w:val="single" w:sz="8" w:space="0" w:color="00A0AF"/>
        <w:bottom w:val="single" w:sz="8" w:space="0" w:color="00A0AF"/>
        <w:right w:val="single" w:sz="8" w:space="0" w:color="00A0A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A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A0A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A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A0A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7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7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A94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9A94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A94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9A94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CC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CC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A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ormal-SectionStart">
    <w:name w:val="Normal - Section Start"/>
    <w:basedOn w:val="Normal"/>
    <w:next w:val="Normal"/>
    <w:rsid w:val="0049754C"/>
    <w:pPr>
      <w:spacing w:before="500"/>
    </w:pPr>
  </w:style>
  <w:style w:type="paragraph" w:styleId="NormalWeb">
    <w:name w:val="Normal (Web)"/>
    <w:basedOn w:val="Normal"/>
    <w:uiPriority w:val="99"/>
    <w:semiHidden/>
    <w:rsid w:val="0049754C"/>
    <w:pPr>
      <w:spacing w:before="100" w:beforeAutospacing="1" w:after="100" w:afterAutospacing="1" w:line="240" w:lineRule="auto"/>
    </w:pPr>
    <w:rPr>
      <w:rFonts w:ascii="Times New Roman" w:hAnsi="Times New Roman"/>
      <w:color w:val="717073"/>
      <w:sz w:val="24"/>
    </w:rPr>
  </w:style>
  <w:style w:type="paragraph" w:customStyle="1" w:styleId="Numbered">
    <w:name w:val="Numbered"/>
    <w:basedOn w:val="Normal"/>
    <w:uiPriority w:val="99"/>
    <w:semiHidden/>
    <w:rsid w:val="0049754C"/>
    <w:pPr>
      <w:numPr>
        <w:numId w:val="10"/>
      </w:numPr>
      <w:spacing w:before="120" w:after="0" w:line="240" w:lineRule="auto"/>
    </w:pPr>
    <w:rPr>
      <w:rFonts w:ascii="Arial" w:hAnsi="Arial"/>
    </w:rPr>
  </w:style>
  <w:style w:type="paragraph" w:customStyle="1" w:styleId="OddFooter">
    <w:name w:val="OddFooter"/>
    <w:link w:val="OddFooterChar"/>
    <w:uiPriority w:val="39"/>
    <w:rsid w:val="0049754C"/>
    <w:pPr>
      <w:spacing w:after="0" w:line="240" w:lineRule="auto"/>
    </w:pPr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character" w:customStyle="1" w:styleId="OddFooterChar">
    <w:name w:val="OddFooter Char"/>
    <w:basedOn w:val="DefaultParagraphFont"/>
    <w:link w:val="OddFooter"/>
    <w:uiPriority w:val="39"/>
    <w:rsid w:val="0049754C"/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paragraph" w:customStyle="1" w:styleId="OddPage">
    <w:name w:val="OddPage#"/>
    <w:link w:val="OddPageChar"/>
    <w:uiPriority w:val="39"/>
    <w:rsid w:val="0049754C"/>
    <w:pPr>
      <w:spacing w:after="0" w:line="240" w:lineRule="auto"/>
      <w:jc w:val="right"/>
    </w:pPr>
    <w:rPr>
      <w:rFonts w:ascii="Franklin Gothic Book" w:eastAsiaTheme="minorHAnsi" w:hAnsi="Franklin Gothic Book"/>
      <w:noProof/>
      <w:color w:val="1B3349" w:themeColor="text2"/>
      <w:sz w:val="16"/>
    </w:rPr>
  </w:style>
  <w:style w:type="character" w:customStyle="1" w:styleId="OddPageChar">
    <w:name w:val="OddPage# Char"/>
    <w:basedOn w:val="DefaultParagraphFont"/>
    <w:link w:val="OddPage"/>
    <w:uiPriority w:val="39"/>
    <w:rsid w:val="00E108A9"/>
    <w:rPr>
      <w:rFonts w:ascii="Franklin Gothic Book" w:eastAsiaTheme="minorHAnsi" w:hAnsi="Franklin Gothic Book"/>
      <w:noProof/>
      <w:color w:val="1B3349" w:themeColor="text2"/>
      <w:sz w:val="16"/>
    </w:rPr>
  </w:style>
  <w:style w:type="character" w:styleId="PageNumber">
    <w:name w:val="page number"/>
    <w:uiPriority w:val="39"/>
    <w:semiHidden/>
    <w:rsid w:val="0049754C"/>
    <w:rPr>
      <w:rFonts w:asciiTheme="majorHAnsi" w:hAnsiTheme="majorHAnsi" w:cs="FranklinGothic-Demi"/>
      <w:color w:val="53565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49754C"/>
    <w:pPr>
      <w:spacing w:after="0" w:line="240" w:lineRule="auto"/>
    </w:pPr>
    <w:rPr>
      <w:rFonts w:ascii="Consolas" w:eastAsia="Calibri" w:hAnsi="Consolas"/>
      <w:color w:val="717073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754C"/>
    <w:rPr>
      <w:rFonts w:ascii="Consolas" w:eastAsia="Calibri" w:hAnsi="Consolas" w:cs="Times New Roman"/>
      <w:color w:val="717073"/>
      <w:sz w:val="21"/>
      <w:szCs w:val="21"/>
    </w:rPr>
  </w:style>
  <w:style w:type="paragraph" w:customStyle="1" w:styleId="SectionSubtitle">
    <w:name w:val="Section Subtitle"/>
    <w:basedOn w:val="Normal"/>
    <w:next w:val="Normal-SectionStart"/>
    <w:uiPriority w:val="1"/>
    <w:rsid w:val="00D5097B"/>
    <w:pPr>
      <w:spacing w:before="60" w:line="240" w:lineRule="auto"/>
    </w:pPr>
    <w:rPr>
      <w:rFonts w:ascii="Franklin Gothic Medium" w:hAnsi="Franklin Gothic Medium"/>
      <w:color w:val="1B3349" w:themeColor="text2"/>
      <w:sz w:val="28"/>
      <w:szCs w:val="28"/>
    </w:rPr>
  </w:style>
  <w:style w:type="paragraph" w:customStyle="1" w:styleId="ProjectResumeContinued">
    <w:name w:val="Project/Resume (Continued)"/>
    <w:next w:val="Normal"/>
    <w:link w:val="ProjectResumeContinuedChar"/>
    <w:uiPriority w:val="6"/>
    <w:rsid w:val="0049754C"/>
    <w:pPr>
      <w:pBdr>
        <w:bottom w:val="single" w:sz="6" w:space="1" w:color="505050"/>
      </w:pBdr>
      <w:spacing w:before="120" w:after="180" w:line="240" w:lineRule="auto"/>
    </w:pPr>
    <w:rPr>
      <w:rFonts w:eastAsia="Times New Roman" w:cs="Times New Roman"/>
      <w:color w:val="505050"/>
      <w:sz w:val="24"/>
      <w:szCs w:val="28"/>
    </w:rPr>
  </w:style>
  <w:style w:type="character" w:customStyle="1" w:styleId="ProjectResumeContinuedChar">
    <w:name w:val="Project/Resume (Continued) Char"/>
    <w:basedOn w:val="DefaultParagraphFont"/>
    <w:link w:val="ProjectResumeContinued"/>
    <w:uiPriority w:val="6"/>
    <w:rsid w:val="0049754C"/>
    <w:rPr>
      <w:rFonts w:eastAsia="Times New Roman" w:cs="Times New Roman"/>
      <w:color w:val="505050"/>
      <w:sz w:val="24"/>
      <w:szCs w:val="28"/>
    </w:rPr>
  </w:style>
  <w:style w:type="paragraph" w:customStyle="1" w:styleId="ProjectResumeBodyText">
    <w:name w:val="Project/Resume Body Text"/>
    <w:basedOn w:val="Normal"/>
    <w:uiPriority w:val="6"/>
    <w:unhideWhenUsed/>
    <w:rsid w:val="0049754C"/>
  </w:style>
  <w:style w:type="paragraph" w:customStyle="1" w:styleId="ProjectResumeH1">
    <w:name w:val="Project/Resume H1"/>
    <w:basedOn w:val="Heading1"/>
    <w:next w:val="Normal"/>
    <w:link w:val="ProjectResumeH1Char"/>
    <w:uiPriority w:val="6"/>
    <w:qFormat/>
    <w:rsid w:val="0049754C"/>
  </w:style>
  <w:style w:type="character" w:customStyle="1" w:styleId="ProjectResumeH1Char">
    <w:name w:val="Project/Resume H1 Char"/>
    <w:basedOn w:val="Heading1Char"/>
    <w:link w:val="ProjectResumeH1"/>
    <w:uiPriority w:val="6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customStyle="1" w:styleId="ProjectResumeH2">
    <w:name w:val="Project/Resume H2"/>
    <w:basedOn w:val="Heading2"/>
    <w:next w:val="Normal"/>
    <w:link w:val="ProjectResumeH2Char"/>
    <w:uiPriority w:val="6"/>
    <w:rsid w:val="0049754C"/>
    <w:pPr>
      <w:outlineLvl w:val="9"/>
    </w:pPr>
  </w:style>
  <w:style w:type="character" w:customStyle="1" w:styleId="ProjectResumeH2Char">
    <w:name w:val="Project/Resume H2 Char"/>
    <w:basedOn w:val="DefaultParagraphFont"/>
    <w:link w:val="ProjectResumeH2"/>
    <w:uiPriority w:val="6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customStyle="1" w:styleId="ProjectResumeH3">
    <w:name w:val="Project/Resume H3"/>
    <w:basedOn w:val="Heading3"/>
    <w:next w:val="Normal"/>
    <w:link w:val="ProjectResumeH3Char"/>
    <w:uiPriority w:val="6"/>
    <w:rsid w:val="0049754C"/>
    <w:pPr>
      <w:outlineLvl w:val="9"/>
    </w:pPr>
  </w:style>
  <w:style w:type="character" w:customStyle="1" w:styleId="ProjectResumeH3Char">
    <w:name w:val="Project/Resume H3 Char"/>
    <w:basedOn w:val="DefaultParagraphFont"/>
    <w:link w:val="ProjectResumeH3"/>
    <w:uiPriority w:val="6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customStyle="1" w:styleId="ProjectResumeH4">
    <w:name w:val="Project/Resume H4"/>
    <w:basedOn w:val="Heading4"/>
    <w:next w:val="Normal"/>
    <w:link w:val="ProjectResumeH4Char"/>
    <w:uiPriority w:val="6"/>
    <w:rsid w:val="0049754C"/>
    <w:pPr>
      <w:outlineLvl w:val="9"/>
    </w:pPr>
  </w:style>
  <w:style w:type="character" w:customStyle="1" w:styleId="ProjectResumeH4Char">
    <w:name w:val="Project/Resume H4 Char"/>
    <w:basedOn w:val="Heading4Char"/>
    <w:link w:val="ProjectResumeH4"/>
    <w:uiPriority w:val="6"/>
    <w:rsid w:val="0049754C"/>
    <w:rPr>
      <w:rFonts w:asciiTheme="majorHAnsi" w:hAnsiTheme="majorHAnsi" w:cs="FranklinGothic-Demi"/>
      <w:color w:val="081931"/>
      <w:sz w:val="21"/>
      <w:szCs w:val="23"/>
    </w:rPr>
  </w:style>
  <w:style w:type="paragraph" w:customStyle="1" w:styleId="Question">
    <w:name w:val="Question"/>
    <w:basedOn w:val="Normal"/>
    <w:next w:val="Normal"/>
    <w:uiPriority w:val="9"/>
    <w:qFormat/>
    <w:rsid w:val="0049754C"/>
    <w:pPr>
      <w:pBdr>
        <w:top w:val="single" w:sz="4" w:space="4" w:color="1B3349" w:themeColor="text2"/>
        <w:bottom w:val="single" w:sz="4" w:space="6" w:color="1B3349" w:themeColor="text2"/>
      </w:pBdr>
      <w:spacing w:before="60" w:after="60" w:line="240" w:lineRule="auto"/>
      <w:ind w:right="29"/>
    </w:pPr>
    <w:rPr>
      <w:rFonts w:ascii="Franklin Gothic Medium Cond" w:hAnsi="Franklin Gothic Medium Cond"/>
      <w:bCs/>
      <w:i/>
      <w:color w:val="0052CC" w:themeColor="accent3"/>
      <w:szCs w:val="20"/>
    </w:rPr>
  </w:style>
  <w:style w:type="paragraph" w:styleId="Quote">
    <w:name w:val="Quote"/>
    <w:basedOn w:val="PullQuote"/>
    <w:next w:val="Normal"/>
    <w:link w:val="QuoteChar"/>
    <w:uiPriority w:val="29"/>
    <w:rsid w:val="0049754C"/>
    <w:pPr>
      <w:spacing w:after="100" w:line="288" w:lineRule="auto"/>
      <w:ind w:left="720" w:right="72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9754C"/>
    <w:rPr>
      <w:rFonts w:ascii="Franklin Gothic Medium" w:eastAsia="Times New Roman" w:hAnsi="Franklin Gothic Medium" w:cs="Times New Roman"/>
      <w:i/>
      <w:color w:val="1B3349" w:themeColor="text2"/>
      <w:sz w:val="20"/>
      <w:szCs w:val="20"/>
    </w:rPr>
  </w:style>
  <w:style w:type="paragraph" w:customStyle="1" w:styleId="Run-in">
    <w:name w:val="Run-in"/>
    <w:basedOn w:val="Normal"/>
    <w:link w:val="Run-inChar"/>
    <w:uiPriority w:val="59"/>
    <w:semiHidden/>
    <w:unhideWhenUsed/>
    <w:qFormat/>
    <w:rsid w:val="0049754C"/>
    <w:pPr>
      <w:spacing w:before="240" w:after="60" w:line="240" w:lineRule="auto"/>
    </w:pPr>
    <w:rPr>
      <w:rFonts w:ascii="Arial" w:eastAsiaTheme="minorHAnsi" w:hAnsi="Arial" w:cstheme="minorBidi"/>
      <w:b/>
      <w:i/>
      <w:color w:val="00678F"/>
      <w:sz w:val="18"/>
    </w:rPr>
  </w:style>
  <w:style w:type="character" w:customStyle="1" w:styleId="Run-inChar">
    <w:name w:val="Run-in Char"/>
    <w:basedOn w:val="DefaultParagraphFont"/>
    <w:link w:val="Run-in"/>
    <w:uiPriority w:val="59"/>
    <w:semiHidden/>
    <w:rsid w:val="0049754C"/>
    <w:rPr>
      <w:rFonts w:ascii="Arial" w:eastAsiaTheme="minorHAnsi" w:hAnsi="Arial"/>
      <w:b/>
      <w:i/>
      <w:color w:val="00678F"/>
      <w:sz w:val="18"/>
    </w:rPr>
  </w:style>
  <w:style w:type="paragraph" w:customStyle="1" w:styleId="SectionTitle">
    <w:name w:val="Section Title"/>
    <w:basedOn w:val="Normal"/>
    <w:next w:val="Normal-SectionStart"/>
    <w:uiPriority w:val="1"/>
    <w:qFormat/>
    <w:rsid w:val="0049754C"/>
    <w:pPr>
      <w:spacing w:before="520" w:after="480" w:line="240" w:lineRule="auto"/>
    </w:pPr>
    <w:rPr>
      <w:rFonts w:asciiTheme="minorHAnsi" w:hAnsiTheme="minorHAnsi"/>
      <w:caps/>
      <w:color w:val="1B3349" w:themeColor="text2"/>
      <w:spacing w:val="20"/>
      <w:sz w:val="40"/>
      <w:szCs w:val="20"/>
    </w:rPr>
  </w:style>
  <w:style w:type="paragraph" w:customStyle="1" w:styleId="SectionTitle-withSubtitle">
    <w:name w:val="Section Title - with Subtitle"/>
    <w:basedOn w:val="Normal"/>
    <w:next w:val="SectionSubtitle"/>
    <w:uiPriority w:val="1"/>
    <w:rsid w:val="00D5097B"/>
    <w:pPr>
      <w:spacing w:before="520" w:after="60" w:line="240" w:lineRule="auto"/>
    </w:pPr>
    <w:rPr>
      <w:rFonts w:asciiTheme="minorHAnsi" w:eastAsia="Open Sans Condensed Light" w:hAnsiTheme="minorHAnsi"/>
      <w:caps/>
      <w:color w:val="1B3349" w:themeColor="text2"/>
      <w:spacing w:val="20"/>
      <w:sz w:val="40"/>
      <w:szCs w:val="20"/>
    </w:rPr>
  </w:style>
  <w:style w:type="paragraph" w:customStyle="1" w:styleId="SidebarBullet">
    <w:name w:val="Sidebar Bullet"/>
    <w:basedOn w:val="Normal"/>
    <w:link w:val="SidebarBulletChar"/>
    <w:uiPriority w:val="9"/>
    <w:qFormat/>
    <w:rsid w:val="0049754C"/>
    <w:pPr>
      <w:numPr>
        <w:numId w:val="11"/>
      </w:numPr>
      <w:tabs>
        <w:tab w:val="left" w:pos="180"/>
      </w:tabs>
      <w:spacing w:before="40" w:after="180"/>
      <w:contextualSpacing/>
    </w:pPr>
    <w:rPr>
      <w:color w:val="auto"/>
      <w:sz w:val="18"/>
      <w:szCs w:val="21"/>
    </w:rPr>
  </w:style>
  <w:style w:type="character" w:customStyle="1" w:styleId="SidebarBulletChar">
    <w:name w:val="Sidebar Bullet Char"/>
    <w:basedOn w:val="DefaultParagraphFont"/>
    <w:link w:val="SidebarBullet"/>
    <w:uiPriority w:val="9"/>
    <w:rsid w:val="0049754C"/>
    <w:rPr>
      <w:rFonts w:ascii="Franklin Gothic Book" w:eastAsia="Times New Roman" w:hAnsi="Franklin Gothic Book" w:cs="Times New Roman"/>
      <w:sz w:val="18"/>
      <w:szCs w:val="21"/>
    </w:rPr>
  </w:style>
  <w:style w:type="paragraph" w:customStyle="1" w:styleId="Subheading">
    <w:name w:val="Subheading"/>
    <w:basedOn w:val="Normal"/>
    <w:next w:val="Normal"/>
    <w:uiPriority w:val="4"/>
    <w:semiHidden/>
    <w:rsid w:val="0049754C"/>
    <w:pPr>
      <w:spacing w:before="300"/>
    </w:pPr>
    <w:rPr>
      <w:rFonts w:ascii="Franklin Gothic Medium" w:hAnsi="Franklin Gothic Medium"/>
    </w:rPr>
  </w:style>
  <w:style w:type="paragraph" w:customStyle="1" w:styleId="TableText">
    <w:name w:val="Table Text"/>
    <w:link w:val="TableTextChar"/>
    <w:uiPriority w:val="7"/>
    <w:qFormat/>
    <w:rsid w:val="0049754C"/>
    <w:pPr>
      <w:spacing w:before="40" w:after="40" w:line="240" w:lineRule="auto"/>
      <w:ind w:left="86" w:right="86"/>
    </w:pPr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TableBullet">
    <w:name w:val="Table Bullet"/>
    <w:basedOn w:val="TableText"/>
    <w:uiPriority w:val="7"/>
    <w:qFormat/>
    <w:rsid w:val="0049754C"/>
    <w:pPr>
      <w:numPr>
        <w:numId w:val="12"/>
      </w:numPr>
      <w:contextualSpacing/>
    </w:pPr>
  </w:style>
  <w:style w:type="paragraph" w:customStyle="1" w:styleId="TableFootnote">
    <w:name w:val="Table Footnote"/>
    <w:basedOn w:val="Normal"/>
    <w:uiPriority w:val="7"/>
    <w:qFormat/>
    <w:rsid w:val="0049754C"/>
    <w:pPr>
      <w:spacing w:before="40"/>
    </w:pPr>
    <w:rPr>
      <w:sz w:val="16"/>
    </w:rPr>
  </w:style>
  <w:style w:type="table" w:styleId="TableGrid">
    <w:name w:val="Table Grid"/>
    <w:basedOn w:val="TableNormal"/>
    <w:rsid w:val="0049754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uiPriority w:val="7"/>
    <w:qFormat/>
    <w:rsid w:val="0049754C"/>
    <w:pPr>
      <w:keepNext/>
      <w:suppressAutoHyphens/>
      <w:spacing w:before="40" w:after="40" w:line="240" w:lineRule="auto"/>
      <w:ind w:left="86" w:right="86"/>
      <w:jc w:val="center"/>
    </w:pPr>
    <w:rPr>
      <w:rFonts w:ascii="Franklin Gothic Demi Cond" w:eastAsia="Open Sans Condensed Light" w:hAnsi="Franklin Gothic Demi Cond" w:cs="Open Sans Condensed"/>
      <w:color w:val="1B3349" w:themeColor="text2"/>
      <w:sz w:val="18"/>
      <w:szCs w:val="21"/>
    </w:rPr>
  </w:style>
  <w:style w:type="paragraph" w:customStyle="1" w:styleId="TableNumbersMedium">
    <w:name w:val="Table Numbers Medium"/>
    <w:basedOn w:val="HugeNumbers"/>
    <w:uiPriority w:val="6"/>
    <w:rsid w:val="0049754C"/>
    <w:pPr>
      <w:spacing w:before="40"/>
      <w:ind w:left="86" w:right="86"/>
      <w:jc w:val="center"/>
    </w:pPr>
    <w:rPr>
      <w:rFonts w:ascii="Franklin Gothic Medium Cond" w:eastAsia="Calibri" w:hAnsi="Franklin Gothic Medium Cond"/>
      <w:color w:val="1B3349" w:themeColor="text2"/>
      <w:sz w:val="40"/>
      <w:szCs w:val="40"/>
    </w:rPr>
  </w:style>
  <w:style w:type="paragraph" w:styleId="TableofFigures">
    <w:name w:val="table of figures"/>
    <w:basedOn w:val="Normal"/>
    <w:next w:val="Normal"/>
    <w:uiPriority w:val="99"/>
    <w:rsid w:val="0049754C"/>
    <w:pPr>
      <w:tabs>
        <w:tab w:val="right" w:leader="dot" w:pos="10224"/>
      </w:tabs>
      <w:spacing w:after="0"/>
    </w:pPr>
    <w:rPr>
      <w:rFonts w:asciiTheme="minorHAnsi" w:eastAsia="Calibri" w:hAnsiTheme="minorHAnsi"/>
      <w:noProof/>
    </w:rPr>
  </w:style>
  <w:style w:type="paragraph" w:customStyle="1" w:styleId="TableSubheading">
    <w:name w:val="Table Subheading"/>
    <w:basedOn w:val="TableHeading"/>
    <w:uiPriority w:val="7"/>
    <w:qFormat/>
    <w:rsid w:val="0049754C"/>
    <w:pPr>
      <w:spacing w:before="20" w:after="20"/>
    </w:pPr>
    <w:rPr>
      <w:rFonts w:ascii="Franklin Gothic Medium Cond" w:hAnsi="Franklin Gothic Medium Cond"/>
      <w:caps/>
      <w:sz w:val="16"/>
    </w:rPr>
  </w:style>
  <w:style w:type="paragraph" w:customStyle="1" w:styleId="TableSubheadLeft">
    <w:name w:val="Table Subhead Left"/>
    <w:basedOn w:val="TableSubheading"/>
    <w:uiPriority w:val="7"/>
    <w:semiHidden/>
    <w:rsid w:val="0049754C"/>
    <w:pPr>
      <w:jc w:val="left"/>
    </w:pPr>
  </w:style>
  <w:style w:type="paragraph" w:customStyle="1" w:styleId="TableSubheadWhite">
    <w:name w:val="Table Subhead White"/>
    <w:basedOn w:val="TableHeading"/>
    <w:uiPriority w:val="7"/>
    <w:semiHidden/>
    <w:qFormat/>
    <w:rsid w:val="0049754C"/>
    <w:rPr>
      <w:color w:val="FFFFFF"/>
    </w:rPr>
  </w:style>
  <w:style w:type="paragraph" w:customStyle="1" w:styleId="TableTextCentered">
    <w:name w:val="Table Text Centered"/>
    <w:basedOn w:val="TableText"/>
    <w:uiPriority w:val="7"/>
    <w:rsid w:val="0049754C"/>
    <w:pPr>
      <w:jc w:val="center"/>
    </w:pPr>
  </w:style>
  <w:style w:type="paragraph" w:customStyle="1" w:styleId="TableTextRight">
    <w:name w:val="Table Text Right"/>
    <w:basedOn w:val="TableText"/>
    <w:uiPriority w:val="7"/>
    <w:rsid w:val="0049754C"/>
    <w:pPr>
      <w:jc w:val="right"/>
    </w:pPr>
    <w:rPr>
      <w:rFonts w:eastAsia="Calibri"/>
    </w:rPr>
  </w:style>
  <w:style w:type="table" w:styleId="TableTheme">
    <w:name w:val="Table Theme"/>
    <w:basedOn w:val="TableNormal"/>
    <w:rsid w:val="0049754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BrandedStyle1">
    <w:name w:val="Table-BrandedStyle1"/>
    <w:basedOn w:val="TableNormal"/>
    <w:uiPriority w:val="99"/>
    <w:qFormat/>
    <w:rsid w:val="0049754C"/>
    <w:pPr>
      <w:spacing w:before="40" w:after="40" w:line="240" w:lineRule="auto"/>
      <w:ind w:left="86" w:right="86"/>
    </w:pPr>
    <w:rPr>
      <w:rFonts w:ascii="Franklin Gothic Medium Cond" w:eastAsiaTheme="minorHAnsi" w:hAnsi="Franklin Gothic Medium Cond"/>
      <w:color w:val="262626" w:themeColor="text1" w:themeTint="D9"/>
      <w:sz w:val="18"/>
    </w:rPr>
    <w:tblPr>
      <w:tblStyleRowBandSize w:val="1"/>
      <w:tblStyleColBandSize w:val="1"/>
      <w:jc w:val="center"/>
      <w:tblBorders>
        <w:top w:val="single" w:sz="8" w:space="0" w:color="1B3349" w:themeColor="text2"/>
        <w:bottom w:val="single" w:sz="8" w:space="0" w:color="1B3349" w:themeColor="text2"/>
        <w:insideH w:val="single" w:sz="4" w:space="0" w:color="959595"/>
      </w:tblBorders>
      <w:tblCellMar>
        <w:left w:w="0" w:type="dxa"/>
        <w:right w:w="0" w:type="dxa"/>
      </w:tblCellMar>
    </w:tblPr>
    <w:trPr>
      <w:jc w:val="center"/>
    </w:trPr>
    <w:tcPr>
      <w:shd w:val="clear" w:color="auto" w:fill="auto"/>
    </w:tcPr>
    <w:tblStylePr w:type="firstRow">
      <w:rPr>
        <w:color w:val="00AEE6" w:themeColor="accent1"/>
      </w:rPr>
      <w:tblPr/>
      <w:tcPr>
        <w:tcBorders>
          <w:top w:val="nil"/>
          <w:bottom w:val="single" w:sz="8" w:space="0" w:color="1B3349" w:themeColor="text2"/>
        </w:tcBorders>
        <w:shd w:val="clear" w:color="auto" w:fill="FFFFFF" w:themeFill="background1"/>
      </w:tcPr>
    </w:tblStylePr>
    <w:tblStylePr w:type="lastRow">
      <w:rPr>
        <w:rFonts w:ascii="Cambria" w:hAnsi="Cambria"/>
        <w:sz w:val="18"/>
      </w:rPr>
      <w:tblPr/>
      <w:tcPr>
        <w:tcBorders>
          <w:top w:val="single" w:sz="8" w:space="0" w:color="1B3349" w:themeColor="text2"/>
          <w:bottom w:val="single" w:sz="8" w:space="0" w:color="1B3349" w:themeColor="text2"/>
        </w:tcBorders>
        <w:shd w:val="clear" w:color="auto" w:fill="auto"/>
      </w:tcPr>
    </w:tblStylePr>
    <w:tblStylePr w:type="fir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la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band1Vert">
      <w:tblPr/>
      <w:tcPr>
        <w:shd w:val="clear" w:color="auto" w:fill="DFDFDF" w:themeFill="background2"/>
      </w:tcPr>
    </w:tblStylePr>
    <w:tblStylePr w:type="band1Horz">
      <w:tblPr/>
      <w:tcPr>
        <w:shd w:val="clear" w:color="auto" w:fill="DFDFDF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</w:pPr>
    <w:rPr>
      <w:rFonts w:ascii="Franklin Gothic Medium" w:hAnsi="Franklin Gothic Medium"/>
      <w:caps/>
      <w:color w:val="1B3349" w:themeColor="text2"/>
      <w:szCs w:val="24"/>
    </w:rPr>
  </w:style>
  <w:style w:type="paragraph" w:styleId="TOC2">
    <w:name w:val="toc 2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216"/>
    </w:pPr>
    <w:rPr>
      <w:color w:val="1B3349" w:themeColor="text2"/>
      <w:szCs w:val="24"/>
    </w:rPr>
  </w:style>
  <w:style w:type="paragraph" w:styleId="TOC3">
    <w:name w:val="toc 3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432"/>
    </w:pPr>
    <w:rPr>
      <w:color w:val="1B3349" w:themeColor="text2"/>
      <w:szCs w:val="24"/>
    </w:rPr>
  </w:style>
  <w:style w:type="paragraph" w:styleId="TOC4">
    <w:name w:val="toc 4"/>
    <w:basedOn w:val="Normal"/>
    <w:next w:val="Normal"/>
    <w:autoRedefine/>
    <w:uiPriority w:val="39"/>
    <w:rsid w:val="00F022BF"/>
    <w:pPr>
      <w:tabs>
        <w:tab w:val="right" w:leader="dot" w:pos="10224"/>
      </w:tabs>
      <w:spacing w:before="120" w:after="100"/>
      <w:ind w:left="648"/>
    </w:pPr>
    <w:rPr>
      <w:color w:val="1B3349" w:themeColor="text2"/>
    </w:rPr>
  </w:style>
  <w:style w:type="paragraph" w:styleId="TOC5">
    <w:name w:val="toc 5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864"/>
    </w:pPr>
    <w:rPr>
      <w:color w:val="auto"/>
    </w:rPr>
  </w:style>
  <w:style w:type="paragraph" w:styleId="TOC6">
    <w:name w:val="toc 6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080"/>
    </w:pPr>
    <w:rPr>
      <w:color w:val="auto"/>
    </w:rPr>
  </w:style>
  <w:style w:type="paragraph" w:styleId="TOC7">
    <w:name w:val="toc 7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296"/>
    </w:pPr>
    <w:rPr>
      <w:color w:val="auto"/>
    </w:rPr>
  </w:style>
  <w:style w:type="paragraph" w:styleId="TOC8">
    <w:name w:val="toc 8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512"/>
    </w:pPr>
    <w:rPr>
      <w:color w:val="auto"/>
    </w:rPr>
  </w:style>
  <w:style w:type="paragraph" w:styleId="TOC9">
    <w:name w:val="toc 9"/>
    <w:basedOn w:val="Normal"/>
    <w:next w:val="Normal"/>
    <w:autoRedefine/>
    <w:uiPriority w:val="39"/>
    <w:semiHidden/>
    <w:rsid w:val="0049754C"/>
    <w:pPr>
      <w:tabs>
        <w:tab w:val="left" w:pos="10224"/>
      </w:tabs>
      <w:spacing w:after="100" w:line="259" w:lineRule="auto"/>
      <w:ind w:left="1728"/>
    </w:pPr>
    <w:rPr>
      <w:color w:val="auto"/>
    </w:rPr>
  </w:style>
  <w:style w:type="paragraph" w:customStyle="1" w:styleId="TOCHeader">
    <w:name w:val="TOC Header"/>
    <w:uiPriority w:val="38"/>
    <w:semiHidden/>
    <w:rsid w:val="0049754C"/>
    <w:pPr>
      <w:spacing w:after="0" w:line="240" w:lineRule="auto"/>
    </w:pPr>
    <w:rPr>
      <w:rFonts w:ascii="Arial" w:eastAsia="Times New Roman" w:hAnsi="Arial" w:cs="Times New Roman"/>
      <w:b/>
      <w:caps/>
      <w:color w:val="BFBFBF"/>
      <w:sz w:val="68"/>
      <w:szCs w:val="24"/>
    </w:rPr>
  </w:style>
  <w:style w:type="paragraph" w:styleId="TOCHeading">
    <w:name w:val="TOC Heading"/>
    <w:basedOn w:val="SectionTitle"/>
    <w:next w:val="TOC1"/>
    <w:uiPriority w:val="39"/>
    <w:qFormat/>
    <w:rsid w:val="0049754C"/>
  </w:style>
  <w:style w:type="paragraph" w:customStyle="1" w:styleId="TOFHeader">
    <w:name w:val="TOF Header"/>
    <w:uiPriority w:val="39"/>
    <w:semiHidden/>
    <w:unhideWhenUsed/>
    <w:qFormat/>
    <w:rsid w:val="0049754C"/>
    <w:pPr>
      <w:spacing w:before="240" w:after="240" w:line="240" w:lineRule="auto"/>
    </w:pPr>
    <w:rPr>
      <w:rFonts w:ascii="Arial" w:eastAsia="Times New Roman" w:hAnsi="Arial" w:cs="Times New Roman"/>
      <w:b/>
      <w:caps/>
      <w:color w:val="E87722"/>
    </w:rPr>
  </w:style>
  <w:style w:type="numbering" w:customStyle="1" w:styleId="ListStyle-CalloutBoxBullet1">
    <w:name w:val="ListStyle-CalloutBoxBullet1"/>
    <w:uiPriority w:val="99"/>
    <w:rsid w:val="0049754C"/>
    <w:pPr>
      <w:numPr>
        <w:numId w:val="3"/>
      </w:numPr>
    </w:pPr>
  </w:style>
  <w:style w:type="numbering" w:customStyle="1" w:styleId="ListStyle-CalloutBoxBulletWhite1">
    <w:name w:val="ListStyle-CalloutBoxBulletWhite1"/>
    <w:uiPriority w:val="99"/>
    <w:rsid w:val="0049754C"/>
    <w:pPr>
      <w:numPr>
        <w:numId w:val="1"/>
      </w:numPr>
    </w:pPr>
  </w:style>
  <w:style w:type="numbering" w:customStyle="1" w:styleId="ListStyle-TableBullet1">
    <w:name w:val="ListStyle-TableBullet1"/>
    <w:uiPriority w:val="99"/>
    <w:rsid w:val="0049754C"/>
    <w:pPr>
      <w:numPr>
        <w:numId w:val="6"/>
      </w:numPr>
    </w:pPr>
  </w:style>
  <w:style w:type="paragraph" w:styleId="NoSpacing">
    <w:name w:val="No Spacing"/>
    <w:basedOn w:val="Normal"/>
    <w:uiPriority w:val="1"/>
    <w:qFormat/>
    <w:rsid w:val="0049754C"/>
    <w:pPr>
      <w:spacing w:after="0"/>
    </w:pPr>
  </w:style>
  <w:style w:type="character" w:customStyle="1" w:styleId="TableTextChar">
    <w:name w:val="Table Text Char"/>
    <w:basedOn w:val="DefaultParagraphFont"/>
    <w:link w:val="TableText"/>
    <w:uiPriority w:val="7"/>
    <w:rsid w:val="0049754C"/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PullQuote">
    <w:name w:val="Pull Quote"/>
    <w:basedOn w:val="Normal"/>
    <w:uiPriority w:val="11"/>
    <w:qFormat/>
    <w:rsid w:val="0049754C"/>
    <w:pPr>
      <w:spacing w:after="0" w:line="240" w:lineRule="auto"/>
    </w:pPr>
    <w:rPr>
      <w:rFonts w:ascii="Franklin Gothic Medium" w:hAnsi="Franklin Gothic Medium"/>
      <w:color w:val="1B3349" w:themeColor="text2"/>
      <w:szCs w:val="20"/>
    </w:rPr>
  </w:style>
  <w:style w:type="paragraph" w:customStyle="1" w:styleId="CalloutBoxBold">
    <w:name w:val="Callout Box Bold"/>
    <w:basedOn w:val="CalloutBoxNormal"/>
    <w:uiPriority w:val="11"/>
    <w:qFormat/>
    <w:rsid w:val="0049754C"/>
    <w:pPr>
      <w:framePr w:hSpace="187" w:wrap="around" w:vAnchor="text" w:hAnchor="text" w:xAlign="right" w:y="1"/>
      <w:suppressOverlap/>
    </w:pPr>
    <w:rPr>
      <w:rFonts w:ascii="Franklin Gothic Medium" w:hAnsi="Franklin Gothic Medium"/>
    </w:rPr>
  </w:style>
  <w:style w:type="paragraph" w:customStyle="1" w:styleId="CalloutBoxBold-White">
    <w:name w:val="Callout Box Bold - White"/>
    <w:basedOn w:val="CalloutBoxBold"/>
    <w:uiPriority w:val="11"/>
    <w:qFormat/>
    <w:rsid w:val="0049754C"/>
    <w:pPr>
      <w:framePr w:wrap="around"/>
    </w:pPr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E2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C3A"/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customStyle="1" w:styleId="PullQuoteIndent">
    <w:name w:val="Pull Quote Indent"/>
    <w:basedOn w:val="PullQuote"/>
    <w:link w:val="PullQuoteIndentChar"/>
    <w:uiPriority w:val="11"/>
    <w:unhideWhenUsed/>
    <w:qFormat/>
    <w:rsid w:val="00CD78C0"/>
    <w:pPr>
      <w:spacing w:before="240" w:after="240"/>
      <w:ind w:left="1080"/>
    </w:pPr>
    <w:rPr>
      <w:noProof/>
      <w:szCs w:val="24"/>
    </w:rPr>
  </w:style>
  <w:style w:type="character" w:customStyle="1" w:styleId="PullQuoteIndentChar">
    <w:name w:val="Pull Quote Indent Char"/>
    <w:basedOn w:val="QuoteChar"/>
    <w:link w:val="PullQuoteIndent"/>
    <w:uiPriority w:val="11"/>
    <w:rsid w:val="007B0E64"/>
    <w:rPr>
      <w:rFonts w:ascii="Franklin Gothic Medium" w:eastAsia="Times New Roman" w:hAnsi="Franklin Gothic Medium" w:cs="Times New Roman"/>
      <w:i w:val="0"/>
      <w:noProof/>
      <w:color w:val="1B3349" w:themeColor="text2"/>
      <w:sz w:val="20"/>
      <w:szCs w:val="24"/>
    </w:rPr>
  </w:style>
  <w:style w:type="paragraph" w:customStyle="1" w:styleId="CaptionDescription">
    <w:name w:val="Caption Description"/>
    <w:basedOn w:val="Caption"/>
    <w:next w:val="Normal"/>
    <w:uiPriority w:val="5"/>
    <w:rsid w:val="00EB00CF"/>
    <w:pPr>
      <w:widowControl/>
      <w:pBdr>
        <w:top w:val="none" w:sz="0" w:space="0" w:color="auto"/>
      </w:pBdr>
      <w:suppressAutoHyphens w:val="0"/>
      <w:autoSpaceDE/>
      <w:autoSpaceDN/>
      <w:adjustRightInd/>
      <w:spacing w:before="0" w:after="240" w:line="240" w:lineRule="auto"/>
      <w:textAlignment w:val="auto"/>
    </w:pPr>
    <w:rPr>
      <w:rFonts w:eastAsia="Open Sans Condensed Light" w:cs="Times New Roman"/>
      <w:caps w:val="0"/>
      <w:color w:val="959595"/>
    </w:rPr>
  </w:style>
  <w:style w:type="paragraph" w:customStyle="1" w:styleId="paragraph">
    <w:name w:val="paragraph"/>
    <w:basedOn w:val="Normal"/>
    <w:rsid w:val="002E347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E3476"/>
  </w:style>
  <w:style w:type="character" w:customStyle="1" w:styleId="eop">
    <w:name w:val="eop"/>
    <w:basedOn w:val="DefaultParagraphFont"/>
    <w:rsid w:val="002E3476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1D19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B748C"/>
    <w:pPr>
      <w:spacing w:after="0" w:line="240" w:lineRule="auto"/>
    </w:pPr>
    <w:rPr>
      <w:rFonts w:ascii="Franklin Gothic Book" w:eastAsia="Times New Roman" w:hAnsi="Franklin Gothic Book" w:cs="Times New Roman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89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3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4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2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02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26287\Downloads\parsons-letterhead-template-022420.dotx" TargetMode="External"/></Relationships>
</file>

<file path=word/theme/theme1.xml><?xml version="1.0" encoding="utf-8"?>
<a:theme xmlns:a="http://schemas.openxmlformats.org/drawingml/2006/main" name="Parsons 2020">
  <a:themeElements>
    <a:clrScheme name="Parsons Brand Colors 2020">
      <a:dk1>
        <a:sysClr val="windowText" lastClr="000000"/>
      </a:dk1>
      <a:lt1>
        <a:sysClr val="window" lastClr="FFFFFF"/>
      </a:lt1>
      <a:dk2>
        <a:srgbClr val="1B3349"/>
      </a:dk2>
      <a:lt2>
        <a:srgbClr val="DFDFDF"/>
      </a:lt2>
      <a:accent1>
        <a:srgbClr val="00AEE6"/>
      </a:accent1>
      <a:accent2>
        <a:srgbClr val="50BF34"/>
      </a:accent2>
      <a:accent3>
        <a:srgbClr val="0052CC"/>
      </a:accent3>
      <a:accent4>
        <a:srgbClr val="097538"/>
      </a:accent4>
      <a:accent5>
        <a:srgbClr val="F9C626"/>
      </a:accent5>
      <a:accent6>
        <a:srgbClr val="9ED9FD"/>
      </a:accent6>
      <a:hlink>
        <a:srgbClr val="0052CC"/>
      </a:hlink>
      <a:folHlink>
        <a:srgbClr val="6702E6"/>
      </a:folHlink>
    </a:clrScheme>
    <a:fontScheme name="Parsons Brand Fonts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Void">
      <a:srgbClr val="081931"/>
    </a:custClr>
    <a:custClr name="Asteroid Grey">
      <a:srgbClr val="959595"/>
    </a:custClr>
    <a:custClr name="Space Grey">
      <a:srgbClr val="505050"/>
    </a:custClr>
    <a:custClr name="Neptune">
      <a:srgbClr val="6702E6"/>
    </a:custClr>
    <a:custClr name="Sunset">
      <a:srgbClr val="B800E5"/>
    </a:custClr>
    <a:custClr name="Mars Red">
      <a:srgbClr val="F9322D"/>
    </a:custClr>
  </a:custClrLst>
  <a:extLst>
    <a:ext uri="{05A4C25C-085E-4340-85A3-A5531E510DB2}">
      <thm15:themeFamily xmlns:thm15="http://schemas.microsoft.com/office/thememl/2012/main" name="Parsons 2020" id="{130A6A84-B864-401C-85BF-C28842C83907}" vid="{D5099676-A9E8-45AC-B0D2-D2B2D47F0D9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AB6B9B37A4B4494FC5A85147FD218" ma:contentTypeVersion="6" ma:contentTypeDescription="Create a new document." ma:contentTypeScope="" ma:versionID="7c18239b667f47c1ab304d8cd56463f6">
  <xsd:schema xmlns:xsd="http://www.w3.org/2001/XMLSchema" xmlns:xs="http://www.w3.org/2001/XMLSchema" xmlns:p="http://schemas.microsoft.com/office/2006/metadata/properties" xmlns:ns2="c3f78b23-63e9-479c-ab19-2705472707c9" xmlns:ns3="0f5ad1c6-bc55-44e2-81e3-96668241978c" targetNamespace="http://schemas.microsoft.com/office/2006/metadata/properties" ma:root="true" ma:fieldsID="bd32456c91e182190e74b751fddb3201" ns2:_="" ns3:_="">
    <xsd:import namespace="c3f78b23-63e9-479c-ab19-2705472707c9"/>
    <xsd:import namespace="0f5ad1c6-bc55-44e2-81e3-96668241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78b23-63e9-479c-ab19-270547270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ad1c6-bc55-44e2-81e3-96668241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5ad1c6-bc55-44e2-81e3-96668241978c">
      <UserInfo>
        <DisplayName>Woods, Emilee</DisplayName>
        <AccountId>36</AccountId>
        <AccountType/>
      </UserInfo>
      <UserInfo>
        <DisplayName>Latino, Kori</DisplayName>
        <AccountId>11</AccountId>
        <AccountType/>
      </UserInfo>
      <UserInfo>
        <DisplayName>Urgen, Ahmet</DisplayName>
        <AccountId>34</AccountId>
        <AccountType/>
      </UserInfo>
      <UserInfo>
        <DisplayName>Shah, Rajeev</DisplayName>
        <AccountId>37</AccountId>
        <AccountType/>
      </UserInfo>
      <UserInfo>
        <DisplayName>Meadows, Abigail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D9AC753-B9CE-47DB-B812-F4A3209E3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1013E-90D1-4FEF-9179-CD6B8E27F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78b23-63e9-479c-ab19-2705472707c9"/>
    <ds:schemaRef ds:uri="0f5ad1c6-bc55-44e2-81e3-96668241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4BDEA-E228-41FA-B75F-E585B1A4E7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C6F859-1EE3-44DB-9878-E295FC25A7D9}">
  <ds:schemaRefs>
    <ds:schemaRef ds:uri="http://schemas.microsoft.com/office/2006/metadata/properties"/>
    <ds:schemaRef ds:uri="http://schemas.microsoft.com/office/infopath/2007/PartnerControls"/>
    <ds:schemaRef ds:uri="0f5ad1c6-bc55-44e2-81e3-966682419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parsons-letterhead-template-022420.dotx</Template>
  <TotalTime>3209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Links>
    <vt:vector size="12" baseType="variant">
      <vt:variant>
        <vt:i4>5308471</vt:i4>
      </vt:variant>
      <vt:variant>
        <vt:i4>3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  <vt:variant>
        <vt:i4>5308471</vt:i4>
      </vt:variant>
      <vt:variant>
        <vt:i4>0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Woods, Emilee</cp:lastModifiedBy>
  <cp:revision>1243</cp:revision>
  <cp:lastPrinted>2021-01-22T05:31:00Z</cp:lastPrinted>
  <dcterms:created xsi:type="dcterms:W3CDTF">2020-04-17T18:06:00Z</dcterms:created>
  <dcterms:modified xsi:type="dcterms:W3CDTF">2021-05-27T16:14:00Z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0x0101003B0AB6B9B37A4B4494FC5A85147FD218</vt:lpwstr>
  </property>
  <property fmtid="{D5CDD505-2E9C-101B-9397-08002B2CF9AE}" pid="3" name="MSIP_Label_0008d3e4-f847-4182-a1fb-fb9d345a0f05_Enabled">
    <vt:lpwstr>true</vt:lpwstr>
  </property>
  <property fmtid="{D5CDD505-2E9C-101B-9397-08002B2CF9AE}" pid="4" name="MSIP_Label_0008d3e4-f847-4182-a1fb-fb9d345a0f05_SetDate">
    <vt:lpwstr>2021-04-15T13:27:40Z</vt:lpwstr>
  </property>
  <property fmtid="{D5CDD505-2E9C-101B-9397-08002B2CF9AE}" pid="5" name="MSIP_Label_0008d3e4-f847-4182-a1fb-fb9d345a0f05_Method">
    <vt:lpwstr>Privileged</vt:lpwstr>
  </property>
  <property fmtid="{D5CDD505-2E9C-101B-9397-08002B2CF9AE}" pid="6" name="MSIP_Label_0008d3e4-f847-4182-a1fb-fb9d345a0f05_Name">
    <vt:lpwstr>0008d3e4-f847-4182-a1fb-fb9d345a0f05</vt:lpwstr>
  </property>
  <property fmtid="{D5CDD505-2E9C-101B-9397-08002B2CF9AE}" pid="7" name="MSIP_Label_0008d3e4-f847-4182-a1fb-fb9d345a0f05_SiteId">
    <vt:lpwstr>8d088ff8-7e52-4d0f-8187-dcd9ca37815a</vt:lpwstr>
  </property>
  <property fmtid="{D5CDD505-2E9C-101B-9397-08002B2CF9AE}" pid="8" name="MSIP_Label_0008d3e4-f847-4182-a1fb-fb9d345a0f05_ActionId">
    <vt:lpwstr>0c0ea4eb-61e0-4872-b267-fb6dc2e95c59</vt:lpwstr>
  </property>
  <property fmtid="{D5CDD505-2E9C-101B-9397-08002B2CF9AE}" pid="9" name="MSIP_Label_0008d3e4-f847-4182-a1fb-fb9d345a0f05_ContentBits">
    <vt:lpwstr>0</vt:lpwstr>
  </property>
</Properties>
</file>