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30BAF" w14:textId="34D65809" w:rsidR="009F403B" w:rsidRPr="00732E91" w:rsidRDefault="00101692" w:rsidP="00732E91">
      <w:pPr>
        <w:spacing w:after="60"/>
        <w:rPr>
          <w:rFonts w:ascii="Roboto" w:hAnsi="Roboto" w:cs="Times New Roman Bold"/>
          <w:color w:val="000000"/>
          <w:spacing w:val="-6"/>
          <w:sz w:val="36"/>
          <w:szCs w:val="32"/>
        </w:rPr>
      </w:pPr>
      <w:r>
        <w:rPr>
          <w:rFonts w:ascii="Roboto" w:hAnsi="Roboto" w:cs="Times New Roman Bold"/>
          <w:color w:val="000000"/>
          <w:spacing w:val="-6"/>
          <w:sz w:val="36"/>
          <w:szCs w:val="32"/>
        </w:rPr>
        <w:t>GPTQ Preconstruction Awards Subcommittee</w:t>
      </w:r>
      <w:r w:rsidR="00732E91">
        <w:rPr>
          <w:rFonts w:ascii="Roboto" w:hAnsi="Roboto" w:cs="Times New Roman Bold"/>
          <w:color w:val="000000"/>
          <w:spacing w:val="-6"/>
          <w:sz w:val="36"/>
          <w:szCs w:val="32"/>
        </w:rPr>
        <w:t xml:space="preserve"> - </w:t>
      </w:r>
      <w:r w:rsidR="009F403B" w:rsidRPr="00941E9D">
        <w:rPr>
          <w:rFonts w:ascii="Roboto" w:hAnsi="Roboto" w:cs="Times New Roman Bold"/>
          <w:color w:val="000000"/>
          <w:spacing w:val="-6"/>
          <w:sz w:val="36"/>
          <w:szCs w:val="32"/>
        </w:rPr>
        <w:t xml:space="preserve">Meeting </w:t>
      </w:r>
      <w:r w:rsidR="00471923">
        <w:rPr>
          <w:rFonts w:ascii="Roboto" w:hAnsi="Roboto" w:cs="Times New Roman Bold"/>
          <w:color w:val="000000"/>
          <w:spacing w:val="-6"/>
          <w:sz w:val="36"/>
          <w:szCs w:val="32"/>
        </w:rPr>
        <w:t>Minutes</w:t>
      </w:r>
    </w:p>
    <w:p w14:paraId="7083EB73" w14:textId="26740D8B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</w:rPr>
        <w:t>PURPOSE:</w:t>
      </w:r>
      <w:r w:rsidRPr="003A4430">
        <w:rPr>
          <w:rFonts w:ascii="Roboto" w:hAnsi="Roboto"/>
          <w:b/>
          <w:sz w:val="18"/>
          <w:szCs w:val="20"/>
        </w:rPr>
        <w:tab/>
      </w:r>
      <w:r w:rsidRPr="003A4430">
        <w:rPr>
          <w:rFonts w:ascii="Roboto" w:hAnsi="Roboto"/>
          <w:b/>
          <w:sz w:val="18"/>
          <w:szCs w:val="20"/>
        </w:rPr>
        <w:tab/>
      </w:r>
      <w:r w:rsidR="00101692" w:rsidRPr="003A4430">
        <w:rPr>
          <w:rFonts w:ascii="Roboto" w:hAnsi="Roboto"/>
          <w:szCs w:val="20"/>
        </w:rPr>
        <w:t>Subcommittee Meeting</w:t>
      </w:r>
    </w:p>
    <w:p w14:paraId="29853DFA" w14:textId="0FE34A35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  <w:szCs w:val="20"/>
        </w:rPr>
        <w:t>DATE/TIME: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/>
          <w:szCs w:val="20"/>
        </w:rPr>
        <w:tab/>
      </w:r>
      <w:r w:rsidR="00D85CD9">
        <w:rPr>
          <w:rFonts w:ascii="Roboto" w:hAnsi="Roboto"/>
          <w:bCs/>
          <w:szCs w:val="20"/>
        </w:rPr>
        <w:t>August 11</w:t>
      </w:r>
      <w:r w:rsidR="00101692" w:rsidRPr="003A4430">
        <w:rPr>
          <w:rFonts w:ascii="Roboto" w:hAnsi="Roboto"/>
          <w:bCs/>
          <w:szCs w:val="20"/>
        </w:rPr>
        <w:t xml:space="preserve">, 2021 / </w:t>
      </w:r>
      <w:r w:rsidR="00D85CD9">
        <w:rPr>
          <w:rFonts w:ascii="Roboto" w:hAnsi="Roboto"/>
          <w:bCs/>
          <w:szCs w:val="20"/>
        </w:rPr>
        <w:t>8</w:t>
      </w:r>
      <w:r w:rsidR="00101692" w:rsidRPr="003A4430">
        <w:rPr>
          <w:rFonts w:ascii="Roboto" w:hAnsi="Roboto"/>
          <w:bCs/>
          <w:szCs w:val="20"/>
        </w:rPr>
        <w:t>:</w:t>
      </w:r>
      <w:r w:rsidR="00E6267B">
        <w:rPr>
          <w:rFonts w:ascii="Roboto" w:hAnsi="Roboto"/>
          <w:bCs/>
          <w:szCs w:val="20"/>
        </w:rPr>
        <w:t>3</w:t>
      </w:r>
      <w:r w:rsidR="00101692" w:rsidRPr="003A4430">
        <w:rPr>
          <w:rFonts w:ascii="Roboto" w:hAnsi="Roboto"/>
          <w:bCs/>
          <w:szCs w:val="20"/>
        </w:rPr>
        <w:t>0 AM</w:t>
      </w:r>
    </w:p>
    <w:p w14:paraId="77A7594A" w14:textId="77777777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  <w:szCs w:val="20"/>
        </w:rPr>
        <w:t>LOCATION: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szCs w:val="20"/>
        </w:rPr>
        <w:t>Conference Call</w:t>
      </w:r>
    </w:p>
    <w:p w14:paraId="26CBFE5A" w14:textId="7085EA64" w:rsidR="00101692" w:rsidRPr="003A4430" w:rsidRDefault="00101692" w:rsidP="00101692">
      <w:pPr>
        <w:ind w:left="2160" w:hanging="2160"/>
        <w:rPr>
          <w:rFonts w:ascii="Roboto" w:hAnsi="Roboto"/>
          <w:bCs/>
          <w:szCs w:val="20"/>
        </w:rPr>
      </w:pPr>
      <w:r w:rsidRPr="003A4430">
        <w:rPr>
          <w:rFonts w:ascii="Roboto" w:hAnsi="Roboto"/>
          <w:b/>
          <w:szCs w:val="20"/>
        </w:rPr>
        <w:t>ATTENDEES</w:t>
      </w:r>
      <w:r w:rsidR="009F403B" w:rsidRPr="003A4430">
        <w:rPr>
          <w:rFonts w:ascii="Roboto" w:hAnsi="Roboto"/>
          <w:b/>
          <w:szCs w:val="20"/>
        </w:rPr>
        <w:t>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Cs/>
          <w:szCs w:val="20"/>
        </w:rPr>
        <w:t>Tim Matthews, GDOT Co-Chair; Jennifer Head</w:t>
      </w:r>
      <w:r w:rsidR="001F576B">
        <w:rPr>
          <w:rFonts w:ascii="Roboto" w:hAnsi="Roboto"/>
          <w:bCs/>
          <w:szCs w:val="20"/>
        </w:rPr>
        <w:t>, ACEC</w:t>
      </w:r>
      <w:r w:rsidRPr="003A4430">
        <w:rPr>
          <w:rFonts w:ascii="Roboto" w:hAnsi="Roboto"/>
          <w:bCs/>
          <w:szCs w:val="20"/>
        </w:rPr>
        <w:t>; Emilee Woods, ACEC Co-Chair; Justin Wood; Carlos Azcorra-Valdez; Chris Lowery</w:t>
      </w:r>
      <w:r w:rsidR="00D85CD9">
        <w:rPr>
          <w:rFonts w:ascii="Roboto" w:hAnsi="Roboto"/>
          <w:bCs/>
          <w:szCs w:val="20"/>
        </w:rPr>
        <w:t>; Sasha Ugi; James Willmer</w:t>
      </w:r>
    </w:p>
    <w:p w14:paraId="5E753177" w14:textId="4E49FA2B" w:rsidR="001A7370" w:rsidRDefault="001A7370" w:rsidP="001A7370">
      <w:pPr>
        <w:spacing w:after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CRC UPDATE</w:t>
      </w:r>
      <w:r w:rsidRPr="003A4430">
        <w:rPr>
          <w:rFonts w:ascii="Roboto" w:hAnsi="Roboto"/>
          <w:b/>
          <w:szCs w:val="20"/>
        </w:rPr>
        <w:t>:</w:t>
      </w:r>
    </w:p>
    <w:p w14:paraId="070F27E1" w14:textId="79D46B80" w:rsidR="001A7370" w:rsidRDefault="001A7370" w:rsidP="001A7370">
      <w:pPr>
        <w:pStyle w:val="ListParagraph"/>
        <w:numPr>
          <w:ilvl w:val="0"/>
          <w:numId w:val="40"/>
        </w:numPr>
        <w:spacing w:after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58 entries were received for the GPTQ Preconstruction Awards across 10 categories.</w:t>
      </w:r>
    </w:p>
    <w:p w14:paraId="652D06F5" w14:textId="72A3D951" w:rsidR="001A7370" w:rsidRDefault="001A7370" w:rsidP="001A7370">
      <w:pPr>
        <w:pStyle w:val="ListParagraph"/>
        <w:numPr>
          <w:ilvl w:val="0"/>
          <w:numId w:val="40"/>
        </w:numPr>
        <w:spacing w:after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Subcommittee members are reviewing the entries and will select the shortlisted finalists on 8/27.</w:t>
      </w:r>
    </w:p>
    <w:p w14:paraId="12D4F0FD" w14:textId="30089705" w:rsidR="001A7370" w:rsidRPr="001A7370" w:rsidRDefault="001A7370" w:rsidP="001A7370">
      <w:pPr>
        <w:pStyle w:val="ListParagraph"/>
        <w:numPr>
          <w:ilvl w:val="0"/>
          <w:numId w:val="40"/>
        </w:numPr>
        <w:spacing w:after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A call will be made to the finalists for additional information at that time. Additional information will be due on 9/24.</w:t>
      </w:r>
    </w:p>
    <w:p w14:paraId="78460B4A" w14:textId="77777777" w:rsidR="001A7370" w:rsidRDefault="001A7370" w:rsidP="00101692">
      <w:pPr>
        <w:spacing w:after="0"/>
        <w:rPr>
          <w:rFonts w:ascii="Roboto" w:hAnsi="Roboto"/>
          <w:b/>
          <w:szCs w:val="20"/>
        </w:rPr>
      </w:pPr>
    </w:p>
    <w:p w14:paraId="50C0BEFB" w14:textId="6C8D0001" w:rsidR="00101692" w:rsidRPr="003A4430" w:rsidRDefault="00101692" w:rsidP="00101692">
      <w:pPr>
        <w:spacing w:after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DISCUSSION:</w:t>
      </w:r>
    </w:p>
    <w:p w14:paraId="16BA1DB0" w14:textId="77777777" w:rsidR="00D85CD9" w:rsidRDefault="00D85CD9" w:rsidP="00D85CD9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Distribute Nominations</w:t>
      </w:r>
    </w:p>
    <w:p w14:paraId="7D11A45A" w14:textId="7B53E85B" w:rsidR="00D85CD9" w:rsidRPr="00960F02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 xml:space="preserve">Received </w:t>
      </w:r>
      <w:r>
        <w:rPr>
          <w:rFonts w:ascii="Roboto" w:hAnsi="Roboto"/>
          <w:bCs/>
          <w:szCs w:val="20"/>
        </w:rPr>
        <w:t xml:space="preserve">58 </w:t>
      </w:r>
      <w:r>
        <w:rPr>
          <w:rFonts w:ascii="Roboto" w:hAnsi="Roboto"/>
          <w:bCs/>
          <w:szCs w:val="20"/>
        </w:rPr>
        <w:t>t</w:t>
      </w:r>
      <w:r>
        <w:rPr>
          <w:rFonts w:ascii="Roboto" w:hAnsi="Roboto"/>
          <w:bCs/>
          <w:szCs w:val="20"/>
        </w:rPr>
        <w:t xml:space="preserve">otal </w:t>
      </w:r>
      <w:r>
        <w:rPr>
          <w:rFonts w:ascii="Roboto" w:hAnsi="Roboto"/>
          <w:bCs/>
          <w:szCs w:val="20"/>
        </w:rPr>
        <w:t>e</w:t>
      </w:r>
      <w:r>
        <w:rPr>
          <w:rFonts w:ascii="Roboto" w:hAnsi="Roboto"/>
          <w:bCs/>
          <w:szCs w:val="20"/>
        </w:rPr>
        <w:t>ntries</w:t>
      </w:r>
      <w:r>
        <w:rPr>
          <w:rFonts w:ascii="Roboto" w:hAnsi="Roboto"/>
          <w:bCs/>
          <w:szCs w:val="20"/>
        </w:rPr>
        <w:t xml:space="preserve"> among the 10 categories.</w:t>
      </w:r>
    </w:p>
    <w:p w14:paraId="77607682" w14:textId="5738C40E" w:rsidR="00D85CD9" w:rsidRPr="00D85CD9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 xml:space="preserve">Reviewers will reference the submitted </w:t>
      </w:r>
      <w:r w:rsidRPr="00D85CD9">
        <w:rPr>
          <w:rFonts w:ascii="Roboto" w:hAnsi="Roboto"/>
          <w:bCs/>
          <w:szCs w:val="20"/>
        </w:rPr>
        <w:t>Nomination Form</w:t>
      </w:r>
      <w:r>
        <w:rPr>
          <w:rFonts w:ascii="Roboto" w:hAnsi="Roboto"/>
          <w:bCs/>
          <w:szCs w:val="20"/>
        </w:rPr>
        <w:t>s</w:t>
      </w:r>
      <w:r w:rsidRPr="00D85CD9">
        <w:rPr>
          <w:rFonts w:ascii="Roboto" w:hAnsi="Roboto"/>
          <w:bCs/>
          <w:szCs w:val="20"/>
        </w:rPr>
        <w:t>, Location Map</w:t>
      </w:r>
      <w:r>
        <w:rPr>
          <w:rFonts w:ascii="Roboto" w:hAnsi="Roboto"/>
          <w:bCs/>
          <w:szCs w:val="20"/>
        </w:rPr>
        <w:t>s</w:t>
      </w:r>
      <w:r w:rsidRPr="00D85CD9">
        <w:rPr>
          <w:rFonts w:ascii="Roboto" w:hAnsi="Roboto"/>
          <w:bCs/>
          <w:szCs w:val="20"/>
        </w:rPr>
        <w:t xml:space="preserve">, </w:t>
      </w:r>
      <w:r>
        <w:rPr>
          <w:rFonts w:ascii="Roboto" w:hAnsi="Roboto"/>
          <w:bCs/>
          <w:szCs w:val="20"/>
        </w:rPr>
        <w:t xml:space="preserve">and </w:t>
      </w:r>
      <w:r w:rsidRPr="00D85CD9">
        <w:rPr>
          <w:rFonts w:ascii="Roboto" w:hAnsi="Roboto"/>
          <w:bCs/>
          <w:szCs w:val="20"/>
        </w:rPr>
        <w:t>Other Graphics</w:t>
      </w:r>
      <w:r>
        <w:rPr>
          <w:rFonts w:ascii="Roboto" w:hAnsi="Roboto"/>
          <w:bCs/>
          <w:szCs w:val="20"/>
        </w:rPr>
        <w:t>. These nomination packages were shared via ShareFile among the committee members.</w:t>
      </w:r>
    </w:p>
    <w:p w14:paraId="49F10EF6" w14:textId="75179B6F" w:rsidR="00D85CD9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 xml:space="preserve">Entries are being reviewed against the </w:t>
      </w:r>
      <w:r w:rsidRPr="00D85CD9">
        <w:rPr>
          <w:rFonts w:ascii="Roboto" w:hAnsi="Roboto"/>
          <w:bCs/>
          <w:szCs w:val="20"/>
        </w:rPr>
        <w:t>Category Descriptions/Criteria</w:t>
      </w:r>
      <w:r>
        <w:rPr>
          <w:rFonts w:ascii="Roboto" w:hAnsi="Roboto"/>
          <w:bCs/>
          <w:szCs w:val="20"/>
        </w:rPr>
        <w:t xml:space="preserve"> and </w:t>
      </w:r>
      <w:r w:rsidRPr="00D85CD9">
        <w:rPr>
          <w:rFonts w:ascii="Roboto" w:hAnsi="Roboto"/>
          <w:bCs/>
          <w:szCs w:val="20"/>
        </w:rPr>
        <w:t>General Criteria</w:t>
      </w:r>
      <w:r>
        <w:rPr>
          <w:rFonts w:ascii="Roboto" w:hAnsi="Roboto"/>
          <w:bCs/>
          <w:szCs w:val="20"/>
        </w:rPr>
        <w:t xml:space="preserve"> posted on the ACEC website.</w:t>
      </w:r>
    </w:p>
    <w:p w14:paraId="25B2F068" w14:textId="4999484A" w:rsidR="003A1817" w:rsidRPr="00D85CD9" w:rsidRDefault="003A1817" w:rsidP="003A1817">
      <w:pPr>
        <w:pStyle w:val="ListParagraph"/>
        <w:numPr>
          <w:ilvl w:val="2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It was noted that reviewers should notify the co-chairs if some entries could be considered for multiple categories or may be a better fit in a different category. This would ultimately be coordinated with the applicants but should be a consideration during review.</w:t>
      </w:r>
    </w:p>
    <w:p w14:paraId="3FD7D2C0" w14:textId="32544CC4" w:rsidR="00D85CD9" w:rsidRPr="00261C64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The entries were distributed between the subcommittee members, excluding Mr. Matthews. Each category has a minimum of two reviewers, and those with many entries have three reviewers.</w:t>
      </w:r>
    </w:p>
    <w:p w14:paraId="4CAA6865" w14:textId="78A8F6ED" w:rsidR="00D85CD9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color w:val="auto"/>
          <w:szCs w:val="20"/>
        </w:rPr>
      </w:pPr>
      <w:r>
        <w:rPr>
          <w:rFonts w:ascii="Roboto" w:hAnsi="Roboto"/>
          <w:bCs/>
          <w:color w:val="auto"/>
          <w:szCs w:val="20"/>
        </w:rPr>
        <w:t>Each reviewer will be prepared</w:t>
      </w:r>
      <w:r w:rsidRPr="00D85CD9">
        <w:rPr>
          <w:rFonts w:ascii="Roboto" w:hAnsi="Roboto"/>
          <w:bCs/>
          <w:color w:val="auto"/>
          <w:szCs w:val="20"/>
        </w:rPr>
        <w:t xml:space="preserve"> to recap entries</w:t>
      </w:r>
      <w:r>
        <w:rPr>
          <w:rFonts w:ascii="Roboto" w:hAnsi="Roboto"/>
          <w:bCs/>
          <w:color w:val="auto"/>
          <w:szCs w:val="20"/>
        </w:rPr>
        <w:t xml:space="preserve"> in their assigned categories</w:t>
      </w:r>
      <w:r w:rsidRPr="00D85CD9">
        <w:rPr>
          <w:rFonts w:ascii="Roboto" w:hAnsi="Roboto"/>
          <w:bCs/>
          <w:color w:val="auto"/>
          <w:szCs w:val="20"/>
        </w:rPr>
        <w:t xml:space="preserve"> and present </w:t>
      </w:r>
      <w:r>
        <w:rPr>
          <w:rFonts w:ascii="Roboto" w:hAnsi="Roboto"/>
          <w:bCs/>
          <w:color w:val="auto"/>
          <w:szCs w:val="20"/>
        </w:rPr>
        <w:t xml:space="preserve">their </w:t>
      </w:r>
      <w:r w:rsidRPr="00D85CD9">
        <w:rPr>
          <w:rFonts w:ascii="Roboto" w:hAnsi="Roboto"/>
          <w:bCs/>
          <w:color w:val="auto"/>
          <w:szCs w:val="20"/>
        </w:rPr>
        <w:t>shortlist recommendations on 8/27.</w:t>
      </w:r>
      <w:r>
        <w:rPr>
          <w:rFonts w:ascii="Roboto" w:hAnsi="Roboto"/>
          <w:bCs/>
          <w:color w:val="auto"/>
          <w:szCs w:val="20"/>
        </w:rPr>
        <w:t xml:space="preserve"> The committee will aim to shortlist three entries per category.</w:t>
      </w:r>
    </w:p>
    <w:p w14:paraId="0515D557" w14:textId="19790B9A" w:rsidR="00D85CD9" w:rsidRPr="00D85CD9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color w:val="auto"/>
          <w:szCs w:val="20"/>
        </w:rPr>
      </w:pPr>
      <w:r>
        <w:rPr>
          <w:rFonts w:ascii="Roboto" w:hAnsi="Roboto"/>
          <w:bCs/>
          <w:color w:val="auto"/>
          <w:szCs w:val="20"/>
        </w:rPr>
        <w:t>Mr. Matthews will contact the owners in the entry forms to confirm their support of the nomination.</w:t>
      </w:r>
    </w:p>
    <w:p w14:paraId="4073D4A4" w14:textId="37B7CECB" w:rsidR="00D85CD9" w:rsidRDefault="00D85CD9" w:rsidP="00D85CD9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Awards Schedule</w:t>
      </w:r>
      <w:r w:rsidR="003A1817">
        <w:rPr>
          <w:rFonts w:ascii="Roboto" w:hAnsi="Roboto"/>
          <w:b/>
          <w:szCs w:val="20"/>
        </w:rPr>
        <w:t xml:space="preserve"> Recap</w:t>
      </w:r>
    </w:p>
    <w:p w14:paraId="36B16B46" w14:textId="5446AE91" w:rsidR="00D85CD9" w:rsidRPr="003A1817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color w:val="auto"/>
          <w:szCs w:val="20"/>
        </w:rPr>
      </w:pPr>
      <w:r w:rsidRPr="003A1817">
        <w:rPr>
          <w:rFonts w:ascii="Roboto" w:hAnsi="Roboto"/>
          <w:bCs/>
          <w:color w:val="auto"/>
          <w:szCs w:val="20"/>
        </w:rPr>
        <w:t>8/27 –</w:t>
      </w:r>
      <w:r w:rsidR="003A1817">
        <w:rPr>
          <w:rFonts w:ascii="Roboto" w:hAnsi="Roboto"/>
          <w:bCs/>
          <w:color w:val="auto"/>
          <w:szCs w:val="20"/>
        </w:rPr>
        <w:t xml:space="preserve">meet at </w:t>
      </w:r>
      <w:r w:rsidRPr="003A1817">
        <w:rPr>
          <w:rFonts w:ascii="Roboto" w:hAnsi="Roboto"/>
          <w:bCs/>
          <w:color w:val="auto"/>
          <w:szCs w:val="20"/>
        </w:rPr>
        <w:t>10 AM - Select Shortlist and Make Announcement</w:t>
      </w:r>
    </w:p>
    <w:p w14:paraId="4F6D3226" w14:textId="77777777" w:rsidR="00D85CD9" w:rsidRPr="008D70B8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9/24 – Additional Info Due</w:t>
      </w:r>
    </w:p>
    <w:p w14:paraId="2B29ADDA" w14:textId="538E3F38" w:rsidR="00D85CD9" w:rsidRPr="008D70B8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 xml:space="preserve">9/28 – </w:t>
      </w:r>
      <w:r w:rsidR="003A1817">
        <w:rPr>
          <w:rFonts w:ascii="Roboto" w:hAnsi="Roboto"/>
          <w:bCs/>
          <w:szCs w:val="20"/>
        </w:rPr>
        <w:t xml:space="preserve">meet at </w:t>
      </w:r>
      <w:r>
        <w:rPr>
          <w:rFonts w:ascii="Roboto" w:hAnsi="Roboto"/>
          <w:bCs/>
          <w:szCs w:val="20"/>
        </w:rPr>
        <w:t>10 AM – Distribute Additional Info</w:t>
      </w:r>
    </w:p>
    <w:p w14:paraId="78FF5A0F" w14:textId="5B8C5B70" w:rsidR="00D85CD9" w:rsidRPr="00217620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 xml:space="preserve">10/5 – </w:t>
      </w:r>
      <w:r w:rsidR="003A1817">
        <w:rPr>
          <w:rFonts w:ascii="Roboto" w:hAnsi="Roboto"/>
          <w:bCs/>
          <w:szCs w:val="20"/>
        </w:rPr>
        <w:t xml:space="preserve">meet at </w:t>
      </w:r>
      <w:r>
        <w:rPr>
          <w:rFonts w:ascii="Roboto" w:hAnsi="Roboto"/>
          <w:bCs/>
          <w:szCs w:val="20"/>
        </w:rPr>
        <w:t>10 AM - Select Finalists</w:t>
      </w:r>
    </w:p>
    <w:p w14:paraId="772EF7CB" w14:textId="77777777" w:rsidR="00D85CD9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11/16 - Summit</w:t>
      </w:r>
    </w:p>
    <w:p w14:paraId="61481894" w14:textId="57D9159C" w:rsidR="001A2A29" w:rsidRDefault="00E6267B" w:rsidP="00E6267B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Action Items</w:t>
      </w:r>
    </w:p>
    <w:p w14:paraId="7D5FC6DE" w14:textId="214BD42E" w:rsidR="00E6267B" w:rsidRDefault="00D85CD9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 w:rsidRPr="00D85CD9">
        <w:rPr>
          <w:rFonts w:ascii="Roboto" w:hAnsi="Roboto"/>
          <w:bCs/>
          <w:szCs w:val="20"/>
        </w:rPr>
        <w:t>Subcommittee members are to review awards entries and prepare their shortlist recommendations</w:t>
      </w:r>
      <w:r w:rsidR="003A1817">
        <w:rPr>
          <w:rFonts w:ascii="Roboto" w:hAnsi="Roboto"/>
          <w:bCs/>
          <w:szCs w:val="20"/>
        </w:rPr>
        <w:t>.</w:t>
      </w:r>
    </w:p>
    <w:p w14:paraId="43D9F11B" w14:textId="42ECCC5E" w:rsidR="003A1817" w:rsidRDefault="003A1817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Mr. Matthews will contact owners to confirm their support of the nominations.</w:t>
      </w:r>
    </w:p>
    <w:p w14:paraId="11691A27" w14:textId="35369722" w:rsidR="003A1817" w:rsidRPr="00D85CD9" w:rsidRDefault="003A1817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Subcommittee members will reconvene on 8/27.</w:t>
      </w:r>
    </w:p>
    <w:sectPr w:rsidR="003A1817" w:rsidRPr="00D85CD9" w:rsidSect="000377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620" w:right="1008" w:bottom="1152" w:left="1008" w:header="0" w:footer="0" w:gutter="0"/>
      <w:cols w:space="54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B1510" w14:textId="77777777" w:rsidR="0058677C" w:rsidRDefault="0058677C" w:rsidP="00845B69">
      <w:r>
        <w:separator/>
      </w:r>
    </w:p>
  </w:endnote>
  <w:endnote w:type="continuationSeparator" w:id="0">
    <w:p w14:paraId="68718409" w14:textId="77777777" w:rsidR="0058677C" w:rsidRDefault="0058677C" w:rsidP="00845B69">
      <w:r>
        <w:continuationSeparator/>
      </w:r>
    </w:p>
  </w:endnote>
  <w:endnote w:type="continuationNotice" w:id="1">
    <w:p w14:paraId="571546B2" w14:textId="77777777" w:rsidR="0058677C" w:rsidRDefault="005867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Gothic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Oswald">
    <w:charset w:val="00"/>
    <w:family w:val="auto"/>
    <w:pitch w:val="variable"/>
    <w:sig w:usb0="A000006F" w:usb1="4000004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7716A" w14:textId="77777777" w:rsidR="006E652B" w:rsidRPr="00F91AB0" w:rsidRDefault="00F91AB0" w:rsidP="00F91AB0">
    <w:pPr>
      <w:pStyle w:val="Footer"/>
    </w:pPr>
    <w:r>
      <w:rPr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1A187172" wp14:editId="36C4F117">
              <wp:simplePos x="0" y="0"/>
              <wp:positionH relativeFrom="margin">
                <wp:align>right</wp:align>
              </wp:positionH>
              <wp:positionV relativeFrom="page">
                <wp:posOffset>9415145</wp:posOffset>
              </wp:positionV>
              <wp:extent cx="1380743" cy="283464"/>
              <wp:effectExtent l="0" t="0" r="10160" b="21590"/>
              <wp:wrapNone/>
              <wp:docPr id="703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80743" cy="283464"/>
                        <a:chOff x="1194981" y="1461564"/>
                        <a:chExt cx="6306664" cy="1301796"/>
                      </a:xfrm>
                    </wpg:grpSpPr>
                    <wpg:grpSp>
                      <wpg:cNvPr id="1146" name="Graphic 1"/>
                      <wpg:cNvGrpSpPr/>
                      <wpg:grpSpPr>
                        <a:xfrm>
                          <a:off x="1194981" y="1461564"/>
                          <a:ext cx="1095905" cy="1301796"/>
                          <a:chOff x="1194981" y="1461564"/>
                          <a:chExt cx="1095905" cy="1301796"/>
                        </a:xfrm>
                        <a:solidFill>
                          <a:schemeClr val="accent1"/>
                        </a:solidFill>
                      </wpg:grpSpPr>
                      <wps:wsp>
                        <wps:cNvPr id="1147" name="Freeform: Shape 1147"/>
                        <wps:cNvSpPr/>
                        <wps:spPr>
                          <a:xfrm>
                            <a:off x="1195388" y="2259155"/>
                            <a:ext cx="350185" cy="504205"/>
                          </a:xfrm>
                          <a:custGeom>
                            <a:avLst/>
                            <a:gdLst>
                              <a:gd name="connsiteX0" fmla="*/ 0 w 350184"/>
                              <a:gd name="connsiteY0" fmla="*/ 506097 h 504204"/>
                              <a:gd name="connsiteX1" fmla="*/ 350549 w 350184"/>
                              <a:gd name="connsiteY1" fmla="*/ 214682 h 504204"/>
                              <a:gd name="connsiteX2" fmla="*/ 350549 w 350184"/>
                              <a:gd name="connsiteY2" fmla="*/ 0 h 504204"/>
                              <a:gd name="connsiteX3" fmla="*/ 0 w 350184"/>
                              <a:gd name="connsiteY3" fmla="*/ 0 h 504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0184" h="504204">
                                <a:moveTo>
                                  <a:pt x="0" y="506097"/>
                                </a:moveTo>
                                <a:lnTo>
                                  <a:pt x="350549" y="214682"/>
                                </a:ln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F34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Freeform: Shape 1148"/>
                        <wps:cNvSpPr/>
                        <wps:spPr>
                          <a:xfrm>
                            <a:off x="1194981" y="2259174"/>
                            <a:ext cx="350603" cy="72461"/>
                          </a:xfrm>
                          <a:custGeom>
                            <a:avLst/>
                            <a:gdLst>
                              <a:gd name="connsiteX0" fmla="*/ 350549 w 350184"/>
                              <a:gd name="connsiteY0" fmla="*/ 73347 h 72460"/>
                              <a:gd name="connsiteX1" fmla="*/ 350549 w 350184"/>
                              <a:gd name="connsiteY1" fmla="*/ 0 h 72460"/>
                              <a:gd name="connsiteX2" fmla="*/ 0 w 350184"/>
                              <a:gd name="connsiteY2" fmla="*/ 0 h 7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0184" h="72460">
                                <a:moveTo>
                                  <a:pt x="350549" y="73347"/>
                                </a:move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38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Freeform: Shape 1149"/>
                        <wps:cNvSpPr/>
                        <wps:spPr>
                          <a:xfrm>
                            <a:off x="1195050" y="1461564"/>
                            <a:ext cx="1095836" cy="797066"/>
                          </a:xfrm>
                          <a:custGeom>
                            <a:avLst/>
                            <a:gdLst>
                              <a:gd name="connsiteX0" fmla="*/ 1011551 w 1095836"/>
                              <a:gd name="connsiteY0" fmla="*/ 102373 h 797066"/>
                              <a:gd name="connsiteX1" fmla="*/ 750118 w 1095836"/>
                              <a:gd name="connsiteY1" fmla="*/ 0 h 797066"/>
                              <a:gd name="connsiteX2" fmla="*/ 0 w 1095836"/>
                              <a:gd name="connsiteY2" fmla="*/ 0 h 797066"/>
                              <a:gd name="connsiteX3" fmla="*/ 350547 w 1095836"/>
                              <a:gd name="connsiteY3" fmla="*/ 291414 h 797066"/>
                              <a:gd name="connsiteX4" fmla="*/ 621118 w 1095836"/>
                              <a:gd name="connsiteY4" fmla="*/ 291414 h 797066"/>
                              <a:gd name="connsiteX5" fmla="*/ 700162 w 1095836"/>
                              <a:gd name="connsiteY5" fmla="*/ 309069 h 797066"/>
                              <a:gd name="connsiteX6" fmla="*/ 723646 w 1095836"/>
                              <a:gd name="connsiteY6" fmla="*/ 379005 h 797066"/>
                              <a:gd name="connsiteX7" fmla="*/ 723646 w 1095836"/>
                              <a:gd name="connsiteY7" fmla="*/ 418544 h 797066"/>
                              <a:gd name="connsiteX8" fmla="*/ 700162 w 1095836"/>
                              <a:gd name="connsiteY8" fmla="*/ 488481 h 797066"/>
                              <a:gd name="connsiteX9" fmla="*/ 621118 w 1095836"/>
                              <a:gd name="connsiteY9" fmla="*/ 506136 h 797066"/>
                              <a:gd name="connsiteX10" fmla="*/ 350547 w 1095836"/>
                              <a:gd name="connsiteY10" fmla="*/ 506136 h 797066"/>
                              <a:gd name="connsiteX11" fmla="*/ 0 w 1095836"/>
                              <a:gd name="connsiteY11" fmla="*/ 797551 h 797066"/>
                              <a:gd name="connsiteX12" fmla="*/ 750118 w 1095836"/>
                              <a:gd name="connsiteY12" fmla="*/ 797551 h 797066"/>
                              <a:gd name="connsiteX13" fmla="*/ 1011551 w 1095836"/>
                              <a:gd name="connsiteY13" fmla="*/ 695178 h 797066"/>
                              <a:gd name="connsiteX14" fmla="*/ 1096816 w 1095836"/>
                              <a:gd name="connsiteY14" fmla="*/ 417990 h 797066"/>
                              <a:gd name="connsiteX15" fmla="*/ 1096816 w 1095836"/>
                              <a:gd name="connsiteY15" fmla="*/ 379559 h 797066"/>
                              <a:gd name="connsiteX16" fmla="*/ 1011551 w 1095836"/>
                              <a:gd name="connsiteY16" fmla="*/ 102373 h 797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95836" h="797066">
                                <a:moveTo>
                                  <a:pt x="1011551" y="102373"/>
                                </a:moveTo>
                                <a:cubicBezTo>
                                  <a:pt x="952796" y="34152"/>
                                  <a:pt x="865653" y="0"/>
                                  <a:pt x="75011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350547" y="291414"/>
                                </a:lnTo>
                                <a:lnTo>
                                  <a:pt x="621118" y="291414"/>
                                </a:lnTo>
                                <a:cubicBezTo>
                                  <a:pt x="658150" y="291414"/>
                                  <a:pt x="684506" y="297323"/>
                                  <a:pt x="700162" y="309069"/>
                                </a:cubicBezTo>
                                <a:cubicBezTo>
                                  <a:pt x="715814" y="320854"/>
                                  <a:pt x="723646" y="344175"/>
                                  <a:pt x="723646" y="379005"/>
                                </a:cubicBezTo>
                                <a:lnTo>
                                  <a:pt x="723646" y="418544"/>
                                </a:lnTo>
                                <a:cubicBezTo>
                                  <a:pt x="723646" y="453374"/>
                                  <a:pt x="715814" y="476696"/>
                                  <a:pt x="700162" y="488481"/>
                                </a:cubicBezTo>
                                <a:cubicBezTo>
                                  <a:pt x="684506" y="500227"/>
                                  <a:pt x="658150" y="506136"/>
                                  <a:pt x="621118" y="506136"/>
                                </a:cubicBezTo>
                                <a:lnTo>
                                  <a:pt x="350547" y="506136"/>
                                </a:lnTo>
                                <a:lnTo>
                                  <a:pt x="0" y="797551"/>
                                </a:lnTo>
                                <a:lnTo>
                                  <a:pt x="750118" y="797551"/>
                                </a:lnTo>
                                <a:cubicBezTo>
                                  <a:pt x="865653" y="797551"/>
                                  <a:pt x="952796" y="763397"/>
                                  <a:pt x="1011551" y="695178"/>
                                </a:cubicBezTo>
                                <a:cubicBezTo>
                                  <a:pt x="1068376" y="630717"/>
                                  <a:pt x="1096816" y="538334"/>
                                  <a:pt x="1096816" y="417990"/>
                                </a:cubicBezTo>
                                <a:lnTo>
                                  <a:pt x="1096816" y="379559"/>
                                </a:lnTo>
                                <a:cubicBezTo>
                                  <a:pt x="1096816" y="259215"/>
                                  <a:pt x="1068376" y="166832"/>
                                  <a:pt x="1011551" y="102373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52CC"/>
                              </a:gs>
                              <a:gs pos="19000">
                                <a:srgbClr val="007AD7"/>
                              </a:gs>
                              <a:gs pos="58000">
                                <a:srgbClr val="00AEE6"/>
                              </a:gs>
                            </a:gsLst>
                            <a:lin ang="3900000" scaled="0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150" name="Freeform: Shape 1150"/>
                      <wps:cNvSpPr/>
                      <wps:spPr>
                        <a:xfrm>
                          <a:off x="2798304" y="1753480"/>
                          <a:ext cx="4703341" cy="504205"/>
                        </a:xfrm>
                        <a:custGeom>
                          <a:avLst/>
                          <a:gdLst>
                            <a:gd name="connsiteX0" fmla="*/ 0 w 4703341"/>
                            <a:gd name="connsiteY0" fmla="*/ 0 h 504204"/>
                            <a:gd name="connsiteX1" fmla="*/ 444637 w 4703341"/>
                            <a:gd name="connsiteY1" fmla="*/ 0 h 504204"/>
                            <a:gd name="connsiteX2" fmla="*/ 568776 w 4703341"/>
                            <a:gd name="connsiteY2" fmla="*/ 48611 h 504204"/>
                            <a:gd name="connsiteX3" fmla="*/ 609262 w 4703341"/>
                            <a:gd name="connsiteY3" fmla="*/ 180229 h 504204"/>
                            <a:gd name="connsiteX4" fmla="*/ 609262 w 4703341"/>
                            <a:gd name="connsiteY4" fmla="*/ 214673 h 504204"/>
                            <a:gd name="connsiteX5" fmla="*/ 557243 w 4703341"/>
                            <a:gd name="connsiteY5" fmla="*/ 343603 h 504204"/>
                            <a:gd name="connsiteX6" fmla="*/ 502536 w 4703341"/>
                            <a:gd name="connsiteY6" fmla="*/ 373302 h 504204"/>
                            <a:gd name="connsiteX7" fmla="*/ 409309 w 4703341"/>
                            <a:gd name="connsiteY7" fmla="*/ 378708 h 504204"/>
                            <a:gd name="connsiteX8" fmla="*/ 179621 w 4703341"/>
                            <a:gd name="connsiteY8" fmla="*/ 378708 h 504204"/>
                            <a:gd name="connsiteX9" fmla="*/ 179621 w 4703341"/>
                            <a:gd name="connsiteY9" fmla="*/ 506159 h 504204"/>
                            <a:gd name="connsiteX10" fmla="*/ 0 w 4703341"/>
                            <a:gd name="connsiteY10" fmla="*/ 506159 h 504204"/>
                            <a:gd name="connsiteX11" fmla="*/ 0 w 4703341"/>
                            <a:gd name="connsiteY11" fmla="*/ 0 h 504204"/>
                            <a:gd name="connsiteX12" fmla="*/ 177196 w 4703341"/>
                            <a:gd name="connsiteY12" fmla="*/ 246406 h 504204"/>
                            <a:gd name="connsiteX13" fmla="*/ 383384 w 4703341"/>
                            <a:gd name="connsiteY13" fmla="*/ 246406 h 504204"/>
                            <a:gd name="connsiteX14" fmla="*/ 432067 w 4703341"/>
                            <a:gd name="connsiteY14" fmla="*/ 208833 h 504204"/>
                            <a:gd name="connsiteX15" fmla="*/ 432067 w 4703341"/>
                            <a:gd name="connsiteY15" fmla="*/ 179966 h 504204"/>
                            <a:gd name="connsiteX16" fmla="*/ 420917 w 4703341"/>
                            <a:gd name="connsiteY16" fmla="*/ 146758 h 504204"/>
                            <a:gd name="connsiteX17" fmla="*/ 383384 w 4703341"/>
                            <a:gd name="connsiteY17" fmla="*/ 138375 h 504204"/>
                            <a:gd name="connsiteX18" fmla="*/ 177196 w 4703341"/>
                            <a:gd name="connsiteY18" fmla="*/ 138375 h 504204"/>
                            <a:gd name="connsiteX19" fmla="*/ 177196 w 4703341"/>
                            <a:gd name="connsiteY19" fmla="*/ 246406 h 504204"/>
                            <a:gd name="connsiteX20" fmla="*/ 726910 w 4703341"/>
                            <a:gd name="connsiteY20" fmla="*/ 506159 h 504204"/>
                            <a:gd name="connsiteX21" fmla="*/ 538071 w 4703341"/>
                            <a:gd name="connsiteY21" fmla="*/ 506159 h 504204"/>
                            <a:gd name="connsiteX22" fmla="*/ 817290 w 4703341"/>
                            <a:gd name="connsiteY22" fmla="*/ 0 h 504204"/>
                            <a:gd name="connsiteX23" fmla="*/ 1020962 w 4703341"/>
                            <a:gd name="connsiteY23" fmla="*/ 0 h 504204"/>
                            <a:gd name="connsiteX24" fmla="*/ 1299496 w 4703341"/>
                            <a:gd name="connsiteY24" fmla="*/ 506159 h 504204"/>
                            <a:gd name="connsiteX25" fmla="*/ 1106620 w 4703341"/>
                            <a:gd name="connsiteY25" fmla="*/ 506159 h 504204"/>
                            <a:gd name="connsiteX26" fmla="*/ 1058051 w 4703341"/>
                            <a:gd name="connsiteY26" fmla="*/ 419981 h 504204"/>
                            <a:gd name="connsiteX27" fmla="*/ 771418 w 4703341"/>
                            <a:gd name="connsiteY27" fmla="*/ 419981 h 504204"/>
                            <a:gd name="connsiteX28" fmla="*/ 726910 w 4703341"/>
                            <a:gd name="connsiteY28" fmla="*/ 506159 h 504204"/>
                            <a:gd name="connsiteX29" fmla="*/ 913719 w 4703341"/>
                            <a:gd name="connsiteY29" fmla="*/ 155422 h 504204"/>
                            <a:gd name="connsiteX30" fmla="*/ 826054 w 4703341"/>
                            <a:gd name="connsiteY30" fmla="*/ 311951 h 504204"/>
                            <a:gd name="connsiteX31" fmla="*/ 997348 w 4703341"/>
                            <a:gd name="connsiteY31" fmla="*/ 311951 h 504204"/>
                            <a:gd name="connsiteX32" fmla="*/ 913719 w 4703341"/>
                            <a:gd name="connsiteY32" fmla="*/ 155422 h 504204"/>
                            <a:gd name="connsiteX33" fmla="*/ 1923326 w 4703341"/>
                            <a:gd name="connsiteY33" fmla="*/ 205837 h 504204"/>
                            <a:gd name="connsiteX34" fmla="*/ 1888620 w 4703341"/>
                            <a:gd name="connsiteY34" fmla="*/ 289534 h 504204"/>
                            <a:gd name="connsiteX35" fmla="*/ 1863457 w 4703341"/>
                            <a:gd name="connsiteY35" fmla="*/ 303017 h 504204"/>
                            <a:gd name="connsiteX36" fmla="*/ 1923326 w 4703341"/>
                            <a:gd name="connsiteY36" fmla="*/ 401543 h 504204"/>
                            <a:gd name="connsiteX37" fmla="*/ 1923326 w 4703341"/>
                            <a:gd name="connsiteY37" fmla="*/ 506159 h 504204"/>
                            <a:gd name="connsiteX38" fmla="*/ 1752200 w 4703341"/>
                            <a:gd name="connsiteY38" fmla="*/ 506159 h 504204"/>
                            <a:gd name="connsiteX39" fmla="*/ 1752200 w 4703341"/>
                            <a:gd name="connsiteY39" fmla="*/ 402736 h 504204"/>
                            <a:gd name="connsiteX40" fmla="*/ 1718594 w 4703341"/>
                            <a:gd name="connsiteY40" fmla="*/ 373854 h 504204"/>
                            <a:gd name="connsiteX41" fmla="*/ 1490046 w 4703341"/>
                            <a:gd name="connsiteY41" fmla="*/ 373854 h 504204"/>
                            <a:gd name="connsiteX42" fmla="*/ 1490046 w 4703341"/>
                            <a:gd name="connsiteY42" fmla="*/ 506159 h 504204"/>
                            <a:gd name="connsiteX43" fmla="*/ 1322559 w 4703341"/>
                            <a:gd name="connsiteY43" fmla="*/ 506159 h 504204"/>
                            <a:gd name="connsiteX44" fmla="*/ 1322559 w 4703341"/>
                            <a:gd name="connsiteY44" fmla="*/ 0 h 504204"/>
                            <a:gd name="connsiteX45" fmla="*/ 1767391 w 4703341"/>
                            <a:gd name="connsiteY45" fmla="*/ 0 h 504204"/>
                            <a:gd name="connsiteX46" fmla="*/ 1867970 w 4703341"/>
                            <a:gd name="connsiteY46" fmla="*/ 25643 h 504204"/>
                            <a:gd name="connsiteX47" fmla="*/ 1923326 w 4703341"/>
                            <a:gd name="connsiteY47" fmla="*/ 135642 h 504204"/>
                            <a:gd name="connsiteX48" fmla="*/ 1923326 w 4703341"/>
                            <a:gd name="connsiteY48" fmla="*/ 205837 h 504204"/>
                            <a:gd name="connsiteX49" fmla="*/ 1490046 w 4703341"/>
                            <a:gd name="connsiteY49" fmla="*/ 247619 h 504204"/>
                            <a:gd name="connsiteX50" fmla="*/ 1711181 w 4703341"/>
                            <a:gd name="connsiteY50" fmla="*/ 247619 h 504204"/>
                            <a:gd name="connsiteX51" fmla="*/ 1760695 w 4703341"/>
                            <a:gd name="connsiteY51" fmla="*/ 215734 h 504204"/>
                            <a:gd name="connsiteX52" fmla="*/ 1760695 w 4703341"/>
                            <a:gd name="connsiteY52" fmla="*/ 173653 h 504204"/>
                            <a:gd name="connsiteX53" fmla="*/ 1751536 w 4703341"/>
                            <a:gd name="connsiteY53" fmla="*/ 145503 h 504204"/>
                            <a:gd name="connsiteX54" fmla="*/ 1719998 w 4703341"/>
                            <a:gd name="connsiteY54" fmla="*/ 138375 h 504204"/>
                            <a:gd name="connsiteX55" fmla="*/ 1490046 w 4703341"/>
                            <a:gd name="connsiteY55" fmla="*/ 138375 h 504204"/>
                            <a:gd name="connsiteX56" fmla="*/ 1490046 w 4703341"/>
                            <a:gd name="connsiteY56" fmla="*/ 247619 h 504204"/>
                            <a:gd name="connsiteX57" fmla="*/ 2377347 w 4703341"/>
                            <a:gd name="connsiteY57" fmla="*/ 377495 h 504204"/>
                            <a:gd name="connsiteX58" fmla="*/ 2414485 w 4703341"/>
                            <a:gd name="connsiteY58" fmla="*/ 372884 h 504204"/>
                            <a:gd name="connsiteX59" fmla="*/ 2423927 w 4703341"/>
                            <a:gd name="connsiteY59" fmla="*/ 353162 h 504204"/>
                            <a:gd name="connsiteX60" fmla="*/ 2423927 w 4703341"/>
                            <a:gd name="connsiteY60" fmla="*/ 343298 h 504204"/>
                            <a:gd name="connsiteX61" fmla="*/ 2415827 w 4703341"/>
                            <a:gd name="connsiteY61" fmla="*/ 319633 h 504204"/>
                            <a:gd name="connsiteX62" fmla="*/ 2367905 w 4703341"/>
                            <a:gd name="connsiteY62" fmla="*/ 314376 h 504204"/>
                            <a:gd name="connsiteX63" fmla="*/ 2158021 w 4703341"/>
                            <a:gd name="connsiteY63" fmla="*/ 314376 h 504204"/>
                            <a:gd name="connsiteX64" fmla="*/ 2039229 w 4703341"/>
                            <a:gd name="connsiteY64" fmla="*/ 288017 h 504204"/>
                            <a:gd name="connsiteX65" fmla="*/ 1990643 w 4703341"/>
                            <a:gd name="connsiteY65" fmla="*/ 181180 h 504204"/>
                            <a:gd name="connsiteX66" fmla="*/ 1990643 w 4703341"/>
                            <a:gd name="connsiteY66" fmla="*/ 156846 h 504204"/>
                            <a:gd name="connsiteX67" fmla="*/ 2118121 w 4703341"/>
                            <a:gd name="connsiteY67" fmla="*/ 4060 h 504204"/>
                            <a:gd name="connsiteX68" fmla="*/ 2217261 w 4703341"/>
                            <a:gd name="connsiteY68" fmla="*/ 0 h 504204"/>
                            <a:gd name="connsiteX69" fmla="*/ 2367659 w 4703341"/>
                            <a:gd name="connsiteY69" fmla="*/ 0 h 504204"/>
                            <a:gd name="connsiteX70" fmla="*/ 2464092 w 4703341"/>
                            <a:gd name="connsiteY70" fmla="*/ 6087 h 504204"/>
                            <a:gd name="connsiteX71" fmla="*/ 2538620 w 4703341"/>
                            <a:gd name="connsiteY71" fmla="*/ 48323 h 504204"/>
                            <a:gd name="connsiteX72" fmla="*/ 2566608 w 4703341"/>
                            <a:gd name="connsiteY72" fmla="*/ 127032 h 504204"/>
                            <a:gd name="connsiteX73" fmla="*/ 2566608 w 4703341"/>
                            <a:gd name="connsiteY73" fmla="*/ 131093 h 504204"/>
                            <a:gd name="connsiteX74" fmla="*/ 2194108 w 4703341"/>
                            <a:gd name="connsiteY74" fmla="*/ 131093 h 504204"/>
                            <a:gd name="connsiteX75" fmla="*/ 2167158 w 4703341"/>
                            <a:gd name="connsiteY75" fmla="*/ 135853 h 504204"/>
                            <a:gd name="connsiteX76" fmla="*/ 2155703 w 4703341"/>
                            <a:gd name="connsiteY76" fmla="*/ 154190 h 504204"/>
                            <a:gd name="connsiteX77" fmla="*/ 2155703 w 4703341"/>
                            <a:gd name="connsiteY77" fmla="*/ 163010 h 504204"/>
                            <a:gd name="connsiteX78" fmla="*/ 2169171 w 4703341"/>
                            <a:gd name="connsiteY78" fmla="*/ 186776 h 504204"/>
                            <a:gd name="connsiteX79" fmla="*/ 2183979 w 4703341"/>
                            <a:gd name="connsiteY79" fmla="*/ 188141 h 504204"/>
                            <a:gd name="connsiteX80" fmla="*/ 2419601 w 4703341"/>
                            <a:gd name="connsiteY80" fmla="*/ 188141 h 504204"/>
                            <a:gd name="connsiteX81" fmla="*/ 2527979 w 4703341"/>
                            <a:gd name="connsiteY81" fmla="*/ 209705 h 504204"/>
                            <a:gd name="connsiteX82" fmla="*/ 2580491 w 4703341"/>
                            <a:gd name="connsiteY82" fmla="*/ 334348 h 504204"/>
                            <a:gd name="connsiteX83" fmla="*/ 2580491 w 4703341"/>
                            <a:gd name="connsiteY83" fmla="*/ 356577 h 504204"/>
                            <a:gd name="connsiteX84" fmla="*/ 2576451 w 4703341"/>
                            <a:gd name="connsiteY84" fmla="*/ 405775 h 504204"/>
                            <a:gd name="connsiteX85" fmla="*/ 2547452 w 4703341"/>
                            <a:gd name="connsiteY85" fmla="*/ 461020 h 504204"/>
                            <a:gd name="connsiteX86" fmla="*/ 2453075 w 4703341"/>
                            <a:gd name="connsiteY86" fmla="*/ 502786 h 504204"/>
                            <a:gd name="connsiteX87" fmla="*/ 2377581 w 4703341"/>
                            <a:gd name="connsiteY87" fmla="*/ 506159 h 504204"/>
                            <a:gd name="connsiteX88" fmla="*/ 2165245 w 4703341"/>
                            <a:gd name="connsiteY88" fmla="*/ 506159 h 504204"/>
                            <a:gd name="connsiteX89" fmla="*/ 2039174 w 4703341"/>
                            <a:gd name="connsiteY89" fmla="*/ 480973 h 504204"/>
                            <a:gd name="connsiteX90" fmla="*/ 2007143 w 4703341"/>
                            <a:gd name="connsiteY90" fmla="*/ 444560 h 504204"/>
                            <a:gd name="connsiteX91" fmla="*/ 1994686 w 4703341"/>
                            <a:gd name="connsiteY91" fmla="*/ 397237 h 504204"/>
                            <a:gd name="connsiteX92" fmla="*/ 1994686 w 4703341"/>
                            <a:gd name="connsiteY92" fmla="*/ 377495 h 504204"/>
                            <a:gd name="connsiteX93" fmla="*/ 2377347 w 4703341"/>
                            <a:gd name="connsiteY93" fmla="*/ 377495 h 504204"/>
                            <a:gd name="connsiteX94" fmla="*/ 3083555 w 4703341"/>
                            <a:gd name="connsiteY94" fmla="*/ 0 h 504204"/>
                            <a:gd name="connsiteX95" fmla="*/ 3175572 w 4703341"/>
                            <a:gd name="connsiteY95" fmla="*/ 2692 h 504204"/>
                            <a:gd name="connsiteX96" fmla="*/ 3253355 w 4703341"/>
                            <a:gd name="connsiteY96" fmla="*/ 35767 h 504204"/>
                            <a:gd name="connsiteX97" fmla="*/ 3303416 w 4703341"/>
                            <a:gd name="connsiteY97" fmla="*/ 136327 h 504204"/>
                            <a:gd name="connsiteX98" fmla="*/ 3306133 w 4703341"/>
                            <a:gd name="connsiteY98" fmla="*/ 219340 h 504204"/>
                            <a:gd name="connsiteX99" fmla="*/ 3306133 w 4703341"/>
                            <a:gd name="connsiteY99" fmla="*/ 275347 h 504204"/>
                            <a:gd name="connsiteX100" fmla="*/ 3306133 w 4703341"/>
                            <a:gd name="connsiteY100" fmla="*/ 298977 h 504204"/>
                            <a:gd name="connsiteX101" fmla="*/ 3306133 w 4703341"/>
                            <a:gd name="connsiteY101" fmla="*/ 322587 h 504204"/>
                            <a:gd name="connsiteX102" fmla="*/ 3258251 w 4703341"/>
                            <a:gd name="connsiteY102" fmla="*/ 467013 h 504204"/>
                            <a:gd name="connsiteX103" fmla="*/ 3177296 w 4703341"/>
                            <a:gd name="connsiteY103" fmla="*/ 500754 h 504204"/>
                            <a:gd name="connsiteX104" fmla="*/ 3092302 w 4703341"/>
                            <a:gd name="connsiteY104" fmla="*/ 506159 h 504204"/>
                            <a:gd name="connsiteX105" fmla="*/ 2819132 w 4703341"/>
                            <a:gd name="connsiteY105" fmla="*/ 506159 h 504204"/>
                            <a:gd name="connsiteX106" fmla="*/ 2665336 w 4703341"/>
                            <a:gd name="connsiteY106" fmla="*/ 460943 h 504204"/>
                            <a:gd name="connsiteX107" fmla="*/ 2622835 w 4703341"/>
                            <a:gd name="connsiteY107" fmla="*/ 325281 h 504204"/>
                            <a:gd name="connsiteX108" fmla="*/ 2622835 w 4703341"/>
                            <a:gd name="connsiteY108" fmla="*/ 298977 h 504204"/>
                            <a:gd name="connsiteX109" fmla="*/ 2622284 w 4703341"/>
                            <a:gd name="connsiteY109" fmla="*/ 278055 h 504204"/>
                            <a:gd name="connsiteX110" fmla="*/ 2622835 w 4703341"/>
                            <a:gd name="connsiteY110" fmla="*/ 219340 h 504204"/>
                            <a:gd name="connsiteX111" fmla="*/ 2628237 w 4703341"/>
                            <a:gd name="connsiteY111" fmla="*/ 128911 h 504204"/>
                            <a:gd name="connsiteX112" fmla="*/ 2747314 w 4703341"/>
                            <a:gd name="connsiteY112" fmla="*/ 4060 h 504204"/>
                            <a:gd name="connsiteX113" fmla="*/ 2823775 w 4703341"/>
                            <a:gd name="connsiteY113" fmla="*/ 0 h 504204"/>
                            <a:gd name="connsiteX114" fmla="*/ 3083555 w 4703341"/>
                            <a:gd name="connsiteY114" fmla="*/ 0 h 504204"/>
                            <a:gd name="connsiteX115" fmla="*/ 2877895 w 4703341"/>
                            <a:gd name="connsiteY115" fmla="*/ 138375 h 504204"/>
                            <a:gd name="connsiteX116" fmla="*/ 2823191 w 4703341"/>
                            <a:gd name="connsiteY116" fmla="*/ 147763 h 504204"/>
                            <a:gd name="connsiteX117" fmla="*/ 2802914 w 4703341"/>
                            <a:gd name="connsiteY117" fmla="*/ 202763 h 504204"/>
                            <a:gd name="connsiteX118" fmla="*/ 2802914 w 4703341"/>
                            <a:gd name="connsiteY118" fmla="*/ 300702 h 504204"/>
                            <a:gd name="connsiteX119" fmla="*/ 2803672 w 4703341"/>
                            <a:gd name="connsiteY119" fmla="*/ 329552 h 504204"/>
                            <a:gd name="connsiteX120" fmla="*/ 2865133 w 4703341"/>
                            <a:gd name="connsiteY120" fmla="*/ 367783 h 504204"/>
                            <a:gd name="connsiteX121" fmla="*/ 3064373 w 4703341"/>
                            <a:gd name="connsiteY121" fmla="*/ 367783 h 504204"/>
                            <a:gd name="connsiteX122" fmla="*/ 3126509 w 4703341"/>
                            <a:gd name="connsiteY122" fmla="*/ 313446 h 504204"/>
                            <a:gd name="connsiteX123" fmla="*/ 3126509 w 4703341"/>
                            <a:gd name="connsiteY123" fmla="*/ 188689 h 504204"/>
                            <a:gd name="connsiteX124" fmla="*/ 3063680 w 4703341"/>
                            <a:gd name="connsiteY124" fmla="*/ 138375 h 504204"/>
                            <a:gd name="connsiteX125" fmla="*/ 2877895 w 4703341"/>
                            <a:gd name="connsiteY125" fmla="*/ 138375 h 504204"/>
                            <a:gd name="connsiteX126" fmla="*/ 3552283 w 4703341"/>
                            <a:gd name="connsiteY126" fmla="*/ 506159 h 504204"/>
                            <a:gd name="connsiteX127" fmla="*/ 3377510 w 4703341"/>
                            <a:gd name="connsiteY127" fmla="*/ 506159 h 504204"/>
                            <a:gd name="connsiteX128" fmla="*/ 3377510 w 4703341"/>
                            <a:gd name="connsiteY128" fmla="*/ 0 h 504204"/>
                            <a:gd name="connsiteX129" fmla="*/ 3623620 w 4703341"/>
                            <a:gd name="connsiteY129" fmla="*/ 0 h 504204"/>
                            <a:gd name="connsiteX130" fmla="*/ 3887246 w 4703341"/>
                            <a:gd name="connsiteY130" fmla="*/ 330119 h 504204"/>
                            <a:gd name="connsiteX131" fmla="*/ 3887246 w 4703341"/>
                            <a:gd name="connsiteY131" fmla="*/ 0 h 504204"/>
                            <a:gd name="connsiteX132" fmla="*/ 4054738 w 4703341"/>
                            <a:gd name="connsiteY132" fmla="*/ 0 h 504204"/>
                            <a:gd name="connsiteX133" fmla="*/ 4054738 w 4703341"/>
                            <a:gd name="connsiteY133" fmla="*/ 506159 h 504204"/>
                            <a:gd name="connsiteX134" fmla="*/ 3812291 w 4703341"/>
                            <a:gd name="connsiteY134" fmla="*/ 506159 h 504204"/>
                            <a:gd name="connsiteX135" fmla="*/ 3552283 w 4703341"/>
                            <a:gd name="connsiteY135" fmla="*/ 181046 h 504204"/>
                            <a:gd name="connsiteX136" fmla="*/ 3552283 w 4703341"/>
                            <a:gd name="connsiteY136" fmla="*/ 506159 h 504204"/>
                            <a:gd name="connsiteX137" fmla="*/ 4502449 w 4703341"/>
                            <a:gd name="connsiteY137" fmla="*/ 377495 h 504204"/>
                            <a:gd name="connsiteX138" fmla="*/ 4539580 w 4703341"/>
                            <a:gd name="connsiteY138" fmla="*/ 372884 h 504204"/>
                            <a:gd name="connsiteX139" fmla="*/ 4549022 w 4703341"/>
                            <a:gd name="connsiteY139" fmla="*/ 353162 h 504204"/>
                            <a:gd name="connsiteX140" fmla="*/ 4549022 w 4703341"/>
                            <a:gd name="connsiteY140" fmla="*/ 343298 h 504204"/>
                            <a:gd name="connsiteX141" fmla="*/ 4540928 w 4703341"/>
                            <a:gd name="connsiteY141" fmla="*/ 319633 h 504204"/>
                            <a:gd name="connsiteX142" fmla="*/ 4493007 w 4703341"/>
                            <a:gd name="connsiteY142" fmla="*/ 314376 h 504204"/>
                            <a:gd name="connsiteX143" fmla="*/ 4283113 w 4703341"/>
                            <a:gd name="connsiteY143" fmla="*/ 314376 h 504204"/>
                            <a:gd name="connsiteX144" fmla="*/ 4164334 w 4703341"/>
                            <a:gd name="connsiteY144" fmla="*/ 288017 h 504204"/>
                            <a:gd name="connsiteX145" fmla="*/ 4115745 w 4703341"/>
                            <a:gd name="connsiteY145" fmla="*/ 181180 h 504204"/>
                            <a:gd name="connsiteX146" fmla="*/ 4115745 w 4703341"/>
                            <a:gd name="connsiteY146" fmla="*/ 156846 h 504204"/>
                            <a:gd name="connsiteX147" fmla="*/ 4243213 w 4703341"/>
                            <a:gd name="connsiteY147" fmla="*/ 4060 h 504204"/>
                            <a:gd name="connsiteX148" fmla="*/ 4342356 w 4703341"/>
                            <a:gd name="connsiteY148" fmla="*/ 0 h 504204"/>
                            <a:gd name="connsiteX149" fmla="*/ 4492755 w 4703341"/>
                            <a:gd name="connsiteY149" fmla="*/ 0 h 504204"/>
                            <a:gd name="connsiteX150" fmla="*/ 4589187 w 4703341"/>
                            <a:gd name="connsiteY150" fmla="*/ 6087 h 504204"/>
                            <a:gd name="connsiteX151" fmla="*/ 4663715 w 4703341"/>
                            <a:gd name="connsiteY151" fmla="*/ 48323 h 504204"/>
                            <a:gd name="connsiteX152" fmla="*/ 4691703 w 4703341"/>
                            <a:gd name="connsiteY152" fmla="*/ 127033 h 504204"/>
                            <a:gd name="connsiteX153" fmla="*/ 4691703 w 4703341"/>
                            <a:gd name="connsiteY153" fmla="*/ 131093 h 504204"/>
                            <a:gd name="connsiteX154" fmla="*/ 4319200 w 4703341"/>
                            <a:gd name="connsiteY154" fmla="*/ 131093 h 504204"/>
                            <a:gd name="connsiteX155" fmla="*/ 4292256 w 4703341"/>
                            <a:gd name="connsiteY155" fmla="*/ 135853 h 504204"/>
                            <a:gd name="connsiteX156" fmla="*/ 4280805 w 4703341"/>
                            <a:gd name="connsiteY156" fmla="*/ 154190 h 504204"/>
                            <a:gd name="connsiteX157" fmla="*/ 4280805 w 4703341"/>
                            <a:gd name="connsiteY157" fmla="*/ 163010 h 504204"/>
                            <a:gd name="connsiteX158" fmla="*/ 4294267 w 4703341"/>
                            <a:gd name="connsiteY158" fmla="*/ 186776 h 504204"/>
                            <a:gd name="connsiteX159" fmla="*/ 4309084 w 4703341"/>
                            <a:gd name="connsiteY159" fmla="*/ 188141 h 504204"/>
                            <a:gd name="connsiteX160" fmla="*/ 4544696 w 4703341"/>
                            <a:gd name="connsiteY160" fmla="*/ 188141 h 504204"/>
                            <a:gd name="connsiteX161" fmla="*/ 4653074 w 4703341"/>
                            <a:gd name="connsiteY161" fmla="*/ 209706 h 504204"/>
                            <a:gd name="connsiteX162" fmla="*/ 4705586 w 4703341"/>
                            <a:gd name="connsiteY162" fmla="*/ 334348 h 504204"/>
                            <a:gd name="connsiteX163" fmla="*/ 4705586 w 4703341"/>
                            <a:gd name="connsiteY163" fmla="*/ 356577 h 504204"/>
                            <a:gd name="connsiteX164" fmla="*/ 4701546 w 4703341"/>
                            <a:gd name="connsiteY164" fmla="*/ 405775 h 504204"/>
                            <a:gd name="connsiteX165" fmla="*/ 4672547 w 4703341"/>
                            <a:gd name="connsiteY165" fmla="*/ 461020 h 504204"/>
                            <a:gd name="connsiteX166" fmla="*/ 4578170 w 4703341"/>
                            <a:gd name="connsiteY166" fmla="*/ 502786 h 504204"/>
                            <a:gd name="connsiteX167" fmla="*/ 4502676 w 4703341"/>
                            <a:gd name="connsiteY167" fmla="*/ 506159 h 504204"/>
                            <a:gd name="connsiteX168" fmla="*/ 4290337 w 4703341"/>
                            <a:gd name="connsiteY168" fmla="*/ 506159 h 504204"/>
                            <a:gd name="connsiteX169" fmla="*/ 4164276 w 4703341"/>
                            <a:gd name="connsiteY169" fmla="*/ 480973 h 504204"/>
                            <a:gd name="connsiteX170" fmla="*/ 4132242 w 4703341"/>
                            <a:gd name="connsiteY170" fmla="*/ 444561 h 504204"/>
                            <a:gd name="connsiteX171" fmla="*/ 4119785 w 4703341"/>
                            <a:gd name="connsiteY171" fmla="*/ 397237 h 504204"/>
                            <a:gd name="connsiteX172" fmla="*/ 4119785 w 4703341"/>
                            <a:gd name="connsiteY172" fmla="*/ 377495 h 504204"/>
                            <a:gd name="connsiteX173" fmla="*/ 4502449 w 4703341"/>
                            <a:gd name="connsiteY173" fmla="*/ 377495 h 504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</a:cxnLst>
                          <a:rect l="l" t="t" r="r" b="b"/>
                          <a:pathLst>
                            <a:path w="4703341" h="504204">
                              <a:moveTo>
                                <a:pt x="0" y="0"/>
                              </a:moveTo>
                              <a:lnTo>
                                <a:pt x="444637" y="0"/>
                              </a:lnTo>
                              <a:cubicBezTo>
                                <a:pt x="499498" y="0"/>
                                <a:pt x="540876" y="16217"/>
                                <a:pt x="568776" y="48611"/>
                              </a:cubicBezTo>
                              <a:cubicBezTo>
                                <a:pt x="595758" y="79219"/>
                                <a:pt x="609262" y="123086"/>
                                <a:pt x="609262" y="180229"/>
                              </a:cubicBezTo>
                              <a:lnTo>
                                <a:pt x="609262" y="214673"/>
                              </a:lnTo>
                              <a:cubicBezTo>
                                <a:pt x="609262" y="269582"/>
                                <a:pt x="591907" y="312554"/>
                                <a:pt x="557243" y="343603"/>
                              </a:cubicBezTo>
                              <a:cubicBezTo>
                                <a:pt x="540120" y="358908"/>
                                <a:pt x="521876" y="368811"/>
                                <a:pt x="502536" y="373302"/>
                              </a:cubicBezTo>
                              <a:cubicBezTo>
                                <a:pt x="487213" y="376908"/>
                                <a:pt x="456132" y="378708"/>
                                <a:pt x="409309" y="378708"/>
                              </a:cubicBezTo>
                              <a:lnTo>
                                <a:pt x="179621" y="378708"/>
                              </a:lnTo>
                              <a:lnTo>
                                <a:pt x="179621" y="506159"/>
                              </a:lnTo>
                              <a:lnTo>
                                <a:pt x="0" y="5061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7196" y="246406"/>
                              </a:moveTo>
                              <a:lnTo>
                                <a:pt x="383384" y="246406"/>
                              </a:lnTo>
                              <a:cubicBezTo>
                                <a:pt x="415830" y="246406"/>
                                <a:pt x="432067" y="233886"/>
                                <a:pt x="432067" y="208833"/>
                              </a:cubicBezTo>
                              <a:lnTo>
                                <a:pt x="432067" y="179966"/>
                              </a:lnTo>
                              <a:cubicBezTo>
                                <a:pt x="432067" y="163429"/>
                                <a:pt x="428348" y="152355"/>
                                <a:pt x="420917" y="146758"/>
                              </a:cubicBezTo>
                              <a:cubicBezTo>
                                <a:pt x="413482" y="141180"/>
                                <a:pt x="400967" y="138375"/>
                                <a:pt x="383384" y="138375"/>
                              </a:cubicBezTo>
                              <a:lnTo>
                                <a:pt x="177196" y="138375"/>
                              </a:lnTo>
                              <a:lnTo>
                                <a:pt x="177196" y="246406"/>
                              </a:lnTo>
                              <a:close/>
                              <a:moveTo>
                                <a:pt x="726910" y="506159"/>
                              </a:moveTo>
                              <a:lnTo>
                                <a:pt x="538071" y="506159"/>
                              </a:lnTo>
                              <a:lnTo>
                                <a:pt x="817290" y="0"/>
                              </a:lnTo>
                              <a:lnTo>
                                <a:pt x="1020962" y="0"/>
                              </a:lnTo>
                              <a:lnTo>
                                <a:pt x="1299496" y="506159"/>
                              </a:lnTo>
                              <a:lnTo>
                                <a:pt x="1106620" y="506159"/>
                              </a:lnTo>
                              <a:lnTo>
                                <a:pt x="1058051" y="419981"/>
                              </a:lnTo>
                              <a:lnTo>
                                <a:pt x="771418" y="419981"/>
                              </a:lnTo>
                              <a:lnTo>
                                <a:pt x="726910" y="506159"/>
                              </a:lnTo>
                              <a:close/>
                              <a:moveTo>
                                <a:pt x="913719" y="155422"/>
                              </a:moveTo>
                              <a:lnTo>
                                <a:pt x="826054" y="311951"/>
                              </a:lnTo>
                              <a:lnTo>
                                <a:pt x="997348" y="311951"/>
                              </a:lnTo>
                              <a:lnTo>
                                <a:pt x="913719" y="155422"/>
                              </a:lnTo>
                              <a:close/>
                              <a:moveTo>
                                <a:pt x="1923326" y="205837"/>
                              </a:moveTo>
                              <a:cubicBezTo>
                                <a:pt x="1923326" y="245890"/>
                                <a:pt x="1911758" y="273791"/>
                                <a:pt x="1888620" y="289534"/>
                              </a:cubicBezTo>
                              <a:cubicBezTo>
                                <a:pt x="1881358" y="294479"/>
                                <a:pt x="1872977" y="298977"/>
                                <a:pt x="1863457" y="303017"/>
                              </a:cubicBezTo>
                              <a:cubicBezTo>
                                <a:pt x="1903357" y="322359"/>
                                <a:pt x="1923326" y="355208"/>
                                <a:pt x="1923326" y="401543"/>
                              </a:cubicBezTo>
                              <a:lnTo>
                                <a:pt x="1923326" y="506159"/>
                              </a:lnTo>
                              <a:lnTo>
                                <a:pt x="1752200" y="506159"/>
                              </a:lnTo>
                              <a:lnTo>
                                <a:pt x="1752200" y="402736"/>
                              </a:lnTo>
                              <a:cubicBezTo>
                                <a:pt x="1752200" y="383487"/>
                                <a:pt x="1740992" y="373854"/>
                                <a:pt x="1718594" y="373854"/>
                              </a:cubicBezTo>
                              <a:lnTo>
                                <a:pt x="1490046" y="373854"/>
                              </a:lnTo>
                              <a:lnTo>
                                <a:pt x="1490046" y="506159"/>
                              </a:lnTo>
                              <a:lnTo>
                                <a:pt x="1322559" y="506159"/>
                              </a:lnTo>
                              <a:lnTo>
                                <a:pt x="1322559" y="0"/>
                              </a:lnTo>
                              <a:lnTo>
                                <a:pt x="1767391" y="0"/>
                              </a:lnTo>
                              <a:cubicBezTo>
                                <a:pt x="1811045" y="0"/>
                                <a:pt x="1844570" y="8554"/>
                                <a:pt x="1867970" y="25643"/>
                              </a:cubicBezTo>
                              <a:cubicBezTo>
                                <a:pt x="1904871" y="52649"/>
                                <a:pt x="1923326" y="89311"/>
                                <a:pt x="1923326" y="135642"/>
                              </a:cubicBezTo>
                              <a:lnTo>
                                <a:pt x="1923326" y="205837"/>
                              </a:lnTo>
                              <a:close/>
                              <a:moveTo>
                                <a:pt x="1490046" y="247619"/>
                              </a:moveTo>
                              <a:lnTo>
                                <a:pt x="1711181" y="247619"/>
                              </a:lnTo>
                              <a:cubicBezTo>
                                <a:pt x="1744176" y="247619"/>
                                <a:pt x="1760695" y="236995"/>
                                <a:pt x="1760695" y="215734"/>
                              </a:cubicBezTo>
                              <a:lnTo>
                                <a:pt x="1760695" y="173653"/>
                              </a:lnTo>
                              <a:cubicBezTo>
                                <a:pt x="1760695" y="159635"/>
                                <a:pt x="1757641" y="150244"/>
                                <a:pt x="1751536" y="145503"/>
                              </a:cubicBezTo>
                              <a:cubicBezTo>
                                <a:pt x="1745427" y="140765"/>
                                <a:pt x="1734902" y="138375"/>
                                <a:pt x="1719998" y="138375"/>
                              </a:cubicBezTo>
                              <a:lnTo>
                                <a:pt x="1490046" y="138375"/>
                              </a:lnTo>
                              <a:lnTo>
                                <a:pt x="1490046" y="247619"/>
                              </a:lnTo>
                              <a:close/>
                              <a:moveTo>
                                <a:pt x="2377347" y="377495"/>
                              </a:moveTo>
                              <a:cubicBezTo>
                                <a:pt x="2397605" y="377495"/>
                                <a:pt x="2409965" y="375958"/>
                                <a:pt x="2414485" y="372884"/>
                              </a:cubicBezTo>
                              <a:cubicBezTo>
                                <a:pt x="2420774" y="368523"/>
                                <a:pt x="2423927" y="361943"/>
                                <a:pt x="2423927" y="353162"/>
                              </a:cubicBezTo>
                              <a:lnTo>
                                <a:pt x="2423927" y="343298"/>
                              </a:lnTo>
                              <a:cubicBezTo>
                                <a:pt x="2423927" y="332357"/>
                                <a:pt x="2421216" y="324464"/>
                                <a:pt x="2415827" y="319633"/>
                              </a:cubicBezTo>
                              <a:cubicBezTo>
                                <a:pt x="2411768" y="316140"/>
                                <a:pt x="2395802" y="314376"/>
                                <a:pt x="2367905" y="314376"/>
                              </a:cubicBezTo>
                              <a:lnTo>
                                <a:pt x="2158021" y="314376"/>
                              </a:lnTo>
                              <a:cubicBezTo>
                                <a:pt x="2105376" y="314376"/>
                                <a:pt x="2065780" y="305595"/>
                                <a:pt x="2039229" y="288017"/>
                              </a:cubicBezTo>
                              <a:cubicBezTo>
                                <a:pt x="2006838" y="266832"/>
                                <a:pt x="1990643" y="231214"/>
                                <a:pt x="1990643" y="181180"/>
                              </a:cubicBezTo>
                              <a:lnTo>
                                <a:pt x="1990643" y="156846"/>
                              </a:lnTo>
                              <a:cubicBezTo>
                                <a:pt x="1990643" y="67156"/>
                                <a:pt x="2033124" y="16233"/>
                                <a:pt x="2118121" y="4060"/>
                              </a:cubicBezTo>
                              <a:cubicBezTo>
                                <a:pt x="2136988" y="1365"/>
                                <a:pt x="2170044" y="0"/>
                                <a:pt x="2217261" y="0"/>
                              </a:cubicBezTo>
                              <a:lnTo>
                                <a:pt x="2367659" y="0"/>
                              </a:lnTo>
                              <a:cubicBezTo>
                                <a:pt x="2413058" y="0"/>
                                <a:pt x="2445203" y="2027"/>
                                <a:pt x="2464092" y="6087"/>
                              </a:cubicBezTo>
                              <a:cubicBezTo>
                                <a:pt x="2495115" y="12838"/>
                                <a:pt x="2519957" y="26931"/>
                                <a:pt x="2538620" y="48323"/>
                              </a:cubicBezTo>
                              <a:cubicBezTo>
                                <a:pt x="2557276" y="69718"/>
                                <a:pt x="2566608" y="95964"/>
                                <a:pt x="2566608" y="127032"/>
                              </a:cubicBezTo>
                              <a:lnTo>
                                <a:pt x="2566608" y="131093"/>
                              </a:lnTo>
                              <a:lnTo>
                                <a:pt x="2194108" y="131093"/>
                              </a:lnTo>
                              <a:cubicBezTo>
                                <a:pt x="2180619" y="131093"/>
                                <a:pt x="2171635" y="132685"/>
                                <a:pt x="2167158" y="135853"/>
                              </a:cubicBezTo>
                              <a:cubicBezTo>
                                <a:pt x="2159516" y="141275"/>
                                <a:pt x="2155703" y="147403"/>
                                <a:pt x="2155703" y="154190"/>
                              </a:cubicBezTo>
                              <a:lnTo>
                                <a:pt x="2155703" y="163010"/>
                              </a:lnTo>
                              <a:cubicBezTo>
                                <a:pt x="2155703" y="176153"/>
                                <a:pt x="2160180" y="184082"/>
                                <a:pt x="2169171" y="186776"/>
                              </a:cubicBezTo>
                              <a:cubicBezTo>
                                <a:pt x="2172297" y="187684"/>
                                <a:pt x="2177228" y="188141"/>
                                <a:pt x="2183979" y="188141"/>
                              </a:cubicBezTo>
                              <a:lnTo>
                                <a:pt x="2419601" y="188141"/>
                              </a:lnTo>
                              <a:cubicBezTo>
                                <a:pt x="2469396" y="188141"/>
                                <a:pt x="2505529" y="195327"/>
                                <a:pt x="2527979" y="209705"/>
                              </a:cubicBezTo>
                              <a:cubicBezTo>
                                <a:pt x="2562983" y="232157"/>
                                <a:pt x="2580491" y="273713"/>
                                <a:pt x="2580491" y="334348"/>
                              </a:cubicBezTo>
                              <a:lnTo>
                                <a:pt x="2580491" y="356577"/>
                              </a:lnTo>
                              <a:cubicBezTo>
                                <a:pt x="2580491" y="377702"/>
                                <a:pt x="2579143" y="394091"/>
                                <a:pt x="2576451" y="405775"/>
                              </a:cubicBezTo>
                              <a:cubicBezTo>
                                <a:pt x="2571497" y="426881"/>
                                <a:pt x="2561828" y="445297"/>
                                <a:pt x="2547452" y="461020"/>
                              </a:cubicBezTo>
                              <a:cubicBezTo>
                                <a:pt x="2527239" y="482584"/>
                                <a:pt x="2495776" y="496502"/>
                                <a:pt x="2453075" y="502786"/>
                              </a:cubicBezTo>
                              <a:cubicBezTo>
                                <a:pt x="2437784" y="505040"/>
                                <a:pt x="2412623" y="506159"/>
                                <a:pt x="2377581" y="506159"/>
                              </a:cubicBezTo>
                              <a:lnTo>
                                <a:pt x="2165245" y="506159"/>
                              </a:lnTo>
                              <a:cubicBezTo>
                                <a:pt x="2106361" y="506159"/>
                                <a:pt x="2064338" y="497776"/>
                                <a:pt x="2039174" y="480973"/>
                              </a:cubicBezTo>
                              <a:cubicBezTo>
                                <a:pt x="2026127" y="472364"/>
                                <a:pt x="2015453" y="460226"/>
                                <a:pt x="2007143" y="444560"/>
                              </a:cubicBezTo>
                              <a:cubicBezTo>
                                <a:pt x="1998840" y="428892"/>
                                <a:pt x="1994686" y="413129"/>
                                <a:pt x="1994686" y="397237"/>
                              </a:cubicBezTo>
                              <a:lnTo>
                                <a:pt x="1994686" y="377495"/>
                              </a:lnTo>
                              <a:lnTo>
                                <a:pt x="2377347" y="377495"/>
                              </a:lnTo>
                              <a:close/>
                              <a:moveTo>
                                <a:pt x="3083555" y="0"/>
                              </a:moveTo>
                              <a:cubicBezTo>
                                <a:pt x="3130912" y="0"/>
                                <a:pt x="3161572" y="908"/>
                                <a:pt x="3175572" y="2692"/>
                              </a:cubicBezTo>
                              <a:cubicBezTo>
                                <a:pt x="3209376" y="7206"/>
                                <a:pt x="3235308" y="18224"/>
                                <a:pt x="3253355" y="35767"/>
                              </a:cubicBezTo>
                              <a:cubicBezTo>
                                <a:pt x="3279968" y="61867"/>
                                <a:pt x="3296646" y="95397"/>
                                <a:pt x="3303416" y="136327"/>
                              </a:cubicBezTo>
                              <a:cubicBezTo>
                                <a:pt x="3305219" y="147594"/>
                                <a:pt x="3306133" y="175261"/>
                                <a:pt x="3306133" y="219340"/>
                              </a:cubicBezTo>
                              <a:lnTo>
                                <a:pt x="3306133" y="275347"/>
                              </a:lnTo>
                              <a:cubicBezTo>
                                <a:pt x="3306133" y="280749"/>
                                <a:pt x="3306133" y="288620"/>
                                <a:pt x="3306133" y="298977"/>
                              </a:cubicBezTo>
                              <a:cubicBezTo>
                                <a:pt x="3306133" y="309330"/>
                                <a:pt x="3306133" y="317201"/>
                                <a:pt x="3306133" y="322587"/>
                              </a:cubicBezTo>
                              <a:cubicBezTo>
                                <a:pt x="3306133" y="396841"/>
                                <a:pt x="3290168" y="444976"/>
                                <a:pt x="3258251" y="467013"/>
                              </a:cubicBezTo>
                              <a:cubicBezTo>
                                <a:pt x="3233505" y="484122"/>
                                <a:pt x="3206516" y="495367"/>
                                <a:pt x="3177296" y="500754"/>
                              </a:cubicBezTo>
                              <a:cubicBezTo>
                                <a:pt x="3157954" y="504359"/>
                                <a:pt x="3129621" y="506159"/>
                                <a:pt x="3092302" y="506159"/>
                              </a:cubicBezTo>
                              <a:lnTo>
                                <a:pt x="2819132" y="506159"/>
                              </a:lnTo>
                              <a:cubicBezTo>
                                <a:pt x="2754369" y="506159"/>
                                <a:pt x="2703109" y="491103"/>
                                <a:pt x="2665336" y="460943"/>
                              </a:cubicBezTo>
                              <a:cubicBezTo>
                                <a:pt x="2637004" y="438451"/>
                                <a:pt x="2622835" y="393235"/>
                                <a:pt x="2622835" y="325281"/>
                              </a:cubicBezTo>
                              <a:cubicBezTo>
                                <a:pt x="2622835" y="328888"/>
                                <a:pt x="2622835" y="320122"/>
                                <a:pt x="2622835" y="298977"/>
                              </a:cubicBezTo>
                              <a:cubicBezTo>
                                <a:pt x="2622453" y="298977"/>
                                <a:pt x="2622284" y="292014"/>
                                <a:pt x="2622284" y="278055"/>
                              </a:cubicBezTo>
                              <a:lnTo>
                                <a:pt x="2622835" y="219340"/>
                              </a:lnTo>
                              <a:cubicBezTo>
                                <a:pt x="2622835" y="178410"/>
                                <a:pt x="2624638" y="148253"/>
                                <a:pt x="2628237" y="128911"/>
                              </a:cubicBezTo>
                              <a:cubicBezTo>
                                <a:pt x="2641784" y="57370"/>
                                <a:pt x="2681476" y="15760"/>
                                <a:pt x="2747314" y="4060"/>
                              </a:cubicBezTo>
                              <a:cubicBezTo>
                                <a:pt x="2762637" y="1365"/>
                                <a:pt x="2788122" y="0"/>
                                <a:pt x="2823775" y="0"/>
                              </a:cubicBezTo>
                              <a:lnTo>
                                <a:pt x="3083555" y="0"/>
                              </a:lnTo>
                              <a:close/>
                              <a:moveTo>
                                <a:pt x="2877895" y="138375"/>
                              </a:moveTo>
                              <a:cubicBezTo>
                                <a:pt x="2849985" y="138375"/>
                                <a:pt x="2831744" y="141502"/>
                                <a:pt x="2823191" y="147763"/>
                              </a:cubicBezTo>
                              <a:cubicBezTo>
                                <a:pt x="2809664" y="157605"/>
                                <a:pt x="2802914" y="175942"/>
                                <a:pt x="2802914" y="202763"/>
                              </a:cubicBezTo>
                              <a:lnTo>
                                <a:pt x="2802914" y="300702"/>
                              </a:lnTo>
                              <a:cubicBezTo>
                                <a:pt x="2802914" y="317259"/>
                                <a:pt x="2803160" y="326873"/>
                                <a:pt x="2803672" y="329552"/>
                              </a:cubicBezTo>
                              <a:cubicBezTo>
                                <a:pt x="2807732" y="355039"/>
                                <a:pt x="2828217" y="367783"/>
                                <a:pt x="2865133" y="367783"/>
                              </a:cubicBezTo>
                              <a:lnTo>
                                <a:pt x="3064373" y="367783"/>
                              </a:lnTo>
                              <a:cubicBezTo>
                                <a:pt x="3105784" y="367783"/>
                                <a:pt x="3126509" y="349673"/>
                                <a:pt x="3126509" y="313446"/>
                              </a:cubicBezTo>
                              <a:lnTo>
                                <a:pt x="3126509" y="188689"/>
                              </a:lnTo>
                              <a:cubicBezTo>
                                <a:pt x="3126509" y="155160"/>
                                <a:pt x="3105557" y="138375"/>
                                <a:pt x="3063680" y="138375"/>
                              </a:cubicBezTo>
                              <a:lnTo>
                                <a:pt x="2877895" y="138375"/>
                              </a:lnTo>
                              <a:close/>
                              <a:moveTo>
                                <a:pt x="3552283" y="506159"/>
                              </a:moveTo>
                              <a:lnTo>
                                <a:pt x="3377510" y="506159"/>
                              </a:lnTo>
                              <a:lnTo>
                                <a:pt x="3377510" y="0"/>
                              </a:lnTo>
                              <a:lnTo>
                                <a:pt x="3623620" y="0"/>
                              </a:lnTo>
                              <a:lnTo>
                                <a:pt x="3887246" y="330119"/>
                              </a:lnTo>
                              <a:lnTo>
                                <a:pt x="3887246" y="0"/>
                              </a:lnTo>
                              <a:lnTo>
                                <a:pt x="4054738" y="0"/>
                              </a:lnTo>
                              <a:lnTo>
                                <a:pt x="4054738" y="506159"/>
                              </a:lnTo>
                              <a:lnTo>
                                <a:pt x="3812291" y="506159"/>
                              </a:lnTo>
                              <a:lnTo>
                                <a:pt x="3552283" y="181046"/>
                              </a:lnTo>
                              <a:lnTo>
                                <a:pt x="3552283" y="506159"/>
                              </a:lnTo>
                              <a:close/>
                              <a:moveTo>
                                <a:pt x="4502449" y="377495"/>
                              </a:moveTo>
                              <a:cubicBezTo>
                                <a:pt x="4522707" y="377495"/>
                                <a:pt x="4535066" y="375958"/>
                                <a:pt x="4539580" y="372884"/>
                              </a:cubicBezTo>
                              <a:cubicBezTo>
                                <a:pt x="4545877" y="368523"/>
                                <a:pt x="4549022" y="361943"/>
                                <a:pt x="4549022" y="353162"/>
                              </a:cubicBezTo>
                              <a:lnTo>
                                <a:pt x="4549022" y="343298"/>
                              </a:lnTo>
                              <a:cubicBezTo>
                                <a:pt x="4549022" y="332357"/>
                                <a:pt x="4546311" y="324464"/>
                                <a:pt x="4540928" y="319633"/>
                              </a:cubicBezTo>
                              <a:cubicBezTo>
                                <a:pt x="4536863" y="316140"/>
                                <a:pt x="4520898" y="314376"/>
                                <a:pt x="4493007" y="314376"/>
                              </a:cubicBezTo>
                              <a:lnTo>
                                <a:pt x="4283113" y="314376"/>
                              </a:lnTo>
                              <a:cubicBezTo>
                                <a:pt x="4230471" y="314376"/>
                                <a:pt x="4190876" y="305595"/>
                                <a:pt x="4164334" y="288017"/>
                              </a:cubicBezTo>
                              <a:cubicBezTo>
                                <a:pt x="4131943" y="266832"/>
                                <a:pt x="4115745" y="231214"/>
                                <a:pt x="4115745" y="181180"/>
                              </a:cubicBezTo>
                              <a:lnTo>
                                <a:pt x="4115745" y="156846"/>
                              </a:lnTo>
                              <a:cubicBezTo>
                                <a:pt x="4115745" y="67156"/>
                                <a:pt x="4158225" y="16234"/>
                                <a:pt x="4243213" y="4060"/>
                              </a:cubicBezTo>
                              <a:cubicBezTo>
                                <a:pt x="4262084" y="1365"/>
                                <a:pt x="4295142" y="0"/>
                                <a:pt x="4342356" y="0"/>
                              </a:cubicBezTo>
                              <a:lnTo>
                                <a:pt x="4492755" y="0"/>
                              </a:lnTo>
                              <a:cubicBezTo>
                                <a:pt x="4538153" y="0"/>
                                <a:pt x="4570305" y="2027"/>
                                <a:pt x="4589187" y="6087"/>
                              </a:cubicBezTo>
                              <a:cubicBezTo>
                                <a:pt x="4620216" y="12838"/>
                                <a:pt x="4645059" y="26931"/>
                                <a:pt x="4663715" y="48323"/>
                              </a:cubicBezTo>
                              <a:cubicBezTo>
                                <a:pt x="4682378" y="69718"/>
                                <a:pt x="4691703" y="95965"/>
                                <a:pt x="4691703" y="127033"/>
                              </a:cubicBezTo>
                              <a:lnTo>
                                <a:pt x="4691703" y="131093"/>
                              </a:lnTo>
                              <a:lnTo>
                                <a:pt x="4319200" y="131093"/>
                              </a:lnTo>
                              <a:cubicBezTo>
                                <a:pt x="4305725" y="131093"/>
                                <a:pt x="4296731" y="132685"/>
                                <a:pt x="4292256" y="135853"/>
                              </a:cubicBezTo>
                              <a:cubicBezTo>
                                <a:pt x="4284617" y="141275"/>
                                <a:pt x="4280805" y="147403"/>
                                <a:pt x="4280805" y="154190"/>
                              </a:cubicBezTo>
                              <a:lnTo>
                                <a:pt x="4280805" y="163010"/>
                              </a:lnTo>
                              <a:cubicBezTo>
                                <a:pt x="4280805" y="176153"/>
                                <a:pt x="4285279" y="184082"/>
                                <a:pt x="4294267" y="186776"/>
                              </a:cubicBezTo>
                              <a:cubicBezTo>
                                <a:pt x="4297393" y="187685"/>
                                <a:pt x="4302327" y="188141"/>
                                <a:pt x="4309084" y="188141"/>
                              </a:cubicBezTo>
                              <a:lnTo>
                                <a:pt x="4544696" y="188141"/>
                              </a:lnTo>
                              <a:cubicBezTo>
                                <a:pt x="4594498" y="188141"/>
                                <a:pt x="4630624" y="195327"/>
                                <a:pt x="4653074" y="209706"/>
                              </a:cubicBezTo>
                              <a:cubicBezTo>
                                <a:pt x="4688085" y="232158"/>
                                <a:pt x="4705586" y="273713"/>
                                <a:pt x="4705586" y="334348"/>
                              </a:cubicBezTo>
                              <a:lnTo>
                                <a:pt x="4705586" y="356577"/>
                              </a:lnTo>
                              <a:cubicBezTo>
                                <a:pt x="4705586" y="377703"/>
                                <a:pt x="4704238" y="394091"/>
                                <a:pt x="4701546" y="405775"/>
                              </a:cubicBezTo>
                              <a:cubicBezTo>
                                <a:pt x="4696599" y="426881"/>
                                <a:pt x="4686924" y="445297"/>
                                <a:pt x="4672547" y="461020"/>
                              </a:cubicBezTo>
                              <a:cubicBezTo>
                                <a:pt x="4652341" y="482584"/>
                                <a:pt x="4620871" y="496502"/>
                                <a:pt x="4578170" y="502786"/>
                              </a:cubicBezTo>
                              <a:cubicBezTo>
                                <a:pt x="4562886" y="505040"/>
                                <a:pt x="4537725" y="506159"/>
                                <a:pt x="4502676" y="506159"/>
                              </a:cubicBezTo>
                              <a:lnTo>
                                <a:pt x="4290337" y="506159"/>
                              </a:lnTo>
                              <a:cubicBezTo>
                                <a:pt x="4231463" y="506159"/>
                                <a:pt x="4189436" y="497776"/>
                                <a:pt x="4164276" y="480973"/>
                              </a:cubicBezTo>
                              <a:cubicBezTo>
                                <a:pt x="4151228" y="472364"/>
                                <a:pt x="4140548" y="460226"/>
                                <a:pt x="4132242" y="444561"/>
                              </a:cubicBezTo>
                              <a:cubicBezTo>
                                <a:pt x="4123935" y="428892"/>
                                <a:pt x="4119785" y="413129"/>
                                <a:pt x="4119785" y="397237"/>
                              </a:cubicBezTo>
                              <a:lnTo>
                                <a:pt x="4119785" y="377495"/>
                              </a:lnTo>
                              <a:lnTo>
                                <a:pt x="4502449" y="377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1931"/>
                        </a:solidFill>
                        <a:ln w="301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711D7D4E">
            <v:group id="Graphic 1" style="position:absolute;margin-left:57.5pt;margin-top:741.35pt;width:108.7pt;height:22.3pt;z-index:251681792;mso-position-horizontal:right;mso-position-horizontal-relative:margin;mso-position-vertical-relative:page;mso-width-relative:margin;mso-height-relative:margin" coordsize="63066,13017" coordorigin="11949,14615" o:spid="_x0000_s1026" w14:anchorId="0CC3B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">
              <o:lock v:ext="edit" aspectratio="t"/>
              <v:group id="_x0000_s1027" style="position:absolute;left:11949;top:14615;width:10959;height:13018" coordsize="10959,13017" coordorigin="11949,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<v:shape id="Freeform: Shape 1147" style="position:absolute;left:11953;top:22591;width:3502;height:5042;visibility:visible;mso-wrap-style:square;v-text-anchor:middle" coordsize="350184,504204" o:spid="_x0000_s1028" fillcolor="#50bf34" stroked="f" strokeweight=".08381mm" path="m,506097l350549,214682,350549,,,,,5060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">
                  <v:stroke joinstyle="miter"/>
                  <v:path arrowok="t" o:connecttype="custom" o:connectlocs="0,506098;350550,214682;350550,0;0,0" o:connectangles="0,0,0,0"/>
                </v:shape>
                <v:shape id="Freeform: Shape 1148" style="position:absolute;left:11949;top:22591;width:3506;height:725;visibility:visible;mso-wrap-style:square;v-text-anchor:middle" coordsize="350184,72460" o:spid="_x0000_s1029" fillcolor="#097538" stroked="f" strokeweight=".08381mm" path="m350549,73347l350549,,,,350549,733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">
                  <v:stroke joinstyle="miter"/>
                  <v:path arrowok="t" o:connecttype="custom" o:connectlocs="350968,73348;350968,0;0,0" o:connectangles="0,0,0"/>
                </v:shape>
                <v:shape id="Freeform: Shape 1149" style="position:absolute;left:11950;top:14615;width:10958;height:7971;visibility:visible;mso-wrap-style:square;v-text-anchor:middle" coordsize="1095836,797066" o:spid="_x0000_s1030" fillcolor="#0052cc" stroked="f" path="m1011551,102373c952796,34152,865653,,750118,l,,350547,291414r270571,c658150,291414,684506,297323,700162,309069v15652,11785,23484,35106,23484,69936l723646,418544v,34830,-7832,58152,-23484,69937c684506,500227,658150,506136,621118,506136r-270571,l,797551r750118,c865653,797551,952796,763397,1011551,695178v56825,-64461,85265,-156844,85265,-277188l1096816,379559v,-120344,-28440,-212727,-85265,-277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">
                  <v:fill type="gradient" color2="#00aee6" colors="0 #0052cc;12452f #007ad7;38011f #00aee6" angle="25" focus="100%" rotate="t">
                    <o:fill v:ext="view" type="gradientUnscaled"/>
                  </v:fill>
                  <v:stroke joinstyle="miter"/>
                  <v:path arrowok="t" o:connecttype="custom" o:connectlocs="1011551,102373;750118,0;0,0;350547,291414;621118,291414;700162,309069;723646,379005;723646,418544;700162,488481;621118,506136;350547,506136;0,797551;750118,797551;1011551,695178;1096816,417990;1096816,379559;1011551,102373" o:connectangles="0,0,0,0,0,0,0,0,0,0,0,0,0,0,0,0,0"/>
                </v:shape>
              </v:group>
              <v:shape id="Freeform: Shape 1150" style="position:absolute;left:27983;top:17534;width:47033;height:5042;visibility:visible;mso-wrap-style:square;v-text-anchor:middle" coordsize="4703341,504204" o:spid="_x0000_s1031" fillcolor="#081931" stroked="f" strokeweight=".08381mm" path="m,l444637,v54861,,96239,16217,124139,48611c595758,79219,609262,123086,609262,180229r,34444c609262,269582,591907,312554,557243,343603v-17123,15305,-35367,25208,-54707,29699c487213,376908,456132,378708,409309,378708r-229688,l179621,506159,,506159,,xm177196,246406r206188,c415830,246406,432067,233886,432067,208833r,-28867c432067,163429,428348,152355,420917,146758v-7435,-5578,-19950,-8383,-37533,-8383l177196,138375r,108031xm726910,506159r-188839,l817290,r203672,l1299496,506159r-192876,l1058051,419981r-286633,l726910,506159xm913719,155422l826054,311951r171294,l913719,155422xm1923326,205837v,40053,-11568,67954,-34706,83697c1881358,294479,1872977,298977,1863457,303017v39900,19342,59869,52191,59869,98526l1923326,506159r-171126,l1752200,402736v,-19249,-11208,-28882,-33606,-28882l1490046,373854r,132305l1322559,506159,1322559,r444832,c1811045,,1844570,8554,1867970,25643v36901,27006,55356,63668,55356,109999l1923326,205837xm1490046,247619r221135,c1744176,247619,1760695,236995,1760695,215734r,-42081c1760695,159635,1757641,150244,1751536,145503v-6109,-4738,-16634,-7128,-31538,-7128l1490046,138375r,109244xm2377347,377495v20258,,32618,-1537,37138,-4611c2420774,368523,2423927,361943,2423927,353162r,-9864c2423927,332357,2421216,324464,2415827,319633v-4059,-3493,-20025,-5257,-47922,-5257l2158021,314376v-52645,,-92241,-8781,-118792,-26359c2006838,266832,1990643,231214,1990643,181180r,-24334c1990643,67156,2033124,16233,2118121,4060,2136988,1365,2170044,,2217261,r150398,c2413058,,2445203,2027,2464092,6087v31023,6751,55865,20844,74528,42236c2557276,69718,2566608,95964,2566608,127032r,4061l2194108,131093v-13489,,-22473,1592,-26950,4760c2159516,141275,2155703,147403,2155703,154190r,8820c2155703,176153,2160180,184082,2169171,186776v3126,908,8057,1365,14808,1365l2419601,188141v49795,,85928,7186,108378,21564c2562983,232157,2580491,273713,2580491,334348r,22229c2580491,377702,2579143,394091,2576451,405775v-4954,21106,-14623,39522,-28999,55245c2527239,482584,2495776,496502,2453075,502786v-15291,2254,-40452,3373,-75494,3373l2165245,506159v-58884,,-100907,-8383,-126071,-25186c2026127,472364,2015453,460226,2007143,444560v-8303,-15668,-12457,-31431,-12457,-47323l1994686,377495r382661,xm3083555,v47357,,78017,908,92017,2692c3209376,7206,3235308,18224,3253355,35767v26613,26100,43291,59630,50061,100560c3305219,147594,3306133,175261,3306133,219340r,56007c3306133,280749,3306133,288620,3306133,298977v,10353,,18224,,23610c3306133,396841,3290168,444976,3258251,467013v-24746,17109,-51735,28354,-80955,33741c3157954,504359,3129621,506159,3092302,506159r-273170,c2754369,506159,2703109,491103,2665336,460943v-28332,-22492,-42501,-67708,-42501,-135662c2622835,328888,2622835,320122,2622835,298977v-382,,-551,-6963,-551,-20922l2622835,219340v,-40930,1803,-71087,5402,-90429c2641784,57370,2681476,15760,2747314,4060,2762637,1365,2788122,,2823775,r259780,xm2877895,138375v-27910,,-46151,3127,-54704,9388c2809664,157605,2802914,175942,2802914,202763r,97939c2802914,317259,2803160,326873,2803672,329552v4060,25487,24545,38231,61461,38231l3064373,367783v41411,,62136,-18110,62136,-54337l3126509,188689v,-33529,-20952,-50314,-62829,-50314l2877895,138375xm3552283,506159r-174773,l3377510,r246110,l3887246,330119,3887246,r167492,l4054738,506159r-242447,l3552283,181046r,325113xm4502449,377495v20258,,32617,-1537,37131,-4611c4545877,368523,4549022,361943,4549022,353162r,-9864c4549022,332357,4546311,324464,4540928,319633v-4065,-3493,-20030,-5257,-47921,-5257l4283113,314376v-52642,,-92237,-8781,-118779,-26359c4131943,266832,4115745,231214,4115745,181180r,-24334c4115745,67156,4158225,16234,4243213,4060,4262084,1365,4295142,,4342356,r150399,c4538153,,4570305,2027,4589187,6087v31029,6751,55872,20844,74528,42236c4682378,69718,4691703,95965,4691703,127033r,4060l4319200,131093v-13475,,-22469,1592,-26944,4760c4284617,141275,4280805,147403,4280805,154190r,8820c4280805,176153,4285279,184082,4294267,186776v3126,909,8060,1365,14817,1365l4544696,188141v49802,,85928,7186,108378,21565c4688085,232158,4705586,273713,4705586,334348r,22229c4705586,377703,4704238,394091,4701546,405775v-4947,21106,-14622,39522,-28999,55245c4652341,482584,4620871,496502,4578170,502786v-15284,2254,-40445,3373,-75494,3373l4290337,506159v-58874,,-100901,-8383,-126061,-25186c4151228,472364,4140548,460226,4132242,444561v-8307,-15669,-12457,-31432,-12457,-47324l4119785,377495r3826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">
                <v:stroke joinstyle="miter"/>
                <v:path arrowok="t" o:connecttype="custom" o:connectlocs="0,0;444637,0;568776,48611;609262,180229;609262,214673;557243,343604;502536,373303;409309,378709;179621,378709;179621,506160;0,506160;0,0;177196,246406;383384,246406;432067,208833;432067,179966;420917,146758;383384,138375;177196,138375;177196,246406;726910,506160;538071,506160;817290,0;1020962,0;1299496,506160;1106620,506160;1058051,419982;771418,419982;726910,506160;913719,155422;826054,311952;997348,311952;913719,155422;1923326,205837;1888620,289535;1863457,303018;1923326,401544;1923326,506160;1752200,506160;1752200,402737;1718594,373855;1490046,373855;1490046,506160;1322559,506160;1322559,0;1767391,0;1867970,25643;1923326,135642;1923326,205837;1490046,247619;1711181,247619;1760695,215734;1760695,173653;1751536,145503;1719998,138375;1490046,138375;1490046,247619;2377347,377496;2414485,372885;2423927,353163;2423927,343299;2415827,319634;2367905,314377;2158021,314377;2039229,288018;1990643,181180;1990643,156846;2118121,4060;2217261,0;2367659,0;2464092,6087;2538620,48323;2566608,127032;2566608,131093;2194108,131093;2167158,135853;2155703,154190;2155703,163010;2169171,186776;2183979,188141;2419601,188141;2527979,209705;2580491,334349;2580491,356578;2576451,405776;2547452,461021;2453075,502787;2377581,506160;2165245,506160;2039174,480974;2007143,444561;1994686,397238;1994686,377496;2377347,377496;3083555,0;3175572,2692;3253355,35767;3303416,136327;3306133,219340;3306133,275348;3306133,298978;3306133,322588;3258251,467014;3177296,500755;3092302,506160;2819132,506160;2665336,460944;2622835,325282;2622835,298978;2622284,278056;2622835,219340;2628237,128911;2747314,4060;2823775,0;3083555,0;2877895,138375;2823191,147763;2802914,202763;2802914,300703;2803672,329553;2865133,367784;3064373,367784;3126509,313447;3126509,188689;3063680,138375;2877895,138375;3552283,506160;3377510,506160;3377510,0;3623620,0;3887246,330120;3887246,0;4054738,0;4054738,506160;3812291,506160;3552283,181046;3552283,506160;4502449,377496;4539580,372885;4549022,353163;4549022,343299;4540928,319634;4493007,314377;4283113,314377;4164334,288018;4115745,181180;4115745,156846;4243213,4060;4342356,0;4492755,0;4589187,6087;4663715,48323;4691703,127033;4691703,131093;4319200,131093;4292256,135853;4280805,154190;4280805,163010;4294267,186776;4309084,188141;4544696,188141;4653074,209706;4705586,334349;4705586,356578;4701546,405776;4672547,461021;4578170,502787;4502676,506160;4290337,506160;4164276,480974;4132242,444562;4119785,397238;4119785,377496;4502449,3774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91440" distL="91440" distR="91440" simplePos="0" relativeHeight="251658246" behindDoc="1" locked="0" layoutInCell="1" allowOverlap="1" wp14:anchorId="3C61CE8E" wp14:editId="0F3DF734">
              <wp:simplePos x="0" y="0"/>
              <wp:positionH relativeFrom="margin">
                <wp:align>left</wp:align>
              </wp:positionH>
              <wp:positionV relativeFrom="page">
                <wp:posOffset>420370</wp:posOffset>
              </wp:positionV>
              <wp:extent cx="6492240" cy="749808"/>
              <wp:effectExtent l="0" t="0" r="3810" b="17145"/>
              <wp:wrapTight wrapText="bothSides">
                <wp:wrapPolygon edited="0">
                  <wp:start x="0" y="0"/>
                  <wp:lineTo x="0" y="21545"/>
                  <wp:lineTo x="21549" y="21545"/>
                  <wp:lineTo x="21549" y="0"/>
                  <wp:lineTo x="0" y="0"/>
                </wp:wrapPolygon>
              </wp:wrapTight>
              <wp:docPr id="115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2240" cy="74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21151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Client Contact Name</w:t>
                          </w:r>
                        </w:p>
                        <w:p w14:paraId="426EFEBB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Company Name</w:t>
                          </w:r>
                        </w:p>
                        <w:p w14:paraId="372F2F84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Project Name</w:t>
                          </w:r>
                        </w:p>
                        <w:p w14:paraId="283E9DCA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Date</w:t>
                          </w:r>
                        </w:p>
                        <w:p w14:paraId="05382920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Page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PAGE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2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 of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3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1CE8E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26" type="#_x0000_t202" style="position:absolute;margin-left:0;margin-top:33.1pt;width:511.2pt;height:59.05pt;z-index:-251658234;visibility:visible;mso-wrap-style:square;mso-width-percent:0;mso-height-percent:0;mso-wrap-distance-left:7.2pt;mso-wrap-distance-top:0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" filled="f" stroked="f" strokeweight=".5pt">
              <v:path arrowok="t"/>
              <v:textbox style="mso-fit-shape-to-text:t" inset="0,0,0,0">
                <w:txbxContent>
                  <w:p w14:paraId="17521151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Client Contact Name</w:t>
                    </w:r>
                  </w:p>
                  <w:p w14:paraId="426EFEBB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Company Name</w:t>
                    </w:r>
                  </w:p>
                  <w:p w14:paraId="372F2F84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Project Name</w:t>
                    </w:r>
                  </w:p>
                  <w:p w14:paraId="283E9DCA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Date</w:t>
                    </w:r>
                  </w:p>
                  <w:p w14:paraId="05382920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 xml:space="preserve">Page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PAGE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2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CB372C">
                      <w:rPr>
                        <w:sz w:val="18"/>
                        <w:szCs w:val="20"/>
                      </w:rPr>
                      <w:t xml:space="preserve"> of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NUMPAGES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3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74142A8" wp14:editId="7DA70CC8">
              <wp:simplePos x="0" y="0"/>
              <wp:positionH relativeFrom="margin">
                <wp:align>left</wp:align>
              </wp:positionH>
              <wp:positionV relativeFrom="page">
                <wp:posOffset>9418320</wp:posOffset>
              </wp:positionV>
              <wp:extent cx="914400" cy="201168"/>
              <wp:effectExtent l="0" t="0" r="0" b="8890"/>
              <wp:wrapNone/>
              <wp:docPr id="121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22D51" w14:textId="77777777" w:rsidR="00F91AB0" w:rsidRPr="00993EF6" w:rsidRDefault="00F91AB0" w:rsidP="009A40AB">
                          <w:pPr>
                            <w:pStyle w:val="EvenPage"/>
                          </w:pP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 w:rsidRPr="00993EF6">
                            <w:instrText xml:space="preserve"> PAGE   \* MERGEFORMAT </w:instrText>
                          </w: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4142A8" id="Rectangle 6" o:spid="_x0000_s1027" style="position:absolute;margin-left:0;margin-top:741.6pt;width:1in;height:15.8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" filled="f" stroked="f">
              <v:textbox inset="0,0,,0">
                <w:txbxContent>
                  <w:p w14:paraId="2F722D51" w14:textId="77777777" w:rsidR="00F91AB0" w:rsidRPr="00993EF6" w:rsidRDefault="00F91AB0" w:rsidP="009A40AB">
                    <w:pPr>
                      <w:pStyle w:val="EvenPage"/>
                    </w:pP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 w:rsidRPr="00993EF6">
                      <w:instrText xml:space="preserve"> PAGE   \* MERGEFORMAT </w:instrText>
                    </w: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6C12E" w14:textId="77777777" w:rsidR="006E652B" w:rsidRPr="00F91AB0" w:rsidRDefault="00F91AB0" w:rsidP="00F91AB0">
    <w:pPr>
      <w:pStyle w:val="Footer"/>
    </w:pPr>
    <w:r>
      <w:rPr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CA24820" wp14:editId="48B5A3A7">
              <wp:simplePos x="0" y="0"/>
              <wp:positionH relativeFrom="margin">
                <wp:align>left</wp:align>
              </wp:positionH>
              <wp:positionV relativeFrom="page">
                <wp:posOffset>9415145</wp:posOffset>
              </wp:positionV>
              <wp:extent cx="1380744" cy="283464"/>
              <wp:effectExtent l="0" t="0" r="10160" b="21590"/>
              <wp:wrapNone/>
              <wp:docPr id="2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80744" cy="283464"/>
                        <a:chOff x="1194981" y="1461564"/>
                        <a:chExt cx="6306664" cy="1301796"/>
                      </a:xfrm>
                    </wpg:grpSpPr>
                    <wpg:grpSp>
                      <wpg:cNvPr id="3" name="Graphic 1"/>
                      <wpg:cNvGrpSpPr/>
                      <wpg:grpSpPr>
                        <a:xfrm>
                          <a:off x="1194981" y="1461564"/>
                          <a:ext cx="1095905" cy="1301796"/>
                          <a:chOff x="1194981" y="1461564"/>
                          <a:chExt cx="1095905" cy="130179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1195388" y="2259155"/>
                            <a:ext cx="350185" cy="504205"/>
                          </a:xfrm>
                          <a:custGeom>
                            <a:avLst/>
                            <a:gdLst>
                              <a:gd name="connsiteX0" fmla="*/ 0 w 350184"/>
                              <a:gd name="connsiteY0" fmla="*/ 506097 h 504204"/>
                              <a:gd name="connsiteX1" fmla="*/ 350549 w 350184"/>
                              <a:gd name="connsiteY1" fmla="*/ 214682 h 504204"/>
                              <a:gd name="connsiteX2" fmla="*/ 350549 w 350184"/>
                              <a:gd name="connsiteY2" fmla="*/ 0 h 504204"/>
                              <a:gd name="connsiteX3" fmla="*/ 0 w 350184"/>
                              <a:gd name="connsiteY3" fmla="*/ 0 h 504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0184" h="504204">
                                <a:moveTo>
                                  <a:pt x="0" y="506097"/>
                                </a:moveTo>
                                <a:lnTo>
                                  <a:pt x="350549" y="214682"/>
                                </a:ln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F34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1194981" y="2259174"/>
                            <a:ext cx="350603" cy="72461"/>
                          </a:xfrm>
                          <a:custGeom>
                            <a:avLst/>
                            <a:gdLst>
                              <a:gd name="connsiteX0" fmla="*/ 350549 w 350184"/>
                              <a:gd name="connsiteY0" fmla="*/ 73347 h 72460"/>
                              <a:gd name="connsiteX1" fmla="*/ 350549 w 350184"/>
                              <a:gd name="connsiteY1" fmla="*/ 0 h 72460"/>
                              <a:gd name="connsiteX2" fmla="*/ 0 w 350184"/>
                              <a:gd name="connsiteY2" fmla="*/ 0 h 7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0184" h="72460">
                                <a:moveTo>
                                  <a:pt x="350549" y="73347"/>
                                </a:move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38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195050" y="1461564"/>
                            <a:ext cx="1095836" cy="797066"/>
                          </a:xfrm>
                          <a:custGeom>
                            <a:avLst/>
                            <a:gdLst>
                              <a:gd name="connsiteX0" fmla="*/ 1011551 w 1095836"/>
                              <a:gd name="connsiteY0" fmla="*/ 102373 h 797066"/>
                              <a:gd name="connsiteX1" fmla="*/ 750118 w 1095836"/>
                              <a:gd name="connsiteY1" fmla="*/ 0 h 797066"/>
                              <a:gd name="connsiteX2" fmla="*/ 0 w 1095836"/>
                              <a:gd name="connsiteY2" fmla="*/ 0 h 797066"/>
                              <a:gd name="connsiteX3" fmla="*/ 350547 w 1095836"/>
                              <a:gd name="connsiteY3" fmla="*/ 291414 h 797066"/>
                              <a:gd name="connsiteX4" fmla="*/ 621118 w 1095836"/>
                              <a:gd name="connsiteY4" fmla="*/ 291414 h 797066"/>
                              <a:gd name="connsiteX5" fmla="*/ 700162 w 1095836"/>
                              <a:gd name="connsiteY5" fmla="*/ 309069 h 797066"/>
                              <a:gd name="connsiteX6" fmla="*/ 723646 w 1095836"/>
                              <a:gd name="connsiteY6" fmla="*/ 379005 h 797066"/>
                              <a:gd name="connsiteX7" fmla="*/ 723646 w 1095836"/>
                              <a:gd name="connsiteY7" fmla="*/ 418544 h 797066"/>
                              <a:gd name="connsiteX8" fmla="*/ 700162 w 1095836"/>
                              <a:gd name="connsiteY8" fmla="*/ 488481 h 797066"/>
                              <a:gd name="connsiteX9" fmla="*/ 621118 w 1095836"/>
                              <a:gd name="connsiteY9" fmla="*/ 506136 h 797066"/>
                              <a:gd name="connsiteX10" fmla="*/ 350547 w 1095836"/>
                              <a:gd name="connsiteY10" fmla="*/ 506136 h 797066"/>
                              <a:gd name="connsiteX11" fmla="*/ 0 w 1095836"/>
                              <a:gd name="connsiteY11" fmla="*/ 797551 h 797066"/>
                              <a:gd name="connsiteX12" fmla="*/ 750118 w 1095836"/>
                              <a:gd name="connsiteY12" fmla="*/ 797551 h 797066"/>
                              <a:gd name="connsiteX13" fmla="*/ 1011551 w 1095836"/>
                              <a:gd name="connsiteY13" fmla="*/ 695178 h 797066"/>
                              <a:gd name="connsiteX14" fmla="*/ 1096816 w 1095836"/>
                              <a:gd name="connsiteY14" fmla="*/ 417990 h 797066"/>
                              <a:gd name="connsiteX15" fmla="*/ 1096816 w 1095836"/>
                              <a:gd name="connsiteY15" fmla="*/ 379559 h 797066"/>
                              <a:gd name="connsiteX16" fmla="*/ 1011551 w 1095836"/>
                              <a:gd name="connsiteY16" fmla="*/ 102373 h 797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95836" h="797066">
                                <a:moveTo>
                                  <a:pt x="1011551" y="102373"/>
                                </a:moveTo>
                                <a:cubicBezTo>
                                  <a:pt x="952796" y="34152"/>
                                  <a:pt x="865653" y="0"/>
                                  <a:pt x="75011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350547" y="291414"/>
                                </a:lnTo>
                                <a:lnTo>
                                  <a:pt x="621118" y="291414"/>
                                </a:lnTo>
                                <a:cubicBezTo>
                                  <a:pt x="658150" y="291414"/>
                                  <a:pt x="684506" y="297323"/>
                                  <a:pt x="700162" y="309069"/>
                                </a:cubicBezTo>
                                <a:cubicBezTo>
                                  <a:pt x="715814" y="320854"/>
                                  <a:pt x="723646" y="344175"/>
                                  <a:pt x="723646" y="379005"/>
                                </a:cubicBezTo>
                                <a:lnTo>
                                  <a:pt x="723646" y="418544"/>
                                </a:lnTo>
                                <a:cubicBezTo>
                                  <a:pt x="723646" y="453374"/>
                                  <a:pt x="715814" y="476696"/>
                                  <a:pt x="700162" y="488481"/>
                                </a:cubicBezTo>
                                <a:cubicBezTo>
                                  <a:pt x="684506" y="500227"/>
                                  <a:pt x="658150" y="506136"/>
                                  <a:pt x="621118" y="506136"/>
                                </a:cubicBezTo>
                                <a:lnTo>
                                  <a:pt x="350547" y="506136"/>
                                </a:lnTo>
                                <a:lnTo>
                                  <a:pt x="0" y="797551"/>
                                </a:lnTo>
                                <a:lnTo>
                                  <a:pt x="750118" y="797551"/>
                                </a:lnTo>
                                <a:cubicBezTo>
                                  <a:pt x="865653" y="797551"/>
                                  <a:pt x="952796" y="763397"/>
                                  <a:pt x="1011551" y="695178"/>
                                </a:cubicBezTo>
                                <a:cubicBezTo>
                                  <a:pt x="1068376" y="630717"/>
                                  <a:pt x="1096816" y="538334"/>
                                  <a:pt x="1096816" y="417990"/>
                                </a:cubicBezTo>
                                <a:lnTo>
                                  <a:pt x="1096816" y="379559"/>
                                </a:lnTo>
                                <a:cubicBezTo>
                                  <a:pt x="1096816" y="259215"/>
                                  <a:pt x="1068376" y="166832"/>
                                  <a:pt x="1011551" y="102373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52CC"/>
                              </a:gs>
                              <a:gs pos="19000">
                                <a:srgbClr val="007AD7"/>
                              </a:gs>
                              <a:gs pos="58000">
                                <a:srgbClr val="00AEE6"/>
                              </a:gs>
                            </a:gsLst>
                            <a:lin ang="3900000" scaled="0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" name="Freeform: Shape 9"/>
                      <wps:cNvSpPr/>
                      <wps:spPr>
                        <a:xfrm>
                          <a:off x="2798304" y="1753480"/>
                          <a:ext cx="4703341" cy="504205"/>
                        </a:xfrm>
                        <a:custGeom>
                          <a:avLst/>
                          <a:gdLst>
                            <a:gd name="connsiteX0" fmla="*/ 0 w 4703341"/>
                            <a:gd name="connsiteY0" fmla="*/ 0 h 504204"/>
                            <a:gd name="connsiteX1" fmla="*/ 444637 w 4703341"/>
                            <a:gd name="connsiteY1" fmla="*/ 0 h 504204"/>
                            <a:gd name="connsiteX2" fmla="*/ 568776 w 4703341"/>
                            <a:gd name="connsiteY2" fmla="*/ 48611 h 504204"/>
                            <a:gd name="connsiteX3" fmla="*/ 609262 w 4703341"/>
                            <a:gd name="connsiteY3" fmla="*/ 180229 h 504204"/>
                            <a:gd name="connsiteX4" fmla="*/ 609262 w 4703341"/>
                            <a:gd name="connsiteY4" fmla="*/ 214673 h 504204"/>
                            <a:gd name="connsiteX5" fmla="*/ 557243 w 4703341"/>
                            <a:gd name="connsiteY5" fmla="*/ 343603 h 504204"/>
                            <a:gd name="connsiteX6" fmla="*/ 502536 w 4703341"/>
                            <a:gd name="connsiteY6" fmla="*/ 373302 h 504204"/>
                            <a:gd name="connsiteX7" fmla="*/ 409309 w 4703341"/>
                            <a:gd name="connsiteY7" fmla="*/ 378708 h 504204"/>
                            <a:gd name="connsiteX8" fmla="*/ 179621 w 4703341"/>
                            <a:gd name="connsiteY8" fmla="*/ 378708 h 504204"/>
                            <a:gd name="connsiteX9" fmla="*/ 179621 w 4703341"/>
                            <a:gd name="connsiteY9" fmla="*/ 506159 h 504204"/>
                            <a:gd name="connsiteX10" fmla="*/ 0 w 4703341"/>
                            <a:gd name="connsiteY10" fmla="*/ 506159 h 504204"/>
                            <a:gd name="connsiteX11" fmla="*/ 0 w 4703341"/>
                            <a:gd name="connsiteY11" fmla="*/ 0 h 504204"/>
                            <a:gd name="connsiteX12" fmla="*/ 177196 w 4703341"/>
                            <a:gd name="connsiteY12" fmla="*/ 246406 h 504204"/>
                            <a:gd name="connsiteX13" fmla="*/ 383384 w 4703341"/>
                            <a:gd name="connsiteY13" fmla="*/ 246406 h 504204"/>
                            <a:gd name="connsiteX14" fmla="*/ 432067 w 4703341"/>
                            <a:gd name="connsiteY14" fmla="*/ 208833 h 504204"/>
                            <a:gd name="connsiteX15" fmla="*/ 432067 w 4703341"/>
                            <a:gd name="connsiteY15" fmla="*/ 179966 h 504204"/>
                            <a:gd name="connsiteX16" fmla="*/ 420917 w 4703341"/>
                            <a:gd name="connsiteY16" fmla="*/ 146758 h 504204"/>
                            <a:gd name="connsiteX17" fmla="*/ 383384 w 4703341"/>
                            <a:gd name="connsiteY17" fmla="*/ 138375 h 504204"/>
                            <a:gd name="connsiteX18" fmla="*/ 177196 w 4703341"/>
                            <a:gd name="connsiteY18" fmla="*/ 138375 h 504204"/>
                            <a:gd name="connsiteX19" fmla="*/ 177196 w 4703341"/>
                            <a:gd name="connsiteY19" fmla="*/ 246406 h 504204"/>
                            <a:gd name="connsiteX20" fmla="*/ 726910 w 4703341"/>
                            <a:gd name="connsiteY20" fmla="*/ 506159 h 504204"/>
                            <a:gd name="connsiteX21" fmla="*/ 538071 w 4703341"/>
                            <a:gd name="connsiteY21" fmla="*/ 506159 h 504204"/>
                            <a:gd name="connsiteX22" fmla="*/ 817290 w 4703341"/>
                            <a:gd name="connsiteY22" fmla="*/ 0 h 504204"/>
                            <a:gd name="connsiteX23" fmla="*/ 1020962 w 4703341"/>
                            <a:gd name="connsiteY23" fmla="*/ 0 h 504204"/>
                            <a:gd name="connsiteX24" fmla="*/ 1299496 w 4703341"/>
                            <a:gd name="connsiteY24" fmla="*/ 506159 h 504204"/>
                            <a:gd name="connsiteX25" fmla="*/ 1106620 w 4703341"/>
                            <a:gd name="connsiteY25" fmla="*/ 506159 h 504204"/>
                            <a:gd name="connsiteX26" fmla="*/ 1058051 w 4703341"/>
                            <a:gd name="connsiteY26" fmla="*/ 419981 h 504204"/>
                            <a:gd name="connsiteX27" fmla="*/ 771418 w 4703341"/>
                            <a:gd name="connsiteY27" fmla="*/ 419981 h 504204"/>
                            <a:gd name="connsiteX28" fmla="*/ 726910 w 4703341"/>
                            <a:gd name="connsiteY28" fmla="*/ 506159 h 504204"/>
                            <a:gd name="connsiteX29" fmla="*/ 913719 w 4703341"/>
                            <a:gd name="connsiteY29" fmla="*/ 155422 h 504204"/>
                            <a:gd name="connsiteX30" fmla="*/ 826054 w 4703341"/>
                            <a:gd name="connsiteY30" fmla="*/ 311951 h 504204"/>
                            <a:gd name="connsiteX31" fmla="*/ 997348 w 4703341"/>
                            <a:gd name="connsiteY31" fmla="*/ 311951 h 504204"/>
                            <a:gd name="connsiteX32" fmla="*/ 913719 w 4703341"/>
                            <a:gd name="connsiteY32" fmla="*/ 155422 h 504204"/>
                            <a:gd name="connsiteX33" fmla="*/ 1923326 w 4703341"/>
                            <a:gd name="connsiteY33" fmla="*/ 205837 h 504204"/>
                            <a:gd name="connsiteX34" fmla="*/ 1888620 w 4703341"/>
                            <a:gd name="connsiteY34" fmla="*/ 289534 h 504204"/>
                            <a:gd name="connsiteX35" fmla="*/ 1863457 w 4703341"/>
                            <a:gd name="connsiteY35" fmla="*/ 303017 h 504204"/>
                            <a:gd name="connsiteX36" fmla="*/ 1923326 w 4703341"/>
                            <a:gd name="connsiteY36" fmla="*/ 401543 h 504204"/>
                            <a:gd name="connsiteX37" fmla="*/ 1923326 w 4703341"/>
                            <a:gd name="connsiteY37" fmla="*/ 506159 h 504204"/>
                            <a:gd name="connsiteX38" fmla="*/ 1752200 w 4703341"/>
                            <a:gd name="connsiteY38" fmla="*/ 506159 h 504204"/>
                            <a:gd name="connsiteX39" fmla="*/ 1752200 w 4703341"/>
                            <a:gd name="connsiteY39" fmla="*/ 402736 h 504204"/>
                            <a:gd name="connsiteX40" fmla="*/ 1718594 w 4703341"/>
                            <a:gd name="connsiteY40" fmla="*/ 373854 h 504204"/>
                            <a:gd name="connsiteX41" fmla="*/ 1490046 w 4703341"/>
                            <a:gd name="connsiteY41" fmla="*/ 373854 h 504204"/>
                            <a:gd name="connsiteX42" fmla="*/ 1490046 w 4703341"/>
                            <a:gd name="connsiteY42" fmla="*/ 506159 h 504204"/>
                            <a:gd name="connsiteX43" fmla="*/ 1322559 w 4703341"/>
                            <a:gd name="connsiteY43" fmla="*/ 506159 h 504204"/>
                            <a:gd name="connsiteX44" fmla="*/ 1322559 w 4703341"/>
                            <a:gd name="connsiteY44" fmla="*/ 0 h 504204"/>
                            <a:gd name="connsiteX45" fmla="*/ 1767391 w 4703341"/>
                            <a:gd name="connsiteY45" fmla="*/ 0 h 504204"/>
                            <a:gd name="connsiteX46" fmla="*/ 1867970 w 4703341"/>
                            <a:gd name="connsiteY46" fmla="*/ 25643 h 504204"/>
                            <a:gd name="connsiteX47" fmla="*/ 1923326 w 4703341"/>
                            <a:gd name="connsiteY47" fmla="*/ 135642 h 504204"/>
                            <a:gd name="connsiteX48" fmla="*/ 1923326 w 4703341"/>
                            <a:gd name="connsiteY48" fmla="*/ 205837 h 504204"/>
                            <a:gd name="connsiteX49" fmla="*/ 1490046 w 4703341"/>
                            <a:gd name="connsiteY49" fmla="*/ 247619 h 504204"/>
                            <a:gd name="connsiteX50" fmla="*/ 1711181 w 4703341"/>
                            <a:gd name="connsiteY50" fmla="*/ 247619 h 504204"/>
                            <a:gd name="connsiteX51" fmla="*/ 1760695 w 4703341"/>
                            <a:gd name="connsiteY51" fmla="*/ 215734 h 504204"/>
                            <a:gd name="connsiteX52" fmla="*/ 1760695 w 4703341"/>
                            <a:gd name="connsiteY52" fmla="*/ 173653 h 504204"/>
                            <a:gd name="connsiteX53" fmla="*/ 1751536 w 4703341"/>
                            <a:gd name="connsiteY53" fmla="*/ 145503 h 504204"/>
                            <a:gd name="connsiteX54" fmla="*/ 1719998 w 4703341"/>
                            <a:gd name="connsiteY54" fmla="*/ 138375 h 504204"/>
                            <a:gd name="connsiteX55" fmla="*/ 1490046 w 4703341"/>
                            <a:gd name="connsiteY55" fmla="*/ 138375 h 504204"/>
                            <a:gd name="connsiteX56" fmla="*/ 1490046 w 4703341"/>
                            <a:gd name="connsiteY56" fmla="*/ 247619 h 504204"/>
                            <a:gd name="connsiteX57" fmla="*/ 2377347 w 4703341"/>
                            <a:gd name="connsiteY57" fmla="*/ 377495 h 504204"/>
                            <a:gd name="connsiteX58" fmla="*/ 2414485 w 4703341"/>
                            <a:gd name="connsiteY58" fmla="*/ 372884 h 504204"/>
                            <a:gd name="connsiteX59" fmla="*/ 2423927 w 4703341"/>
                            <a:gd name="connsiteY59" fmla="*/ 353162 h 504204"/>
                            <a:gd name="connsiteX60" fmla="*/ 2423927 w 4703341"/>
                            <a:gd name="connsiteY60" fmla="*/ 343298 h 504204"/>
                            <a:gd name="connsiteX61" fmla="*/ 2415827 w 4703341"/>
                            <a:gd name="connsiteY61" fmla="*/ 319633 h 504204"/>
                            <a:gd name="connsiteX62" fmla="*/ 2367905 w 4703341"/>
                            <a:gd name="connsiteY62" fmla="*/ 314376 h 504204"/>
                            <a:gd name="connsiteX63" fmla="*/ 2158021 w 4703341"/>
                            <a:gd name="connsiteY63" fmla="*/ 314376 h 504204"/>
                            <a:gd name="connsiteX64" fmla="*/ 2039229 w 4703341"/>
                            <a:gd name="connsiteY64" fmla="*/ 288017 h 504204"/>
                            <a:gd name="connsiteX65" fmla="*/ 1990643 w 4703341"/>
                            <a:gd name="connsiteY65" fmla="*/ 181180 h 504204"/>
                            <a:gd name="connsiteX66" fmla="*/ 1990643 w 4703341"/>
                            <a:gd name="connsiteY66" fmla="*/ 156846 h 504204"/>
                            <a:gd name="connsiteX67" fmla="*/ 2118121 w 4703341"/>
                            <a:gd name="connsiteY67" fmla="*/ 4060 h 504204"/>
                            <a:gd name="connsiteX68" fmla="*/ 2217261 w 4703341"/>
                            <a:gd name="connsiteY68" fmla="*/ 0 h 504204"/>
                            <a:gd name="connsiteX69" fmla="*/ 2367659 w 4703341"/>
                            <a:gd name="connsiteY69" fmla="*/ 0 h 504204"/>
                            <a:gd name="connsiteX70" fmla="*/ 2464092 w 4703341"/>
                            <a:gd name="connsiteY70" fmla="*/ 6087 h 504204"/>
                            <a:gd name="connsiteX71" fmla="*/ 2538620 w 4703341"/>
                            <a:gd name="connsiteY71" fmla="*/ 48323 h 504204"/>
                            <a:gd name="connsiteX72" fmla="*/ 2566608 w 4703341"/>
                            <a:gd name="connsiteY72" fmla="*/ 127032 h 504204"/>
                            <a:gd name="connsiteX73" fmla="*/ 2566608 w 4703341"/>
                            <a:gd name="connsiteY73" fmla="*/ 131093 h 504204"/>
                            <a:gd name="connsiteX74" fmla="*/ 2194108 w 4703341"/>
                            <a:gd name="connsiteY74" fmla="*/ 131093 h 504204"/>
                            <a:gd name="connsiteX75" fmla="*/ 2167158 w 4703341"/>
                            <a:gd name="connsiteY75" fmla="*/ 135853 h 504204"/>
                            <a:gd name="connsiteX76" fmla="*/ 2155703 w 4703341"/>
                            <a:gd name="connsiteY76" fmla="*/ 154190 h 504204"/>
                            <a:gd name="connsiteX77" fmla="*/ 2155703 w 4703341"/>
                            <a:gd name="connsiteY77" fmla="*/ 163010 h 504204"/>
                            <a:gd name="connsiteX78" fmla="*/ 2169171 w 4703341"/>
                            <a:gd name="connsiteY78" fmla="*/ 186776 h 504204"/>
                            <a:gd name="connsiteX79" fmla="*/ 2183979 w 4703341"/>
                            <a:gd name="connsiteY79" fmla="*/ 188141 h 504204"/>
                            <a:gd name="connsiteX80" fmla="*/ 2419601 w 4703341"/>
                            <a:gd name="connsiteY80" fmla="*/ 188141 h 504204"/>
                            <a:gd name="connsiteX81" fmla="*/ 2527979 w 4703341"/>
                            <a:gd name="connsiteY81" fmla="*/ 209705 h 504204"/>
                            <a:gd name="connsiteX82" fmla="*/ 2580491 w 4703341"/>
                            <a:gd name="connsiteY82" fmla="*/ 334348 h 504204"/>
                            <a:gd name="connsiteX83" fmla="*/ 2580491 w 4703341"/>
                            <a:gd name="connsiteY83" fmla="*/ 356577 h 504204"/>
                            <a:gd name="connsiteX84" fmla="*/ 2576451 w 4703341"/>
                            <a:gd name="connsiteY84" fmla="*/ 405775 h 504204"/>
                            <a:gd name="connsiteX85" fmla="*/ 2547452 w 4703341"/>
                            <a:gd name="connsiteY85" fmla="*/ 461020 h 504204"/>
                            <a:gd name="connsiteX86" fmla="*/ 2453075 w 4703341"/>
                            <a:gd name="connsiteY86" fmla="*/ 502786 h 504204"/>
                            <a:gd name="connsiteX87" fmla="*/ 2377581 w 4703341"/>
                            <a:gd name="connsiteY87" fmla="*/ 506159 h 504204"/>
                            <a:gd name="connsiteX88" fmla="*/ 2165245 w 4703341"/>
                            <a:gd name="connsiteY88" fmla="*/ 506159 h 504204"/>
                            <a:gd name="connsiteX89" fmla="*/ 2039174 w 4703341"/>
                            <a:gd name="connsiteY89" fmla="*/ 480973 h 504204"/>
                            <a:gd name="connsiteX90" fmla="*/ 2007143 w 4703341"/>
                            <a:gd name="connsiteY90" fmla="*/ 444560 h 504204"/>
                            <a:gd name="connsiteX91" fmla="*/ 1994686 w 4703341"/>
                            <a:gd name="connsiteY91" fmla="*/ 397237 h 504204"/>
                            <a:gd name="connsiteX92" fmla="*/ 1994686 w 4703341"/>
                            <a:gd name="connsiteY92" fmla="*/ 377495 h 504204"/>
                            <a:gd name="connsiteX93" fmla="*/ 2377347 w 4703341"/>
                            <a:gd name="connsiteY93" fmla="*/ 377495 h 504204"/>
                            <a:gd name="connsiteX94" fmla="*/ 3083555 w 4703341"/>
                            <a:gd name="connsiteY94" fmla="*/ 0 h 504204"/>
                            <a:gd name="connsiteX95" fmla="*/ 3175572 w 4703341"/>
                            <a:gd name="connsiteY95" fmla="*/ 2692 h 504204"/>
                            <a:gd name="connsiteX96" fmla="*/ 3253355 w 4703341"/>
                            <a:gd name="connsiteY96" fmla="*/ 35767 h 504204"/>
                            <a:gd name="connsiteX97" fmla="*/ 3303416 w 4703341"/>
                            <a:gd name="connsiteY97" fmla="*/ 136327 h 504204"/>
                            <a:gd name="connsiteX98" fmla="*/ 3306133 w 4703341"/>
                            <a:gd name="connsiteY98" fmla="*/ 219340 h 504204"/>
                            <a:gd name="connsiteX99" fmla="*/ 3306133 w 4703341"/>
                            <a:gd name="connsiteY99" fmla="*/ 275347 h 504204"/>
                            <a:gd name="connsiteX100" fmla="*/ 3306133 w 4703341"/>
                            <a:gd name="connsiteY100" fmla="*/ 298977 h 504204"/>
                            <a:gd name="connsiteX101" fmla="*/ 3306133 w 4703341"/>
                            <a:gd name="connsiteY101" fmla="*/ 322587 h 504204"/>
                            <a:gd name="connsiteX102" fmla="*/ 3258251 w 4703341"/>
                            <a:gd name="connsiteY102" fmla="*/ 467013 h 504204"/>
                            <a:gd name="connsiteX103" fmla="*/ 3177296 w 4703341"/>
                            <a:gd name="connsiteY103" fmla="*/ 500754 h 504204"/>
                            <a:gd name="connsiteX104" fmla="*/ 3092302 w 4703341"/>
                            <a:gd name="connsiteY104" fmla="*/ 506159 h 504204"/>
                            <a:gd name="connsiteX105" fmla="*/ 2819132 w 4703341"/>
                            <a:gd name="connsiteY105" fmla="*/ 506159 h 504204"/>
                            <a:gd name="connsiteX106" fmla="*/ 2665336 w 4703341"/>
                            <a:gd name="connsiteY106" fmla="*/ 460943 h 504204"/>
                            <a:gd name="connsiteX107" fmla="*/ 2622835 w 4703341"/>
                            <a:gd name="connsiteY107" fmla="*/ 325281 h 504204"/>
                            <a:gd name="connsiteX108" fmla="*/ 2622835 w 4703341"/>
                            <a:gd name="connsiteY108" fmla="*/ 298977 h 504204"/>
                            <a:gd name="connsiteX109" fmla="*/ 2622284 w 4703341"/>
                            <a:gd name="connsiteY109" fmla="*/ 278055 h 504204"/>
                            <a:gd name="connsiteX110" fmla="*/ 2622835 w 4703341"/>
                            <a:gd name="connsiteY110" fmla="*/ 219340 h 504204"/>
                            <a:gd name="connsiteX111" fmla="*/ 2628237 w 4703341"/>
                            <a:gd name="connsiteY111" fmla="*/ 128911 h 504204"/>
                            <a:gd name="connsiteX112" fmla="*/ 2747314 w 4703341"/>
                            <a:gd name="connsiteY112" fmla="*/ 4060 h 504204"/>
                            <a:gd name="connsiteX113" fmla="*/ 2823775 w 4703341"/>
                            <a:gd name="connsiteY113" fmla="*/ 0 h 504204"/>
                            <a:gd name="connsiteX114" fmla="*/ 3083555 w 4703341"/>
                            <a:gd name="connsiteY114" fmla="*/ 0 h 504204"/>
                            <a:gd name="connsiteX115" fmla="*/ 2877895 w 4703341"/>
                            <a:gd name="connsiteY115" fmla="*/ 138375 h 504204"/>
                            <a:gd name="connsiteX116" fmla="*/ 2823191 w 4703341"/>
                            <a:gd name="connsiteY116" fmla="*/ 147763 h 504204"/>
                            <a:gd name="connsiteX117" fmla="*/ 2802914 w 4703341"/>
                            <a:gd name="connsiteY117" fmla="*/ 202763 h 504204"/>
                            <a:gd name="connsiteX118" fmla="*/ 2802914 w 4703341"/>
                            <a:gd name="connsiteY118" fmla="*/ 300702 h 504204"/>
                            <a:gd name="connsiteX119" fmla="*/ 2803672 w 4703341"/>
                            <a:gd name="connsiteY119" fmla="*/ 329552 h 504204"/>
                            <a:gd name="connsiteX120" fmla="*/ 2865133 w 4703341"/>
                            <a:gd name="connsiteY120" fmla="*/ 367783 h 504204"/>
                            <a:gd name="connsiteX121" fmla="*/ 3064373 w 4703341"/>
                            <a:gd name="connsiteY121" fmla="*/ 367783 h 504204"/>
                            <a:gd name="connsiteX122" fmla="*/ 3126509 w 4703341"/>
                            <a:gd name="connsiteY122" fmla="*/ 313446 h 504204"/>
                            <a:gd name="connsiteX123" fmla="*/ 3126509 w 4703341"/>
                            <a:gd name="connsiteY123" fmla="*/ 188689 h 504204"/>
                            <a:gd name="connsiteX124" fmla="*/ 3063680 w 4703341"/>
                            <a:gd name="connsiteY124" fmla="*/ 138375 h 504204"/>
                            <a:gd name="connsiteX125" fmla="*/ 2877895 w 4703341"/>
                            <a:gd name="connsiteY125" fmla="*/ 138375 h 504204"/>
                            <a:gd name="connsiteX126" fmla="*/ 3552283 w 4703341"/>
                            <a:gd name="connsiteY126" fmla="*/ 506159 h 504204"/>
                            <a:gd name="connsiteX127" fmla="*/ 3377510 w 4703341"/>
                            <a:gd name="connsiteY127" fmla="*/ 506159 h 504204"/>
                            <a:gd name="connsiteX128" fmla="*/ 3377510 w 4703341"/>
                            <a:gd name="connsiteY128" fmla="*/ 0 h 504204"/>
                            <a:gd name="connsiteX129" fmla="*/ 3623620 w 4703341"/>
                            <a:gd name="connsiteY129" fmla="*/ 0 h 504204"/>
                            <a:gd name="connsiteX130" fmla="*/ 3887246 w 4703341"/>
                            <a:gd name="connsiteY130" fmla="*/ 330119 h 504204"/>
                            <a:gd name="connsiteX131" fmla="*/ 3887246 w 4703341"/>
                            <a:gd name="connsiteY131" fmla="*/ 0 h 504204"/>
                            <a:gd name="connsiteX132" fmla="*/ 4054738 w 4703341"/>
                            <a:gd name="connsiteY132" fmla="*/ 0 h 504204"/>
                            <a:gd name="connsiteX133" fmla="*/ 4054738 w 4703341"/>
                            <a:gd name="connsiteY133" fmla="*/ 506159 h 504204"/>
                            <a:gd name="connsiteX134" fmla="*/ 3812291 w 4703341"/>
                            <a:gd name="connsiteY134" fmla="*/ 506159 h 504204"/>
                            <a:gd name="connsiteX135" fmla="*/ 3552283 w 4703341"/>
                            <a:gd name="connsiteY135" fmla="*/ 181046 h 504204"/>
                            <a:gd name="connsiteX136" fmla="*/ 3552283 w 4703341"/>
                            <a:gd name="connsiteY136" fmla="*/ 506159 h 504204"/>
                            <a:gd name="connsiteX137" fmla="*/ 4502449 w 4703341"/>
                            <a:gd name="connsiteY137" fmla="*/ 377495 h 504204"/>
                            <a:gd name="connsiteX138" fmla="*/ 4539580 w 4703341"/>
                            <a:gd name="connsiteY138" fmla="*/ 372884 h 504204"/>
                            <a:gd name="connsiteX139" fmla="*/ 4549022 w 4703341"/>
                            <a:gd name="connsiteY139" fmla="*/ 353162 h 504204"/>
                            <a:gd name="connsiteX140" fmla="*/ 4549022 w 4703341"/>
                            <a:gd name="connsiteY140" fmla="*/ 343298 h 504204"/>
                            <a:gd name="connsiteX141" fmla="*/ 4540928 w 4703341"/>
                            <a:gd name="connsiteY141" fmla="*/ 319633 h 504204"/>
                            <a:gd name="connsiteX142" fmla="*/ 4493007 w 4703341"/>
                            <a:gd name="connsiteY142" fmla="*/ 314376 h 504204"/>
                            <a:gd name="connsiteX143" fmla="*/ 4283113 w 4703341"/>
                            <a:gd name="connsiteY143" fmla="*/ 314376 h 504204"/>
                            <a:gd name="connsiteX144" fmla="*/ 4164334 w 4703341"/>
                            <a:gd name="connsiteY144" fmla="*/ 288017 h 504204"/>
                            <a:gd name="connsiteX145" fmla="*/ 4115745 w 4703341"/>
                            <a:gd name="connsiteY145" fmla="*/ 181180 h 504204"/>
                            <a:gd name="connsiteX146" fmla="*/ 4115745 w 4703341"/>
                            <a:gd name="connsiteY146" fmla="*/ 156846 h 504204"/>
                            <a:gd name="connsiteX147" fmla="*/ 4243213 w 4703341"/>
                            <a:gd name="connsiteY147" fmla="*/ 4060 h 504204"/>
                            <a:gd name="connsiteX148" fmla="*/ 4342356 w 4703341"/>
                            <a:gd name="connsiteY148" fmla="*/ 0 h 504204"/>
                            <a:gd name="connsiteX149" fmla="*/ 4492755 w 4703341"/>
                            <a:gd name="connsiteY149" fmla="*/ 0 h 504204"/>
                            <a:gd name="connsiteX150" fmla="*/ 4589187 w 4703341"/>
                            <a:gd name="connsiteY150" fmla="*/ 6087 h 504204"/>
                            <a:gd name="connsiteX151" fmla="*/ 4663715 w 4703341"/>
                            <a:gd name="connsiteY151" fmla="*/ 48323 h 504204"/>
                            <a:gd name="connsiteX152" fmla="*/ 4691703 w 4703341"/>
                            <a:gd name="connsiteY152" fmla="*/ 127033 h 504204"/>
                            <a:gd name="connsiteX153" fmla="*/ 4691703 w 4703341"/>
                            <a:gd name="connsiteY153" fmla="*/ 131093 h 504204"/>
                            <a:gd name="connsiteX154" fmla="*/ 4319200 w 4703341"/>
                            <a:gd name="connsiteY154" fmla="*/ 131093 h 504204"/>
                            <a:gd name="connsiteX155" fmla="*/ 4292256 w 4703341"/>
                            <a:gd name="connsiteY155" fmla="*/ 135853 h 504204"/>
                            <a:gd name="connsiteX156" fmla="*/ 4280805 w 4703341"/>
                            <a:gd name="connsiteY156" fmla="*/ 154190 h 504204"/>
                            <a:gd name="connsiteX157" fmla="*/ 4280805 w 4703341"/>
                            <a:gd name="connsiteY157" fmla="*/ 163010 h 504204"/>
                            <a:gd name="connsiteX158" fmla="*/ 4294267 w 4703341"/>
                            <a:gd name="connsiteY158" fmla="*/ 186776 h 504204"/>
                            <a:gd name="connsiteX159" fmla="*/ 4309084 w 4703341"/>
                            <a:gd name="connsiteY159" fmla="*/ 188141 h 504204"/>
                            <a:gd name="connsiteX160" fmla="*/ 4544696 w 4703341"/>
                            <a:gd name="connsiteY160" fmla="*/ 188141 h 504204"/>
                            <a:gd name="connsiteX161" fmla="*/ 4653074 w 4703341"/>
                            <a:gd name="connsiteY161" fmla="*/ 209706 h 504204"/>
                            <a:gd name="connsiteX162" fmla="*/ 4705586 w 4703341"/>
                            <a:gd name="connsiteY162" fmla="*/ 334348 h 504204"/>
                            <a:gd name="connsiteX163" fmla="*/ 4705586 w 4703341"/>
                            <a:gd name="connsiteY163" fmla="*/ 356577 h 504204"/>
                            <a:gd name="connsiteX164" fmla="*/ 4701546 w 4703341"/>
                            <a:gd name="connsiteY164" fmla="*/ 405775 h 504204"/>
                            <a:gd name="connsiteX165" fmla="*/ 4672547 w 4703341"/>
                            <a:gd name="connsiteY165" fmla="*/ 461020 h 504204"/>
                            <a:gd name="connsiteX166" fmla="*/ 4578170 w 4703341"/>
                            <a:gd name="connsiteY166" fmla="*/ 502786 h 504204"/>
                            <a:gd name="connsiteX167" fmla="*/ 4502676 w 4703341"/>
                            <a:gd name="connsiteY167" fmla="*/ 506159 h 504204"/>
                            <a:gd name="connsiteX168" fmla="*/ 4290337 w 4703341"/>
                            <a:gd name="connsiteY168" fmla="*/ 506159 h 504204"/>
                            <a:gd name="connsiteX169" fmla="*/ 4164276 w 4703341"/>
                            <a:gd name="connsiteY169" fmla="*/ 480973 h 504204"/>
                            <a:gd name="connsiteX170" fmla="*/ 4132242 w 4703341"/>
                            <a:gd name="connsiteY170" fmla="*/ 444561 h 504204"/>
                            <a:gd name="connsiteX171" fmla="*/ 4119785 w 4703341"/>
                            <a:gd name="connsiteY171" fmla="*/ 397237 h 504204"/>
                            <a:gd name="connsiteX172" fmla="*/ 4119785 w 4703341"/>
                            <a:gd name="connsiteY172" fmla="*/ 377495 h 504204"/>
                            <a:gd name="connsiteX173" fmla="*/ 4502449 w 4703341"/>
                            <a:gd name="connsiteY173" fmla="*/ 377495 h 504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</a:cxnLst>
                          <a:rect l="l" t="t" r="r" b="b"/>
                          <a:pathLst>
                            <a:path w="4703341" h="504204">
                              <a:moveTo>
                                <a:pt x="0" y="0"/>
                              </a:moveTo>
                              <a:lnTo>
                                <a:pt x="444637" y="0"/>
                              </a:lnTo>
                              <a:cubicBezTo>
                                <a:pt x="499498" y="0"/>
                                <a:pt x="540876" y="16217"/>
                                <a:pt x="568776" y="48611"/>
                              </a:cubicBezTo>
                              <a:cubicBezTo>
                                <a:pt x="595758" y="79219"/>
                                <a:pt x="609262" y="123086"/>
                                <a:pt x="609262" y="180229"/>
                              </a:cubicBezTo>
                              <a:lnTo>
                                <a:pt x="609262" y="214673"/>
                              </a:lnTo>
                              <a:cubicBezTo>
                                <a:pt x="609262" y="269582"/>
                                <a:pt x="591907" y="312554"/>
                                <a:pt x="557243" y="343603"/>
                              </a:cubicBezTo>
                              <a:cubicBezTo>
                                <a:pt x="540120" y="358908"/>
                                <a:pt x="521876" y="368811"/>
                                <a:pt x="502536" y="373302"/>
                              </a:cubicBezTo>
                              <a:cubicBezTo>
                                <a:pt x="487213" y="376908"/>
                                <a:pt x="456132" y="378708"/>
                                <a:pt x="409309" y="378708"/>
                              </a:cubicBezTo>
                              <a:lnTo>
                                <a:pt x="179621" y="378708"/>
                              </a:lnTo>
                              <a:lnTo>
                                <a:pt x="179621" y="506159"/>
                              </a:lnTo>
                              <a:lnTo>
                                <a:pt x="0" y="5061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7196" y="246406"/>
                              </a:moveTo>
                              <a:lnTo>
                                <a:pt x="383384" y="246406"/>
                              </a:lnTo>
                              <a:cubicBezTo>
                                <a:pt x="415830" y="246406"/>
                                <a:pt x="432067" y="233886"/>
                                <a:pt x="432067" y="208833"/>
                              </a:cubicBezTo>
                              <a:lnTo>
                                <a:pt x="432067" y="179966"/>
                              </a:lnTo>
                              <a:cubicBezTo>
                                <a:pt x="432067" y="163429"/>
                                <a:pt x="428348" y="152355"/>
                                <a:pt x="420917" y="146758"/>
                              </a:cubicBezTo>
                              <a:cubicBezTo>
                                <a:pt x="413482" y="141180"/>
                                <a:pt x="400967" y="138375"/>
                                <a:pt x="383384" y="138375"/>
                              </a:cubicBezTo>
                              <a:lnTo>
                                <a:pt x="177196" y="138375"/>
                              </a:lnTo>
                              <a:lnTo>
                                <a:pt x="177196" y="246406"/>
                              </a:lnTo>
                              <a:close/>
                              <a:moveTo>
                                <a:pt x="726910" y="506159"/>
                              </a:moveTo>
                              <a:lnTo>
                                <a:pt x="538071" y="506159"/>
                              </a:lnTo>
                              <a:lnTo>
                                <a:pt x="817290" y="0"/>
                              </a:lnTo>
                              <a:lnTo>
                                <a:pt x="1020962" y="0"/>
                              </a:lnTo>
                              <a:lnTo>
                                <a:pt x="1299496" y="506159"/>
                              </a:lnTo>
                              <a:lnTo>
                                <a:pt x="1106620" y="506159"/>
                              </a:lnTo>
                              <a:lnTo>
                                <a:pt x="1058051" y="419981"/>
                              </a:lnTo>
                              <a:lnTo>
                                <a:pt x="771418" y="419981"/>
                              </a:lnTo>
                              <a:lnTo>
                                <a:pt x="726910" y="506159"/>
                              </a:lnTo>
                              <a:close/>
                              <a:moveTo>
                                <a:pt x="913719" y="155422"/>
                              </a:moveTo>
                              <a:lnTo>
                                <a:pt x="826054" y="311951"/>
                              </a:lnTo>
                              <a:lnTo>
                                <a:pt x="997348" y="311951"/>
                              </a:lnTo>
                              <a:lnTo>
                                <a:pt x="913719" y="155422"/>
                              </a:lnTo>
                              <a:close/>
                              <a:moveTo>
                                <a:pt x="1923326" y="205837"/>
                              </a:moveTo>
                              <a:cubicBezTo>
                                <a:pt x="1923326" y="245890"/>
                                <a:pt x="1911758" y="273791"/>
                                <a:pt x="1888620" y="289534"/>
                              </a:cubicBezTo>
                              <a:cubicBezTo>
                                <a:pt x="1881358" y="294479"/>
                                <a:pt x="1872977" y="298977"/>
                                <a:pt x="1863457" y="303017"/>
                              </a:cubicBezTo>
                              <a:cubicBezTo>
                                <a:pt x="1903357" y="322359"/>
                                <a:pt x="1923326" y="355208"/>
                                <a:pt x="1923326" y="401543"/>
                              </a:cubicBezTo>
                              <a:lnTo>
                                <a:pt x="1923326" y="506159"/>
                              </a:lnTo>
                              <a:lnTo>
                                <a:pt x="1752200" y="506159"/>
                              </a:lnTo>
                              <a:lnTo>
                                <a:pt x="1752200" y="402736"/>
                              </a:lnTo>
                              <a:cubicBezTo>
                                <a:pt x="1752200" y="383487"/>
                                <a:pt x="1740992" y="373854"/>
                                <a:pt x="1718594" y="373854"/>
                              </a:cubicBezTo>
                              <a:lnTo>
                                <a:pt x="1490046" y="373854"/>
                              </a:lnTo>
                              <a:lnTo>
                                <a:pt x="1490046" y="506159"/>
                              </a:lnTo>
                              <a:lnTo>
                                <a:pt x="1322559" y="506159"/>
                              </a:lnTo>
                              <a:lnTo>
                                <a:pt x="1322559" y="0"/>
                              </a:lnTo>
                              <a:lnTo>
                                <a:pt x="1767391" y="0"/>
                              </a:lnTo>
                              <a:cubicBezTo>
                                <a:pt x="1811045" y="0"/>
                                <a:pt x="1844570" y="8554"/>
                                <a:pt x="1867970" y="25643"/>
                              </a:cubicBezTo>
                              <a:cubicBezTo>
                                <a:pt x="1904871" y="52649"/>
                                <a:pt x="1923326" y="89311"/>
                                <a:pt x="1923326" y="135642"/>
                              </a:cubicBezTo>
                              <a:lnTo>
                                <a:pt x="1923326" y="205837"/>
                              </a:lnTo>
                              <a:close/>
                              <a:moveTo>
                                <a:pt x="1490046" y="247619"/>
                              </a:moveTo>
                              <a:lnTo>
                                <a:pt x="1711181" y="247619"/>
                              </a:lnTo>
                              <a:cubicBezTo>
                                <a:pt x="1744176" y="247619"/>
                                <a:pt x="1760695" y="236995"/>
                                <a:pt x="1760695" y="215734"/>
                              </a:cubicBezTo>
                              <a:lnTo>
                                <a:pt x="1760695" y="173653"/>
                              </a:lnTo>
                              <a:cubicBezTo>
                                <a:pt x="1760695" y="159635"/>
                                <a:pt x="1757641" y="150244"/>
                                <a:pt x="1751536" y="145503"/>
                              </a:cubicBezTo>
                              <a:cubicBezTo>
                                <a:pt x="1745427" y="140765"/>
                                <a:pt x="1734902" y="138375"/>
                                <a:pt x="1719998" y="138375"/>
                              </a:cubicBezTo>
                              <a:lnTo>
                                <a:pt x="1490046" y="138375"/>
                              </a:lnTo>
                              <a:lnTo>
                                <a:pt x="1490046" y="247619"/>
                              </a:lnTo>
                              <a:close/>
                              <a:moveTo>
                                <a:pt x="2377347" y="377495"/>
                              </a:moveTo>
                              <a:cubicBezTo>
                                <a:pt x="2397605" y="377495"/>
                                <a:pt x="2409965" y="375958"/>
                                <a:pt x="2414485" y="372884"/>
                              </a:cubicBezTo>
                              <a:cubicBezTo>
                                <a:pt x="2420774" y="368523"/>
                                <a:pt x="2423927" y="361943"/>
                                <a:pt x="2423927" y="353162"/>
                              </a:cubicBezTo>
                              <a:lnTo>
                                <a:pt x="2423927" y="343298"/>
                              </a:lnTo>
                              <a:cubicBezTo>
                                <a:pt x="2423927" y="332357"/>
                                <a:pt x="2421216" y="324464"/>
                                <a:pt x="2415827" y="319633"/>
                              </a:cubicBezTo>
                              <a:cubicBezTo>
                                <a:pt x="2411768" y="316140"/>
                                <a:pt x="2395802" y="314376"/>
                                <a:pt x="2367905" y="314376"/>
                              </a:cubicBezTo>
                              <a:lnTo>
                                <a:pt x="2158021" y="314376"/>
                              </a:lnTo>
                              <a:cubicBezTo>
                                <a:pt x="2105376" y="314376"/>
                                <a:pt x="2065780" y="305595"/>
                                <a:pt x="2039229" y="288017"/>
                              </a:cubicBezTo>
                              <a:cubicBezTo>
                                <a:pt x="2006838" y="266832"/>
                                <a:pt x="1990643" y="231214"/>
                                <a:pt x="1990643" y="181180"/>
                              </a:cubicBezTo>
                              <a:lnTo>
                                <a:pt x="1990643" y="156846"/>
                              </a:lnTo>
                              <a:cubicBezTo>
                                <a:pt x="1990643" y="67156"/>
                                <a:pt x="2033124" y="16233"/>
                                <a:pt x="2118121" y="4060"/>
                              </a:cubicBezTo>
                              <a:cubicBezTo>
                                <a:pt x="2136988" y="1365"/>
                                <a:pt x="2170044" y="0"/>
                                <a:pt x="2217261" y="0"/>
                              </a:cubicBezTo>
                              <a:lnTo>
                                <a:pt x="2367659" y="0"/>
                              </a:lnTo>
                              <a:cubicBezTo>
                                <a:pt x="2413058" y="0"/>
                                <a:pt x="2445203" y="2027"/>
                                <a:pt x="2464092" y="6087"/>
                              </a:cubicBezTo>
                              <a:cubicBezTo>
                                <a:pt x="2495115" y="12838"/>
                                <a:pt x="2519957" y="26931"/>
                                <a:pt x="2538620" y="48323"/>
                              </a:cubicBezTo>
                              <a:cubicBezTo>
                                <a:pt x="2557276" y="69718"/>
                                <a:pt x="2566608" y="95964"/>
                                <a:pt x="2566608" y="127032"/>
                              </a:cubicBezTo>
                              <a:lnTo>
                                <a:pt x="2566608" y="131093"/>
                              </a:lnTo>
                              <a:lnTo>
                                <a:pt x="2194108" y="131093"/>
                              </a:lnTo>
                              <a:cubicBezTo>
                                <a:pt x="2180619" y="131093"/>
                                <a:pt x="2171635" y="132685"/>
                                <a:pt x="2167158" y="135853"/>
                              </a:cubicBezTo>
                              <a:cubicBezTo>
                                <a:pt x="2159516" y="141275"/>
                                <a:pt x="2155703" y="147403"/>
                                <a:pt x="2155703" y="154190"/>
                              </a:cubicBezTo>
                              <a:lnTo>
                                <a:pt x="2155703" y="163010"/>
                              </a:lnTo>
                              <a:cubicBezTo>
                                <a:pt x="2155703" y="176153"/>
                                <a:pt x="2160180" y="184082"/>
                                <a:pt x="2169171" y="186776"/>
                              </a:cubicBezTo>
                              <a:cubicBezTo>
                                <a:pt x="2172297" y="187684"/>
                                <a:pt x="2177228" y="188141"/>
                                <a:pt x="2183979" y="188141"/>
                              </a:cubicBezTo>
                              <a:lnTo>
                                <a:pt x="2419601" y="188141"/>
                              </a:lnTo>
                              <a:cubicBezTo>
                                <a:pt x="2469396" y="188141"/>
                                <a:pt x="2505529" y="195327"/>
                                <a:pt x="2527979" y="209705"/>
                              </a:cubicBezTo>
                              <a:cubicBezTo>
                                <a:pt x="2562983" y="232157"/>
                                <a:pt x="2580491" y="273713"/>
                                <a:pt x="2580491" y="334348"/>
                              </a:cubicBezTo>
                              <a:lnTo>
                                <a:pt x="2580491" y="356577"/>
                              </a:lnTo>
                              <a:cubicBezTo>
                                <a:pt x="2580491" y="377702"/>
                                <a:pt x="2579143" y="394091"/>
                                <a:pt x="2576451" y="405775"/>
                              </a:cubicBezTo>
                              <a:cubicBezTo>
                                <a:pt x="2571497" y="426881"/>
                                <a:pt x="2561828" y="445297"/>
                                <a:pt x="2547452" y="461020"/>
                              </a:cubicBezTo>
                              <a:cubicBezTo>
                                <a:pt x="2527239" y="482584"/>
                                <a:pt x="2495776" y="496502"/>
                                <a:pt x="2453075" y="502786"/>
                              </a:cubicBezTo>
                              <a:cubicBezTo>
                                <a:pt x="2437784" y="505040"/>
                                <a:pt x="2412623" y="506159"/>
                                <a:pt x="2377581" y="506159"/>
                              </a:cubicBezTo>
                              <a:lnTo>
                                <a:pt x="2165245" y="506159"/>
                              </a:lnTo>
                              <a:cubicBezTo>
                                <a:pt x="2106361" y="506159"/>
                                <a:pt x="2064338" y="497776"/>
                                <a:pt x="2039174" y="480973"/>
                              </a:cubicBezTo>
                              <a:cubicBezTo>
                                <a:pt x="2026127" y="472364"/>
                                <a:pt x="2015453" y="460226"/>
                                <a:pt x="2007143" y="444560"/>
                              </a:cubicBezTo>
                              <a:cubicBezTo>
                                <a:pt x="1998840" y="428892"/>
                                <a:pt x="1994686" y="413129"/>
                                <a:pt x="1994686" y="397237"/>
                              </a:cubicBezTo>
                              <a:lnTo>
                                <a:pt x="1994686" y="377495"/>
                              </a:lnTo>
                              <a:lnTo>
                                <a:pt x="2377347" y="377495"/>
                              </a:lnTo>
                              <a:close/>
                              <a:moveTo>
                                <a:pt x="3083555" y="0"/>
                              </a:moveTo>
                              <a:cubicBezTo>
                                <a:pt x="3130912" y="0"/>
                                <a:pt x="3161572" y="908"/>
                                <a:pt x="3175572" y="2692"/>
                              </a:cubicBezTo>
                              <a:cubicBezTo>
                                <a:pt x="3209376" y="7206"/>
                                <a:pt x="3235308" y="18224"/>
                                <a:pt x="3253355" y="35767"/>
                              </a:cubicBezTo>
                              <a:cubicBezTo>
                                <a:pt x="3279968" y="61867"/>
                                <a:pt x="3296646" y="95397"/>
                                <a:pt x="3303416" y="136327"/>
                              </a:cubicBezTo>
                              <a:cubicBezTo>
                                <a:pt x="3305219" y="147594"/>
                                <a:pt x="3306133" y="175261"/>
                                <a:pt x="3306133" y="219340"/>
                              </a:cubicBezTo>
                              <a:lnTo>
                                <a:pt x="3306133" y="275347"/>
                              </a:lnTo>
                              <a:cubicBezTo>
                                <a:pt x="3306133" y="280749"/>
                                <a:pt x="3306133" y="288620"/>
                                <a:pt x="3306133" y="298977"/>
                              </a:cubicBezTo>
                              <a:cubicBezTo>
                                <a:pt x="3306133" y="309330"/>
                                <a:pt x="3306133" y="317201"/>
                                <a:pt x="3306133" y="322587"/>
                              </a:cubicBezTo>
                              <a:cubicBezTo>
                                <a:pt x="3306133" y="396841"/>
                                <a:pt x="3290168" y="444976"/>
                                <a:pt x="3258251" y="467013"/>
                              </a:cubicBezTo>
                              <a:cubicBezTo>
                                <a:pt x="3233505" y="484122"/>
                                <a:pt x="3206516" y="495367"/>
                                <a:pt x="3177296" y="500754"/>
                              </a:cubicBezTo>
                              <a:cubicBezTo>
                                <a:pt x="3157954" y="504359"/>
                                <a:pt x="3129621" y="506159"/>
                                <a:pt x="3092302" y="506159"/>
                              </a:cubicBezTo>
                              <a:lnTo>
                                <a:pt x="2819132" y="506159"/>
                              </a:lnTo>
                              <a:cubicBezTo>
                                <a:pt x="2754369" y="506159"/>
                                <a:pt x="2703109" y="491103"/>
                                <a:pt x="2665336" y="460943"/>
                              </a:cubicBezTo>
                              <a:cubicBezTo>
                                <a:pt x="2637004" y="438451"/>
                                <a:pt x="2622835" y="393235"/>
                                <a:pt x="2622835" y="325281"/>
                              </a:cubicBezTo>
                              <a:cubicBezTo>
                                <a:pt x="2622835" y="328888"/>
                                <a:pt x="2622835" y="320122"/>
                                <a:pt x="2622835" y="298977"/>
                              </a:cubicBezTo>
                              <a:cubicBezTo>
                                <a:pt x="2622453" y="298977"/>
                                <a:pt x="2622284" y="292014"/>
                                <a:pt x="2622284" y="278055"/>
                              </a:cubicBezTo>
                              <a:lnTo>
                                <a:pt x="2622835" y="219340"/>
                              </a:lnTo>
                              <a:cubicBezTo>
                                <a:pt x="2622835" y="178410"/>
                                <a:pt x="2624638" y="148253"/>
                                <a:pt x="2628237" y="128911"/>
                              </a:cubicBezTo>
                              <a:cubicBezTo>
                                <a:pt x="2641784" y="57370"/>
                                <a:pt x="2681476" y="15760"/>
                                <a:pt x="2747314" y="4060"/>
                              </a:cubicBezTo>
                              <a:cubicBezTo>
                                <a:pt x="2762637" y="1365"/>
                                <a:pt x="2788122" y="0"/>
                                <a:pt x="2823775" y="0"/>
                              </a:cubicBezTo>
                              <a:lnTo>
                                <a:pt x="3083555" y="0"/>
                              </a:lnTo>
                              <a:close/>
                              <a:moveTo>
                                <a:pt x="2877895" y="138375"/>
                              </a:moveTo>
                              <a:cubicBezTo>
                                <a:pt x="2849985" y="138375"/>
                                <a:pt x="2831744" y="141502"/>
                                <a:pt x="2823191" y="147763"/>
                              </a:cubicBezTo>
                              <a:cubicBezTo>
                                <a:pt x="2809664" y="157605"/>
                                <a:pt x="2802914" y="175942"/>
                                <a:pt x="2802914" y="202763"/>
                              </a:cubicBezTo>
                              <a:lnTo>
                                <a:pt x="2802914" y="300702"/>
                              </a:lnTo>
                              <a:cubicBezTo>
                                <a:pt x="2802914" y="317259"/>
                                <a:pt x="2803160" y="326873"/>
                                <a:pt x="2803672" y="329552"/>
                              </a:cubicBezTo>
                              <a:cubicBezTo>
                                <a:pt x="2807732" y="355039"/>
                                <a:pt x="2828217" y="367783"/>
                                <a:pt x="2865133" y="367783"/>
                              </a:cubicBezTo>
                              <a:lnTo>
                                <a:pt x="3064373" y="367783"/>
                              </a:lnTo>
                              <a:cubicBezTo>
                                <a:pt x="3105784" y="367783"/>
                                <a:pt x="3126509" y="349673"/>
                                <a:pt x="3126509" y="313446"/>
                              </a:cubicBezTo>
                              <a:lnTo>
                                <a:pt x="3126509" y="188689"/>
                              </a:lnTo>
                              <a:cubicBezTo>
                                <a:pt x="3126509" y="155160"/>
                                <a:pt x="3105557" y="138375"/>
                                <a:pt x="3063680" y="138375"/>
                              </a:cubicBezTo>
                              <a:lnTo>
                                <a:pt x="2877895" y="138375"/>
                              </a:lnTo>
                              <a:close/>
                              <a:moveTo>
                                <a:pt x="3552283" y="506159"/>
                              </a:moveTo>
                              <a:lnTo>
                                <a:pt x="3377510" y="506159"/>
                              </a:lnTo>
                              <a:lnTo>
                                <a:pt x="3377510" y="0"/>
                              </a:lnTo>
                              <a:lnTo>
                                <a:pt x="3623620" y="0"/>
                              </a:lnTo>
                              <a:lnTo>
                                <a:pt x="3887246" y="330119"/>
                              </a:lnTo>
                              <a:lnTo>
                                <a:pt x="3887246" y="0"/>
                              </a:lnTo>
                              <a:lnTo>
                                <a:pt x="4054738" y="0"/>
                              </a:lnTo>
                              <a:lnTo>
                                <a:pt x="4054738" y="506159"/>
                              </a:lnTo>
                              <a:lnTo>
                                <a:pt x="3812291" y="506159"/>
                              </a:lnTo>
                              <a:lnTo>
                                <a:pt x="3552283" y="181046"/>
                              </a:lnTo>
                              <a:lnTo>
                                <a:pt x="3552283" y="506159"/>
                              </a:lnTo>
                              <a:close/>
                              <a:moveTo>
                                <a:pt x="4502449" y="377495"/>
                              </a:moveTo>
                              <a:cubicBezTo>
                                <a:pt x="4522707" y="377495"/>
                                <a:pt x="4535066" y="375958"/>
                                <a:pt x="4539580" y="372884"/>
                              </a:cubicBezTo>
                              <a:cubicBezTo>
                                <a:pt x="4545877" y="368523"/>
                                <a:pt x="4549022" y="361943"/>
                                <a:pt x="4549022" y="353162"/>
                              </a:cubicBezTo>
                              <a:lnTo>
                                <a:pt x="4549022" y="343298"/>
                              </a:lnTo>
                              <a:cubicBezTo>
                                <a:pt x="4549022" y="332357"/>
                                <a:pt x="4546311" y="324464"/>
                                <a:pt x="4540928" y="319633"/>
                              </a:cubicBezTo>
                              <a:cubicBezTo>
                                <a:pt x="4536863" y="316140"/>
                                <a:pt x="4520898" y="314376"/>
                                <a:pt x="4493007" y="314376"/>
                              </a:cubicBezTo>
                              <a:lnTo>
                                <a:pt x="4283113" y="314376"/>
                              </a:lnTo>
                              <a:cubicBezTo>
                                <a:pt x="4230471" y="314376"/>
                                <a:pt x="4190876" y="305595"/>
                                <a:pt x="4164334" y="288017"/>
                              </a:cubicBezTo>
                              <a:cubicBezTo>
                                <a:pt x="4131943" y="266832"/>
                                <a:pt x="4115745" y="231214"/>
                                <a:pt x="4115745" y="181180"/>
                              </a:cubicBezTo>
                              <a:lnTo>
                                <a:pt x="4115745" y="156846"/>
                              </a:lnTo>
                              <a:cubicBezTo>
                                <a:pt x="4115745" y="67156"/>
                                <a:pt x="4158225" y="16234"/>
                                <a:pt x="4243213" y="4060"/>
                              </a:cubicBezTo>
                              <a:cubicBezTo>
                                <a:pt x="4262084" y="1365"/>
                                <a:pt x="4295142" y="0"/>
                                <a:pt x="4342356" y="0"/>
                              </a:cubicBezTo>
                              <a:lnTo>
                                <a:pt x="4492755" y="0"/>
                              </a:lnTo>
                              <a:cubicBezTo>
                                <a:pt x="4538153" y="0"/>
                                <a:pt x="4570305" y="2027"/>
                                <a:pt x="4589187" y="6087"/>
                              </a:cubicBezTo>
                              <a:cubicBezTo>
                                <a:pt x="4620216" y="12838"/>
                                <a:pt x="4645059" y="26931"/>
                                <a:pt x="4663715" y="48323"/>
                              </a:cubicBezTo>
                              <a:cubicBezTo>
                                <a:pt x="4682378" y="69718"/>
                                <a:pt x="4691703" y="95965"/>
                                <a:pt x="4691703" y="127033"/>
                              </a:cubicBezTo>
                              <a:lnTo>
                                <a:pt x="4691703" y="131093"/>
                              </a:lnTo>
                              <a:lnTo>
                                <a:pt x="4319200" y="131093"/>
                              </a:lnTo>
                              <a:cubicBezTo>
                                <a:pt x="4305725" y="131093"/>
                                <a:pt x="4296731" y="132685"/>
                                <a:pt x="4292256" y="135853"/>
                              </a:cubicBezTo>
                              <a:cubicBezTo>
                                <a:pt x="4284617" y="141275"/>
                                <a:pt x="4280805" y="147403"/>
                                <a:pt x="4280805" y="154190"/>
                              </a:cubicBezTo>
                              <a:lnTo>
                                <a:pt x="4280805" y="163010"/>
                              </a:lnTo>
                              <a:cubicBezTo>
                                <a:pt x="4280805" y="176153"/>
                                <a:pt x="4285279" y="184082"/>
                                <a:pt x="4294267" y="186776"/>
                              </a:cubicBezTo>
                              <a:cubicBezTo>
                                <a:pt x="4297393" y="187685"/>
                                <a:pt x="4302327" y="188141"/>
                                <a:pt x="4309084" y="188141"/>
                              </a:cubicBezTo>
                              <a:lnTo>
                                <a:pt x="4544696" y="188141"/>
                              </a:lnTo>
                              <a:cubicBezTo>
                                <a:pt x="4594498" y="188141"/>
                                <a:pt x="4630624" y="195327"/>
                                <a:pt x="4653074" y="209706"/>
                              </a:cubicBezTo>
                              <a:cubicBezTo>
                                <a:pt x="4688085" y="232158"/>
                                <a:pt x="4705586" y="273713"/>
                                <a:pt x="4705586" y="334348"/>
                              </a:cubicBezTo>
                              <a:lnTo>
                                <a:pt x="4705586" y="356577"/>
                              </a:lnTo>
                              <a:cubicBezTo>
                                <a:pt x="4705586" y="377703"/>
                                <a:pt x="4704238" y="394091"/>
                                <a:pt x="4701546" y="405775"/>
                              </a:cubicBezTo>
                              <a:cubicBezTo>
                                <a:pt x="4696599" y="426881"/>
                                <a:pt x="4686924" y="445297"/>
                                <a:pt x="4672547" y="461020"/>
                              </a:cubicBezTo>
                              <a:cubicBezTo>
                                <a:pt x="4652341" y="482584"/>
                                <a:pt x="4620871" y="496502"/>
                                <a:pt x="4578170" y="502786"/>
                              </a:cubicBezTo>
                              <a:cubicBezTo>
                                <a:pt x="4562886" y="505040"/>
                                <a:pt x="4537725" y="506159"/>
                                <a:pt x="4502676" y="506159"/>
                              </a:cubicBezTo>
                              <a:lnTo>
                                <a:pt x="4290337" y="506159"/>
                              </a:lnTo>
                              <a:cubicBezTo>
                                <a:pt x="4231463" y="506159"/>
                                <a:pt x="4189436" y="497776"/>
                                <a:pt x="4164276" y="480973"/>
                              </a:cubicBezTo>
                              <a:cubicBezTo>
                                <a:pt x="4151228" y="472364"/>
                                <a:pt x="4140548" y="460226"/>
                                <a:pt x="4132242" y="444561"/>
                              </a:cubicBezTo>
                              <a:cubicBezTo>
                                <a:pt x="4123935" y="428892"/>
                                <a:pt x="4119785" y="413129"/>
                                <a:pt x="4119785" y="397237"/>
                              </a:cubicBezTo>
                              <a:lnTo>
                                <a:pt x="4119785" y="377495"/>
                              </a:lnTo>
                              <a:lnTo>
                                <a:pt x="4502449" y="377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1931"/>
                        </a:solidFill>
                        <a:ln w="301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517F902B">
            <v:group id="Graphic 1" style="position:absolute;margin-left:0;margin-top:741.35pt;width:108.7pt;height:22.3pt;z-index:251677696;mso-position-horizontal:left;mso-position-horizontal-relative:margin;mso-position-vertical-relative:page;mso-width-relative:margin;mso-height-relative:margin" coordsize="63066,13017" coordorigin="11949,14615" o:spid="_x0000_s1026" w14:anchorId="2C11A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">
              <o:lock v:ext="edit" aspectratio="t"/>
              <v:group id="_x0000_s1027" style="position:absolute;left:11949;top:14615;width:10959;height:13018" coordsize="10959,13017" coordorigin="11949,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: Shape 4" style="position:absolute;left:11953;top:22591;width:3502;height:5042;visibility:visible;mso-wrap-style:square;v-text-anchor:middle" coordsize="350184,504204" o:spid="_x0000_s1028" fillcolor="#50bf34" stroked="f" strokeweight=".08381mm" path="m,506097l350549,214682,350549,,,,,5060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">
                  <v:stroke joinstyle="miter"/>
                  <v:path arrowok="t" o:connecttype="custom" o:connectlocs="0,506098;350550,214682;350550,0;0,0" o:connectangles="0,0,0,0"/>
                </v:shape>
                <v:shape id="Freeform: Shape 5" style="position:absolute;left:11949;top:22591;width:3506;height:725;visibility:visible;mso-wrap-style:square;v-text-anchor:middle" coordsize="350184,72460" o:spid="_x0000_s1029" fillcolor="#097538" stroked="f" strokeweight=".08381mm" path="m350549,73347l350549,,,,350549,733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">
                  <v:stroke joinstyle="miter"/>
                  <v:path arrowok="t" o:connecttype="custom" o:connectlocs="350968,73348;350968,0;0,0" o:connectangles="0,0,0"/>
                </v:shape>
                <v:shape id="Freeform: Shape 6" style="position:absolute;left:11950;top:14615;width:10958;height:7971;visibility:visible;mso-wrap-style:square;v-text-anchor:middle" coordsize="1095836,797066" o:spid="_x0000_s1030" fillcolor="#0052cc" stroked="f" path="m1011551,102373c952796,34152,865653,,750118,l,,350547,291414r270571,c658150,291414,684506,297323,700162,309069v15652,11785,23484,35106,23484,69936l723646,418544v,34830,-7832,58152,-23484,69937c684506,500227,658150,506136,621118,506136r-270571,l,797551r750118,c865653,797551,952796,763397,1011551,695178v56825,-64461,85265,-156844,85265,-277188l1096816,379559v,-120344,-28440,-212727,-85265,-277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">
                  <v:fill type="gradient" color2="#00aee6" colors="0 #0052cc;12452f #007ad7;38011f #00aee6" angle="25" focus="100%" rotate="t">
                    <o:fill v:ext="view" type="gradientUnscaled"/>
                  </v:fill>
                  <v:stroke joinstyle="miter"/>
                  <v:path arrowok="t" o:connecttype="custom" o:connectlocs="1011551,102373;750118,0;0,0;350547,291414;621118,291414;700162,309069;723646,379005;723646,418544;700162,488481;621118,506136;350547,506136;0,797551;750118,797551;1011551,695178;1096816,417990;1096816,379559;1011551,102373" o:connectangles="0,0,0,0,0,0,0,0,0,0,0,0,0,0,0,0,0"/>
                </v:shape>
              </v:group>
              <v:shape id="Freeform: Shape 9" style="position:absolute;left:27983;top:17534;width:47033;height:5042;visibility:visible;mso-wrap-style:square;v-text-anchor:middle" coordsize="4703341,504204" o:spid="_x0000_s1031" fillcolor="#081931" stroked="f" strokeweight=".08381mm" path="m,l444637,v54861,,96239,16217,124139,48611c595758,79219,609262,123086,609262,180229r,34444c609262,269582,591907,312554,557243,343603v-17123,15305,-35367,25208,-54707,29699c487213,376908,456132,378708,409309,378708r-229688,l179621,506159,,506159,,xm177196,246406r206188,c415830,246406,432067,233886,432067,208833r,-28867c432067,163429,428348,152355,420917,146758v-7435,-5578,-19950,-8383,-37533,-8383l177196,138375r,108031xm726910,506159r-188839,l817290,r203672,l1299496,506159r-192876,l1058051,419981r-286633,l726910,506159xm913719,155422l826054,311951r171294,l913719,155422xm1923326,205837v,40053,-11568,67954,-34706,83697c1881358,294479,1872977,298977,1863457,303017v39900,19342,59869,52191,59869,98526l1923326,506159r-171126,l1752200,402736v,-19249,-11208,-28882,-33606,-28882l1490046,373854r,132305l1322559,506159,1322559,r444832,c1811045,,1844570,8554,1867970,25643v36901,27006,55356,63668,55356,109999l1923326,205837xm1490046,247619r221135,c1744176,247619,1760695,236995,1760695,215734r,-42081c1760695,159635,1757641,150244,1751536,145503v-6109,-4738,-16634,-7128,-31538,-7128l1490046,138375r,109244xm2377347,377495v20258,,32618,-1537,37138,-4611c2420774,368523,2423927,361943,2423927,353162r,-9864c2423927,332357,2421216,324464,2415827,319633v-4059,-3493,-20025,-5257,-47922,-5257l2158021,314376v-52645,,-92241,-8781,-118792,-26359c2006838,266832,1990643,231214,1990643,181180r,-24334c1990643,67156,2033124,16233,2118121,4060,2136988,1365,2170044,,2217261,r150398,c2413058,,2445203,2027,2464092,6087v31023,6751,55865,20844,74528,42236c2557276,69718,2566608,95964,2566608,127032r,4061l2194108,131093v-13489,,-22473,1592,-26950,4760c2159516,141275,2155703,147403,2155703,154190r,8820c2155703,176153,2160180,184082,2169171,186776v3126,908,8057,1365,14808,1365l2419601,188141v49795,,85928,7186,108378,21564c2562983,232157,2580491,273713,2580491,334348r,22229c2580491,377702,2579143,394091,2576451,405775v-4954,21106,-14623,39522,-28999,55245c2527239,482584,2495776,496502,2453075,502786v-15291,2254,-40452,3373,-75494,3373l2165245,506159v-58884,,-100907,-8383,-126071,-25186c2026127,472364,2015453,460226,2007143,444560v-8303,-15668,-12457,-31431,-12457,-47323l1994686,377495r382661,xm3083555,v47357,,78017,908,92017,2692c3209376,7206,3235308,18224,3253355,35767v26613,26100,43291,59630,50061,100560c3305219,147594,3306133,175261,3306133,219340r,56007c3306133,280749,3306133,288620,3306133,298977v,10353,,18224,,23610c3306133,396841,3290168,444976,3258251,467013v-24746,17109,-51735,28354,-80955,33741c3157954,504359,3129621,506159,3092302,506159r-273170,c2754369,506159,2703109,491103,2665336,460943v-28332,-22492,-42501,-67708,-42501,-135662c2622835,328888,2622835,320122,2622835,298977v-382,,-551,-6963,-551,-20922l2622835,219340v,-40930,1803,-71087,5402,-90429c2641784,57370,2681476,15760,2747314,4060,2762637,1365,2788122,,2823775,r259780,xm2877895,138375v-27910,,-46151,3127,-54704,9388c2809664,157605,2802914,175942,2802914,202763r,97939c2802914,317259,2803160,326873,2803672,329552v4060,25487,24545,38231,61461,38231l3064373,367783v41411,,62136,-18110,62136,-54337l3126509,188689v,-33529,-20952,-50314,-62829,-50314l2877895,138375xm3552283,506159r-174773,l3377510,r246110,l3887246,330119,3887246,r167492,l4054738,506159r-242447,l3552283,181046r,325113xm4502449,377495v20258,,32617,-1537,37131,-4611c4545877,368523,4549022,361943,4549022,353162r,-9864c4549022,332357,4546311,324464,4540928,319633v-4065,-3493,-20030,-5257,-47921,-5257l4283113,314376v-52642,,-92237,-8781,-118779,-26359c4131943,266832,4115745,231214,4115745,181180r,-24334c4115745,67156,4158225,16234,4243213,4060,4262084,1365,4295142,,4342356,r150399,c4538153,,4570305,2027,4589187,6087v31029,6751,55872,20844,74528,42236c4682378,69718,4691703,95965,4691703,127033r,4060l4319200,131093v-13475,,-22469,1592,-26944,4760c4284617,141275,4280805,147403,4280805,154190r,8820c4280805,176153,4285279,184082,4294267,186776v3126,909,8060,1365,14817,1365l4544696,188141v49802,,85928,7186,108378,21565c4688085,232158,4705586,273713,4705586,334348r,22229c4705586,377703,4704238,394091,4701546,405775v-4947,21106,-14622,39522,-28999,55245c4652341,482584,4620871,496502,4578170,502786v-15284,2254,-40445,3373,-75494,3373l4290337,506159v-58874,,-100901,-8383,-126061,-25186c4151228,472364,4140548,460226,4132242,444561v-8307,-15669,-12457,-31432,-12457,-47324l4119785,377495r3826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">
                <v:stroke joinstyle="miter"/>
                <v:path arrowok="t" o:connecttype="custom" o:connectlocs="0,0;444637,0;568776,48611;609262,180229;609262,214673;557243,343604;502536,373303;409309,378709;179621,378709;179621,506160;0,506160;0,0;177196,246406;383384,246406;432067,208833;432067,179966;420917,146758;383384,138375;177196,138375;177196,246406;726910,506160;538071,506160;817290,0;1020962,0;1299496,506160;1106620,506160;1058051,419982;771418,419982;726910,506160;913719,155422;826054,311952;997348,311952;913719,155422;1923326,205837;1888620,289535;1863457,303018;1923326,401544;1923326,506160;1752200,506160;1752200,402737;1718594,373855;1490046,373855;1490046,506160;1322559,506160;1322559,0;1767391,0;1867970,25643;1923326,135642;1923326,205837;1490046,247619;1711181,247619;1760695,215734;1760695,173653;1751536,145503;1719998,138375;1490046,138375;1490046,247619;2377347,377496;2414485,372885;2423927,353163;2423927,343299;2415827,319634;2367905,314377;2158021,314377;2039229,288018;1990643,181180;1990643,156846;2118121,4060;2217261,0;2367659,0;2464092,6087;2538620,48323;2566608,127032;2566608,131093;2194108,131093;2167158,135853;2155703,154190;2155703,163010;2169171,186776;2183979,188141;2419601,188141;2527979,209705;2580491,334349;2580491,356578;2576451,405776;2547452,461021;2453075,502787;2377581,506160;2165245,506160;2039174,480974;2007143,444561;1994686,397238;1994686,377496;2377347,377496;3083555,0;3175572,2692;3253355,35767;3303416,136327;3306133,219340;3306133,275348;3306133,298978;3306133,322588;3258251,467014;3177296,500755;3092302,506160;2819132,506160;2665336,460944;2622835,325282;2622835,298978;2622284,278056;2622835,219340;2628237,128911;2747314,4060;2823775,0;3083555,0;2877895,138375;2823191,147763;2802914,202763;2802914,300703;2803672,329553;2865133,367784;3064373,367784;3126509,313447;3126509,188689;3063680,138375;2877895,138375;3552283,506160;3377510,506160;3377510,0;3623620,0;3887246,330120;3887246,0;4054738,0;4054738,506160;3812291,506160;3552283,181046;3552283,506160;4502449,377496;4539580,372885;4549022,353163;4549022,343299;4540928,319634;4493007,314377;4283113,314377;4164334,288018;4115745,181180;4115745,156846;4243213,4060;4342356,0;4492755,0;4589187,6087;4663715,48323;4691703,127033;4691703,131093;4319200,131093;4292256,135853;4280805,154190;4280805,163010;4294267,186776;4309084,188141;4544696,188141;4653074,209706;4705586,334349;4705586,356578;4701546,405776;4672547,461021;4578170,502787;4502676,506160;4290337,506160;4164276,480974;4132242,444562;4119785,397238;4119785,377496;4502449,3774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91440" distL="91440" distR="91440" simplePos="0" relativeHeight="251658243" behindDoc="1" locked="0" layoutInCell="1" allowOverlap="1" wp14:anchorId="7B542810" wp14:editId="6691EB51">
              <wp:simplePos x="0" y="0"/>
              <wp:positionH relativeFrom="margin">
                <wp:align>left</wp:align>
              </wp:positionH>
              <wp:positionV relativeFrom="page">
                <wp:posOffset>420370</wp:posOffset>
              </wp:positionV>
              <wp:extent cx="6492240" cy="749808"/>
              <wp:effectExtent l="0" t="0" r="3810" b="17145"/>
              <wp:wrapTight wrapText="bothSides">
                <wp:wrapPolygon edited="0">
                  <wp:start x="0" y="0"/>
                  <wp:lineTo x="0" y="21545"/>
                  <wp:lineTo x="21549" y="21545"/>
                  <wp:lineTo x="21549" y="0"/>
                  <wp:lineTo x="0" y="0"/>
                </wp:wrapPolygon>
              </wp:wrapTight>
              <wp:docPr id="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2240" cy="74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12C28" w14:textId="11E7273B" w:rsidR="00F91AB0" w:rsidRPr="00CB372C" w:rsidRDefault="001361FE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sz w:val="18"/>
                              <w:szCs w:val="20"/>
                            </w:rPr>
                            <w:t>May 20</w:t>
                          </w:r>
                          <w:r w:rsidR="006F1EEF">
                            <w:rPr>
                              <w:sz w:val="18"/>
                              <w:szCs w:val="20"/>
                            </w:rPr>
                            <w:t>, 202</w:t>
                          </w:r>
                          <w:r>
                            <w:rPr>
                              <w:sz w:val="18"/>
                              <w:szCs w:val="20"/>
                            </w:rPr>
                            <w:t>1</w:t>
                          </w:r>
                        </w:p>
                        <w:p w14:paraId="1F77EDD9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Page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PAGE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2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 of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3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428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3.1pt;width:511.2pt;height:59.05pt;z-index:-251658237;visibility:visible;mso-wrap-style:square;mso-width-percent:0;mso-height-percent:0;mso-wrap-distance-left:7.2pt;mso-wrap-distance-top:0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" filled="f" stroked="f" strokeweight=".5pt">
              <v:path arrowok="t"/>
              <v:textbox style="mso-fit-shape-to-text:t" inset="0,0,0,0">
                <w:txbxContent>
                  <w:p w14:paraId="5E312C28" w14:textId="11E7273B" w:rsidR="00F91AB0" w:rsidRPr="00CB372C" w:rsidRDefault="001361FE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May 20</w:t>
                    </w:r>
                    <w:r w:rsidR="006F1EEF">
                      <w:rPr>
                        <w:sz w:val="18"/>
                        <w:szCs w:val="20"/>
                      </w:rPr>
                      <w:t>, 202</w:t>
                    </w:r>
                    <w:r>
                      <w:rPr>
                        <w:sz w:val="18"/>
                        <w:szCs w:val="20"/>
                      </w:rPr>
                      <w:t>1</w:t>
                    </w:r>
                  </w:p>
                  <w:p w14:paraId="1F77EDD9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 xml:space="preserve">Page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PAGE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2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CB372C">
                      <w:rPr>
                        <w:sz w:val="18"/>
                        <w:szCs w:val="20"/>
                      </w:rPr>
                      <w:t xml:space="preserve"> of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NUMPAGES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3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6FD65DC" wp14:editId="42395DD2">
              <wp:simplePos x="0" y="0"/>
              <wp:positionH relativeFrom="margin">
                <wp:align>right</wp:align>
              </wp:positionH>
              <wp:positionV relativeFrom="page">
                <wp:posOffset>9418320</wp:posOffset>
              </wp:positionV>
              <wp:extent cx="914400" cy="201168"/>
              <wp:effectExtent l="0" t="0" r="0" b="8890"/>
              <wp:wrapNone/>
              <wp:docPr id="1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A114A" w14:textId="77777777" w:rsidR="00F91AB0" w:rsidRPr="00CC493D" w:rsidRDefault="00F91AB0" w:rsidP="009A40AB">
                          <w:pPr>
                            <w:pStyle w:val="OddPage"/>
                          </w:pP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 w:rsidRPr="00CC493D">
                            <w:instrText xml:space="preserve"> PAGE   \* MERGEFORMAT </w:instrText>
                          </w: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Pr="00CC493D">
                            <w:t>2</w:t>
                          </w: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D65DC" id="_x0000_s1029" style="position:absolute;margin-left:20.8pt;margin-top:741.6pt;width:1in;height:15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" filled="f" stroked="f">
              <v:textbox inset="0,0,,0">
                <w:txbxContent>
                  <w:p w14:paraId="461A114A" w14:textId="77777777" w:rsidR="00F91AB0" w:rsidRPr="00CC493D" w:rsidRDefault="00F91AB0" w:rsidP="009A40AB">
                    <w:pPr>
                      <w:pStyle w:val="OddPage"/>
                    </w:pP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 w:rsidRPr="00CC493D">
                      <w:instrText xml:space="preserve"> PAGE   \* MERGEFORMAT </w:instrText>
                    </w: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Pr="00CC493D">
                      <w:t>2</w:t>
                    </w: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3DB32" w14:textId="77777777" w:rsidR="00084EC3" w:rsidRDefault="00084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B1FE3" w14:textId="77777777" w:rsidR="0058677C" w:rsidRDefault="0058677C" w:rsidP="00845B69">
      <w:r>
        <w:separator/>
      </w:r>
    </w:p>
  </w:footnote>
  <w:footnote w:type="continuationSeparator" w:id="0">
    <w:p w14:paraId="15739C09" w14:textId="77777777" w:rsidR="0058677C" w:rsidRDefault="0058677C" w:rsidP="00845B69">
      <w:r>
        <w:continuationSeparator/>
      </w:r>
    </w:p>
  </w:footnote>
  <w:footnote w:type="continuationNotice" w:id="1">
    <w:p w14:paraId="1DF706CA" w14:textId="77777777" w:rsidR="0058677C" w:rsidRDefault="005867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25434" w14:textId="77777777" w:rsidR="00084EC3" w:rsidRDefault="00084E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EE232" w14:textId="77777777" w:rsidR="00084EC3" w:rsidRDefault="00084E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DC52" w14:textId="3510839C" w:rsidR="00101692" w:rsidRDefault="00101692">
    <w:pPr>
      <w:pStyle w:val="Header"/>
    </w:pPr>
    <w:r>
      <w:rPr>
        <w:noProof/>
      </w:rPr>
      <w:drawing>
        <wp:anchor distT="0" distB="0" distL="114300" distR="114300" simplePos="0" relativeHeight="251660296" behindDoc="0" locked="0" layoutInCell="1" allowOverlap="1" wp14:anchorId="61BA8013" wp14:editId="6D983527">
          <wp:simplePos x="0" y="0"/>
          <wp:positionH relativeFrom="margin">
            <wp:posOffset>4930140</wp:posOffset>
          </wp:positionH>
          <wp:positionV relativeFrom="paragraph">
            <wp:posOffset>240030</wp:posOffset>
          </wp:positionV>
          <wp:extent cx="1228725" cy="63817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870" t="20476" r="4196" b="20147"/>
                  <a:stretch/>
                </pic:blipFill>
                <pic:spPr bwMode="auto">
                  <a:xfrm>
                    <a:off x="0" y="0"/>
                    <a:ext cx="12287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72" behindDoc="0" locked="0" layoutInCell="1" allowOverlap="1" wp14:anchorId="105939B1" wp14:editId="5CCEBCEE">
          <wp:simplePos x="0" y="0"/>
          <wp:positionH relativeFrom="margin">
            <wp:align>left</wp:align>
          </wp:positionH>
          <wp:positionV relativeFrom="paragraph">
            <wp:posOffset>238125</wp:posOffset>
          </wp:positionV>
          <wp:extent cx="2305631" cy="56197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31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88A"/>
    <w:multiLevelType w:val="hybridMultilevel"/>
    <w:tmpl w:val="6616DC46"/>
    <w:lvl w:ilvl="0" w:tplc="27D45294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  <w:color w:val="auto"/>
      </w:rPr>
    </w:lvl>
    <w:lvl w:ilvl="1" w:tplc="52B088C0">
      <w:start w:val="1"/>
      <w:numFmt w:val="bullet"/>
      <w:lvlText w:val=""/>
      <w:lvlJc w:val="left"/>
      <w:pPr>
        <w:ind w:left="187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656471A"/>
    <w:multiLevelType w:val="hybridMultilevel"/>
    <w:tmpl w:val="15329A54"/>
    <w:numStyleLink w:val="ListStyle-Bullets1"/>
  </w:abstractNum>
  <w:abstractNum w:abstractNumId="2" w15:restartNumberingAfterBreak="0">
    <w:nsid w:val="0A5D38B6"/>
    <w:multiLevelType w:val="hybridMultilevel"/>
    <w:tmpl w:val="AAF40764"/>
    <w:lvl w:ilvl="0" w:tplc="52B088C0">
      <w:start w:val="1"/>
      <w:numFmt w:val="bullet"/>
      <w:lvlText w:val="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3" w15:restartNumberingAfterBreak="0">
    <w:nsid w:val="0CF13465"/>
    <w:multiLevelType w:val="multilevel"/>
    <w:tmpl w:val="55A8610A"/>
    <w:numStyleLink w:val="ListStyle-Numbers1"/>
  </w:abstractNum>
  <w:abstractNum w:abstractNumId="4" w15:restartNumberingAfterBreak="0">
    <w:nsid w:val="0D57725C"/>
    <w:multiLevelType w:val="hybridMultilevel"/>
    <w:tmpl w:val="AEA0DF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27D4529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auto"/>
      </w:rPr>
    </w:lvl>
    <w:lvl w:ilvl="2" w:tplc="52B088C0">
      <w:start w:val="1"/>
      <w:numFmt w:val="bullet"/>
      <w:lvlText w:val=""/>
      <w:lvlJc w:val="left"/>
      <w:pPr>
        <w:ind w:left="36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6472AA"/>
    <w:multiLevelType w:val="hybridMultilevel"/>
    <w:tmpl w:val="2B3E6298"/>
    <w:lvl w:ilvl="0" w:tplc="1ADE1B90">
      <w:start w:val="1"/>
      <w:numFmt w:val="decimal"/>
      <w:lvlText w:val="%1."/>
      <w:lvlJc w:val="right"/>
      <w:pPr>
        <w:ind w:left="720" w:hanging="173"/>
      </w:pPr>
      <w:rPr>
        <w:rFonts w:hint="default"/>
      </w:rPr>
    </w:lvl>
    <w:lvl w:ilvl="1" w:tplc="C728EC8E">
      <w:start w:val="1"/>
      <w:numFmt w:val="upperLetter"/>
      <w:pStyle w:val="ListNumber2"/>
      <w:lvlText w:val="%2."/>
      <w:lvlJc w:val="left"/>
      <w:pPr>
        <w:tabs>
          <w:tab w:val="num" w:pos="792"/>
        </w:tabs>
        <w:ind w:left="1080" w:hanging="360"/>
      </w:pPr>
      <w:rPr>
        <w:rFonts w:hint="default"/>
      </w:rPr>
    </w:lvl>
    <w:lvl w:ilvl="2" w:tplc="8CECA2C0">
      <w:start w:val="1"/>
      <w:numFmt w:val="lowerRoman"/>
      <w:pStyle w:val="ListNumber3"/>
      <w:lvlText w:val="%3."/>
      <w:lvlJc w:val="left"/>
      <w:pPr>
        <w:tabs>
          <w:tab w:val="num" w:pos="1152"/>
        </w:tabs>
        <w:ind w:left="1440" w:hanging="360"/>
      </w:pPr>
      <w:rPr>
        <w:rFonts w:hint="default"/>
      </w:rPr>
    </w:lvl>
    <w:lvl w:ilvl="3" w:tplc="295891E2">
      <w:start w:val="1"/>
      <w:numFmt w:val="lowerLetter"/>
      <w:pStyle w:val="ListNumber4"/>
      <w:lvlText w:val="%4."/>
      <w:lvlJc w:val="left"/>
      <w:pPr>
        <w:ind w:left="1800" w:hanging="360"/>
      </w:pPr>
      <w:rPr>
        <w:rFonts w:hint="default"/>
      </w:rPr>
    </w:lvl>
    <w:lvl w:ilvl="4" w:tplc="2F205F06">
      <w:start w:val="1"/>
      <w:numFmt w:val="lowerLetter"/>
      <w:pStyle w:val="ListContinue5"/>
      <w:lvlText w:val="(%5)"/>
      <w:lvlJc w:val="left"/>
      <w:pPr>
        <w:tabs>
          <w:tab w:val="num" w:pos="1872"/>
        </w:tabs>
        <w:ind w:left="2160" w:hanging="360"/>
      </w:pPr>
      <w:rPr>
        <w:rFonts w:hint="default"/>
      </w:rPr>
    </w:lvl>
    <w:lvl w:ilvl="5" w:tplc="F0C68A06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 w:tplc="728E17A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 w:tplc="7CDA547C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 w:tplc="857EBAE4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DFE7E78"/>
    <w:multiLevelType w:val="hybridMultilevel"/>
    <w:tmpl w:val="8182E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34F09"/>
    <w:multiLevelType w:val="hybridMultilevel"/>
    <w:tmpl w:val="C4EAD720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8" w15:restartNumberingAfterBreak="0">
    <w:nsid w:val="169E518F"/>
    <w:multiLevelType w:val="hybridMultilevel"/>
    <w:tmpl w:val="5952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04701"/>
    <w:multiLevelType w:val="multilevel"/>
    <w:tmpl w:val="B234E0E0"/>
    <w:styleLink w:val="ListStyle-TableBullet1"/>
    <w:lvl w:ilvl="0">
      <w:start w:val="1"/>
      <w:numFmt w:val="bullet"/>
      <w:pStyle w:val="TableBullet"/>
      <w:lvlText w:val="•"/>
      <w:lvlJc w:val="left"/>
      <w:pPr>
        <w:tabs>
          <w:tab w:val="num" w:pos="432"/>
        </w:tabs>
        <w:ind w:left="432" w:hanging="216"/>
      </w:pPr>
      <w:rPr>
        <w:rFonts w:ascii="Franklin Gothic Medium Cond" w:hAnsi="Franklin Gothic Medium Cond" w:hint="default"/>
        <w:color w:val="262626" w:themeColor="text1" w:themeTint="D9"/>
      </w:rPr>
    </w:lvl>
    <w:lvl w:ilvl="1">
      <w:start w:val="1"/>
      <w:numFmt w:val="bullet"/>
      <w:lvlText w:val="▪"/>
      <w:lvlJc w:val="left"/>
      <w:pPr>
        <w:tabs>
          <w:tab w:val="num" w:pos="792"/>
        </w:tabs>
        <w:ind w:left="792" w:hanging="216"/>
      </w:pPr>
      <w:rPr>
        <w:rFonts w:ascii="Franklin Gothic Medium Cond" w:hAnsi="Franklin Gothic Medium Cond" w:hint="default"/>
        <w:color w:val="1B3349" w:themeColor="text2"/>
      </w:rPr>
    </w:lvl>
    <w:lvl w:ilvl="2">
      <w:start w:val="1"/>
      <w:numFmt w:val="bullet"/>
      <w:lvlText w:val="–"/>
      <w:lvlJc w:val="left"/>
      <w:pPr>
        <w:tabs>
          <w:tab w:val="num" w:pos="1152"/>
        </w:tabs>
        <w:ind w:left="1152" w:hanging="216"/>
      </w:pPr>
      <w:rPr>
        <w:rFonts w:ascii="Franklin Gothic Medium Cond" w:hAnsi="Franklin Gothic Medium Cond" w:hint="default"/>
        <w:color w:val="1B3349" w:themeColor="text2"/>
      </w:rPr>
    </w:lvl>
    <w:lvl w:ilvl="3">
      <w:start w:val="1"/>
      <w:numFmt w:val="bullet"/>
      <w:lvlText w:val=""/>
      <w:lvlJc w:val="left"/>
      <w:pPr>
        <w:tabs>
          <w:tab w:val="num" w:pos="1512"/>
        </w:tabs>
        <w:ind w:left="1512" w:hanging="216"/>
      </w:pPr>
      <w:rPr>
        <w:rFonts w:ascii="Wingdings" w:hAnsi="Wingdings" w:hint="default"/>
        <w:color w:val="1B3349" w:themeColor="text2"/>
      </w:rPr>
    </w:lvl>
    <w:lvl w:ilvl="4">
      <w:start w:val="1"/>
      <w:numFmt w:val="bullet"/>
      <w:lvlText w:val="–"/>
      <w:lvlJc w:val="left"/>
      <w:pPr>
        <w:tabs>
          <w:tab w:val="num" w:pos="1872"/>
        </w:tabs>
        <w:ind w:left="1872" w:hanging="216"/>
      </w:pPr>
      <w:rPr>
        <w:rFonts w:ascii="Franklin Gothic Medium Cond" w:hAnsi="Franklin Gothic Medium Cond" w:hint="default"/>
        <w:color w:val="1B3349" w:themeColor="text2"/>
      </w:rPr>
    </w:lvl>
    <w:lvl w:ilvl="5">
      <w:start w:val="1"/>
      <w:numFmt w:val="bullet"/>
      <w:lvlText w:val=""/>
      <w:lvlJc w:val="left"/>
      <w:pPr>
        <w:tabs>
          <w:tab w:val="num" w:pos="2232"/>
        </w:tabs>
        <w:ind w:left="2232" w:hanging="216"/>
      </w:pPr>
      <w:rPr>
        <w:rFonts w:ascii="Wingdings" w:hAnsi="Wingdings" w:hint="default"/>
        <w:color w:val="1B3349" w:themeColor="text2"/>
      </w:rPr>
    </w:lvl>
    <w:lvl w:ilvl="6">
      <w:start w:val="1"/>
      <w:numFmt w:val="bullet"/>
      <w:lvlText w:val="▪"/>
      <w:lvlJc w:val="left"/>
      <w:pPr>
        <w:tabs>
          <w:tab w:val="num" w:pos="2592"/>
        </w:tabs>
        <w:ind w:left="2592" w:hanging="216"/>
      </w:pPr>
      <w:rPr>
        <w:rFonts w:ascii="Franklin Gothic Medium Cond" w:hAnsi="Franklin Gothic Medium Cond" w:hint="default"/>
        <w:color w:val="1B3349" w:themeColor="text2"/>
      </w:rPr>
    </w:lvl>
    <w:lvl w:ilvl="7">
      <w:start w:val="1"/>
      <w:numFmt w:val="bullet"/>
      <w:lvlText w:val="–"/>
      <w:lvlJc w:val="left"/>
      <w:pPr>
        <w:tabs>
          <w:tab w:val="num" w:pos="2952"/>
        </w:tabs>
        <w:ind w:left="2952" w:hanging="216"/>
      </w:pPr>
      <w:rPr>
        <w:rFonts w:ascii="Franklin Gothic Medium Cond" w:hAnsi="Franklin Gothic Medium Cond" w:hint="default"/>
        <w:color w:val="1B3349" w:themeColor="text2"/>
      </w:rPr>
    </w:lvl>
    <w:lvl w:ilvl="8">
      <w:start w:val="1"/>
      <w:numFmt w:val="bullet"/>
      <w:lvlText w:val=""/>
      <w:lvlJc w:val="left"/>
      <w:pPr>
        <w:tabs>
          <w:tab w:val="num" w:pos="3312"/>
        </w:tabs>
        <w:ind w:left="3312" w:hanging="216"/>
      </w:pPr>
      <w:rPr>
        <w:rFonts w:ascii="Wingdings" w:hAnsi="Wingdings" w:hint="default"/>
        <w:color w:val="1B3349" w:themeColor="text2"/>
      </w:rPr>
    </w:lvl>
  </w:abstractNum>
  <w:abstractNum w:abstractNumId="10" w15:restartNumberingAfterBreak="0">
    <w:nsid w:val="1B8E4C68"/>
    <w:multiLevelType w:val="multilevel"/>
    <w:tmpl w:val="C094677A"/>
    <w:styleLink w:val="ListStyle-Headings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E735F7C"/>
    <w:multiLevelType w:val="hybridMultilevel"/>
    <w:tmpl w:val="15329A54"/>
    <w:styleLink w:val="ListStyle-Bullets1"/>
    <w:lvl w:ilvl="0" w:tplc="5AEEAF8E">
      <w:start w:val="1"/>
      <w:numFmt w:val="bullet"/>
      <w:pStyle w:val="Bullets"/>
      <w:lvlText w:val=""/>
      <w:lvlJc w:val="left"/>
      <w:pPr>
        <w:ind w:left="432" w:hanging="259"/>
      </w:pPr>
      <w:rPr>
        <w:rFonts w:ascii="Wingdings" w:hAnsi="Wingdings" w:hint="default"/>
        <w:color w:val="0052CC" w:themeColor="accent3"/>
        <w:sz w:val="20"/>
      </w:rPr>
    </w:lvl>
    <w:lvl w:ilvl="1" w:tplc="86829C38">
      <w:start w:val="1"/>
      <w:numFmt w:val="bullet"/>
      <w:lvlText w:val=""/>
      <w:lvlJc w:val="left"/>
      <w:pPr>
        <w:tabs>
          <w:tab w:val="num" w:pos="864"/>
        </w:tabs>
        <w:ind w:left="864" w:hanging="259"/>
      </w:pPr>
      <w:rPr>
        <w:rFonts w:ascii="Wingdings" w:hAnsi="Wingdings" w:hint="default"/>
        <w:color w:val="1B3349" w:themeColor="text2"/>
      </w:rPr>
    </w:lvl>
    <w:lvl w:ilvl="2" w:tplc="9D566F1C">
      <w:start w:val="1"/>
      <w:numFmt w:val="bullet"/>
      <w:lvlText w:val=""/>
      <w:lvlJc w:val="left"/>
      <w:pPr>
        <w:tabs>
          <w:tab w:val="num" w:pos="1296"/>
        </w:tabs>
        <w:ind w:left="1296" w:hanging="259"/>
      </w:pPr>
      <w:rPr>
        <w:rFonts w:ascii="Wingdings" w:hAnsi="Wingdings" w:hint="default"/>
        <w:color w:val="1B3349" w:themeColor="text2"/>
      </w:rPr>
    </w:lvl>
    <w:lvl w:ilvl="3" w:tplc="F41EB55E">
      <w:start w:val="1"/>
      <w:numFmt w:val="bullet"/>
      <w:lvlText w:val=""/>
      <w:lvlJc w:val="left"/>
      <w:pPr>
        <w:tabs>
          <w:tab w:val="num" w:pos="1728"/>
        </w:tabs>
        <w:ind w:left="1728" w:hanging="259"/>
      </w:pPr>
      <w:rPr>
        <w:rFonts w:ascii="Wingdings" w:hAnsi="Wingdings" w:hint="default"/>
        <w:color w:val="1B3349" w:themeColor="text2"/>
      </w:rPr>
    </w:lvl>
    <w:lvl w:ilvl="4" w:tplc="725CC16E">
      <w:start w:val="1"/>
      <w:numFmt w:val="bullet"/>
      <w:lvlText w:val=""/>
      <w:lvlJc w:val="left"/>
      <w:pPr>
        <w:tabs>
          <w:tab w:val="num" w:pos="2160"/>
        </w:tabs>
        <w:ind w:left="2160" w:hanging="259"/>
      </w:pPr>
      <w:rPr>
        <w:rFonts w:ascii="Wingdings" w:hAnsi="Wingdings" w:hint="default"/>
        <w:color w:val="1B3349" w:themeColor="text2"/>
      </w:rPr>
    </w:lvl>
    <w:lvl w:ilvl="5" w:tplc="464640BE">
      <w:start w:val="1"/>
      <w:numFmt w:val="bullet"/>
      <w:lvlText w:val=""/>
      <w:lvlJc w:val="left"/>
      <w:pPr>
        <w:tabs>
          <w:tab w:val="num" w:pos="2592"/>
        </w:tabs>
        <w:ind w:left="2592" w:hanging="259"/>
      </w:pPr>
      <w:rPr>
        <w:rFonts w:ascii="Wingdings" w:hAnsi="Wingdings" w:hint="default"/>
        <w:color w:val="1B3349" w:themeColor="text2"/>
      </w:rPr>
    </w:lvl>
    <w:lvl w:ilvl="6" w:tplc="11820D5C">
      <w:start w:val="1"/>
      <w:numFmt w:val="bullet"/>
      <w:lvlText w:val=""/>
      <w:lvlJc w:val="left"/>
      <w:pPr>
        <w:tabs>
          <w:tab w:val="num" w:pos="3024"/>
        </w:tabs>
        <w:ind w:left="3024" w:hanging="259"/>
      </w:pPr>
      <w:rPr>
        <w:rFonts w:ascii="Wingdings" w:hAnsi="Wingdings" w:hint="default"/>
        <w:color w:val="1B3349" w:themeColor="text2"/>
      </w:rPr>
    </w:lvl>
    <w:lvl w:ilvl="7" w:tplc="EE2CCD56">
      <w:start w:val="1"/>
      <w:numFmt w:val="bullet"/>
      <w:lvlText w:val=""/>
      <w:lvlJc w:val="left"/>
      <w:pPr>
        <w:tabs>
          <w:tab w:val="num" w:pos="3456"/>
        </w:tabs>
        <w:ind w:left="3456" w:hanging="259"/>
      </w:pPr>
      <w:rPr>
        <w:rFonts w:ascii="Wingdings" w:hAnsi="Wingdings" w:hint="default"/>
        <w:color w:val="1B3349" w:themeColor="text2"/>
      </w:rPr>
    </w:lvl>
    <w:lvl w:ilvl="8" w:tplc="E7EA80F4">
      <w:start w:val="1"/>
      <w:numFmt w:val="bullet"/>
      <w:lvlText w:val=""/>
      <w:lvlJc w:val="left"/>
      <w:pPr>
        <w:tabs>
          <w:tab w:val="num" w:pos="3888"/>
        </w:tabs>
        <w:ind w:left="3888" w:hanging="259"/>
      </w:pPr>
      <w:rPr>
        <w:rFonts w:ascii="Wingdings" w:hAnsi="Wingdings" w:hint="default"/>
        <w:color w:val="1B3349" w:themeColor="text2"/>
      </w:rPr>
    </w:lvl>
  </w:abstractNum>
  <w:abstractNum w:abstractNumId="12" w15:restartNumberingAfterBreak="0">
    <w:nsid w:val="371856BD"/>
    <w:multiLevelType w:val="hybridMultilevel"/>
    <w:tmpl w:val="94062C44"/>
    <w:lvl w:ilvl="0" w:tplc="52B088C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72B238D"/>
    <w:multiLevelType w:val="hybridMultilevel"/>
    <w:tmpl w:val="CDEED886"/>
    <w:styleLink w:val="ListStyle-CalloutBoxBullet1"/>
    <w:lvl w:ilvl="0" w:tplc="F7EA5890">
      <w:start w:val="1"/>
      <w:numFmt w:val="bullet"/>
      <w:pStyle w:val="CalloutBoxBullet"/>
      <w:lvlText w:val="•"/>
      <w:lvlJc w:val="left"/>
      <w:pPr>
        <w:tabs>
          <w:tab w:val="num" w:pos="274"/>
        </w:tabs>
        <w:ind w:left="274" w:hanging="188"/>
      </w:pPr>
      <w:rPr>
        <w:rFonts w:ascii="Franklin Gothic Medium Cond" w:hAnsi="Franklin Gothic Medium Cond"/>
        <w:color w:val="1B3349" w:themeColor="text2"/>
        <w:position w:val="-1"/>
      </w:rPr>
    </w:lvl>
    <w:lvl w:ilvl="1" w:tplc="0A804056">
      <w:start w:val="1"/>
      <w:numFmt w:val="bullet"/>
      <w:lvlText w:val="▪"/>
      <w:lvlJc w:val="left"/>
      <w:pPr>
        <w:tabs>
          <w:tab w:val="num" w:pos="548"/>
        </w:tabs>
        <w:ind w:left="548" w:hanging="188"/>
      </w:pPr>
      <w:rPr>
        <w:rFonts w:ascii="Franklin Gothic Medium Cond" w:hAnsi="Franklin Gothic Medium Cond" w:hint="default"/>
        <w:color w:val="1B3349" w:themeColor="text2"/>
      </w:rPr>
    </w:lvl>
    <w:lvl w:ilvl="2" w:tplc="AA4C99F4">
      <w:start w:val="1"/>
      <w:numFmt w:val="bullet"/>
      <w:lvlText w:val="–"/>
      <w:lvlJc w:val="left"/>
      <w:pPr>
        <w:tabs>
          <w:tab w:val="num" w:pos="822"/>
        </w:tabs>
        <w:ind w:left="822" w:hanging="188"/>
      </w:pPr>
      <w:rPr>
        <w:rFonts w:ascii="Franklin Gothic Medium Cond" w:hAnsi="Franklin Gothic Medium Cond" w:hint="default"/>
        <w:color w:val="1B3349" w:themeColor="text2"/>
      </w:rPr>
    </w:lvl>
    <w:lvl w:ilvl="3" w:tplc="9160A7E8">
      <w:start w:val="1"/>
      <w:numFmt w:val="bullet"/>
      <w:lvlText w:val=""/>
      <w:lvlJc w:val="left"/>
      <w:pPr>
        <w:tabs>
          <w:tab w:val="num" w:pos="1096"/>
        </w:tabs>
        <w:ind w:left="1096" w:hanging="188"/>
      </w:pPr>
      <w:rPr>
        <w:rFonts w:ascii="Wingdings" w:hAnsi="Wingdings" w:hint="default"/>
        <w:color w:val="1B3349" w:themeColor="text2"/>
      </w:rPr>
    </w:lvl>
    <w:lvl w:ilvl="4" w:tplc="14C6433E">
      <w:start w:val="1"/>
      <w:numFmt w:val="bullet"/>
      <w:lvlText w:val="▪"/>
      <w:lvlJc w:val="left"/>
      <w:pPr>
        <w:tabs>
          <w:tab w:val="num" w:pos="1370"/>
        </w:tabs>
        <w:ind w:left="1370" w:hanging="188"/>
      </w:pPr>
      <w:rPr>
        <w:rFonts w:ascii="Franklin Gothic Medium Cond" w:hAnsi="Franklin Gothic Medium Cond" w:hint="default"/>
        <w:color w:val="1B3349" w:themeColor="text2"/>
      </w:rPr>
    </w:lvl>
    <w:lvl w:ilvl="5" w:tplc="FB407DFE">
      <w:start w:val="1"/>
      <w:numFmt w:val="bullet"/>
      <w:lvlText w:val="–"/>
      <w:lvlJc w:val="left"/>
      <w:pPr>
        <w:tabs>
          <w:tab w:val="num" w:pos="1644"/>
        </w:tabs>
        <w:ind w:left="1644" w:hanging="188"/>
      </w:pPr>
      <w:rPr>
        <w:rFonts w:ascii="Franklin Gothic Medium Cond" w:hAnsi="Franklin Gothic Medium Cond" w:hint="default"/>
        <w:color w:val="1B3349" w:themeColor="text2"/>
      </w:rPr>
    </w:lvl>
    <w:lvl w:ilvl="6" w:tplc="E1D67314">
      <w:start w:val="1"/>
      <w:numFmt w:val="bullet"/>
      <w:lvlText w:val=""/>
      <w:lvlJc w:val="left"/>
      <w:pPr>
        <w:tabs>
          <w:tab w:val="num" w:pos="1918"/>
        </w:tabs>
        <w:ind w:left="1918" w:hanging="188"/>
      </w:pPr>
      <w:rPr>
        <w:rFonts w:ascii="Wingdings" w:hAnsi="Wingdings" w:hint="default"/>
        <w:color w:val="1B3349" w:themeColor="text2"/>
      </w:rPr>
    </w:lvl>
    <w:lvl w:ilvl="7" w:tplc="43A8FAA0">
      <w:start w:val="1"/>
      <w:numFmt w:val="bullet"/>
      <w:lvlText w:val="▪"/>
      <w:lvlJc w:val="left"/>
      <w:pPr>
        <w:tabs>
          <w:tab w:val="num" w:pos="2192"/>
        </w:tabs>
        <w:ind w:left="2192" w:hanging="188"/>
      </w:pPr>
      <w:rPr>
        <w:rFonts w:ascii="Franklin Gothic Medium Cond" w:hAnsi="Franklin Gothic Medium Cond" w:hint="default"/>
        <w:color w:val="1B3349" w:themeColor="text2"/>
      </w:rPr>
    </w:lvl>
    <w:lvl w:ilvl="8" w:tplc="982EB47C">
      <w:start w:val="1"/>
      <w:numFmt w:val="bullet"/>
      <w:lvlText w:val="–"/>
      <w:lvlJc w:val="left"/>
      <w:pPr>
        <w:tabs>
          <w:tab w:val="num" w:pos="2466"/>
        </w:tabs>
        <w:ind w:left="2466" w:hanging="188"/>
      </w:pPr>
      <w:rPr>
        <w:rFonts w:ascii="Franklin Gothic Medium Cond" w:hAnsi="Franklin Gothic Medium Cond" w:hint="default"/>
        <w:color w:val="1B3349" w:themeColor="text2"/>
      </w:rPr>
    </w:lvl>
  </w:abstractNum>
  <w:abstractNum w:abstractNumId="14" w15:restartNumberingAfterBreak="0">
    <w:nsid w:val="3BC00361"/>
    <w:multiLevelType w:val="hybridMultilevel"/>
    <w:tmpl w:val="118204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CF46C5"/>
    <w:multiLevelType w:val="hybridMultilevel"/>
    <w:tmpl w:val="8B22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02D9A"/>
    <w:multiLevelType w:val="hybridMultilevel"/>
    <w:tmpl w:val="652EEDC4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17" w15:restartNumberingAfterBreak="0">
    <w:nsid w:val="3E9B05E3"/>
    <w:multiLevelType w:val="hybridMultilevel"/>
    <w:tmpl w:val="78721F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726F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A6AB1"/>
    <w:multiLevelType w:val="hybridMultilevel"/>
    <w:tmpl w:val="B234E0E0"/>
    <w:numStyleLink w:val="ListStyle-TableBullet1"/>
  </w:abstractNum>
  <w:abstractNum w:abstractNumId="19" w15:restartNumberingAfterBreak="0">
    <w:nsid w:val="446403C0"/>
    <w:multiLevelType w:val="hybridMultilevel"/>
    <w:tmpl w:val="55A8610A"/>
    <w:styleLink w:val="ListStyle-Numbers1"/>
    <w:lvl w:ilvl="0" w:tplc="75FA920E">
      <w:start w:val="1"/>
      <w:numFmt w:val="decimal"/>
      <w:pStyle w:val="ListNumber"/>
      <w:lvlText w:val="%1."/>
      <w:lvlJc w:val="right"/>
      <w:pPr>
        <w:tabs>
          <w:tab w:val="num" w:pos="1008"/>
        </w:tabs>
        <w:ind w:left="432" w:hanging="101"/>
      </w:pPr>
      <w:rPr>
        <w:rFonts w:hint="default"/>
      </w:rPr>
    </w:lvl>
    <w:lvl w:ilvl="1" w:tplc="85E40A2C">
      <w:start w:val="1"/>
      <w:numFmt w:val="lowerLetter"/>
      <w:lvlText w:val="%2."/>
      <w:lvlJc w:val="right"/>
      <w:pPr>
        <w:tabs>
          <w:tab w:val="num" w:pos="1440"/>
        </w:tabs>
        <w:ind w:left="864" w:hanging="101"/>
      </w:pPr>
      <w:rPr>
        <w:rFonts w:hint="default"/>
      </w:rPr>
    </w:lvl>
    <w:lvl w:ilvl="2" w:tplc="81ECE190">
      <w:start w:val="1"/>
      <w:numFmt w:val="lowerRoman"/>
      <w:lvlText w:val="%3."/>
      <w:lvlJc w:val="right"/>
      <w:pPr>
        <w:tabs>
          <w:tab w:val="num" w:pos="1872"/>
        </w:tabs>
        <w:ind w:left="1296" w:hanging="101"/>
      </w:pPr>
      <w:rPr>
        <w:rFonts w:hint="default"/>
      </w:rPr>
    </w:lvl>
    <w:lvl w:ilvl="3" w:tplc="DE12FA30">
      <w:start w:val="1"/>
      <w:numFmt w:val="decimal"/>
      <w:lvlText w:val="%4."/>
      <w:lvlJc w:val="right"/>
      <w:pPr>
        <w:tabs>
          <w:tab w:val="num" w:pos="2304"/>
        </w:tabs>
        <w:ind w:left="1728" w:hanging="101"/>
      </w:pPr>
      <w:rPr>
        <w:rFonts w:hint="default"/>
      </w:rPr>
    </w:lvl>
    <w:lvl w:ilvl="4" w:tplc="BC3CE91C">
      <w:start w:val="1"/>
      <w:numFmt w:val="lowerLetter"/>
      <w:lvlText w:val="%5."/>
      <w:lvlJc w:val="right"/>
      <w:pPr>
        <w:tabs>
          <w:tab w:val="num" w:pos="2736"/>
        </w:tabs>
        <w:ind w:left="2160" w:hanging="101"/>
      </w:pPr>
      <w:rPr>
        <w:rFonts w:hint="default"/>
      </w:rPr>
    </w:lvl>
    <w:lvl w:ilvl="5" w:tplc="72966F58">
      <w:start w:val="1"/>
      <w:numFmt w:val="lowerRoman"/>
      <w:lvlText w:val="%6."/>
      <w:lvlJc w:val="right"/>
      <w:pPr>
        <w:tabs>
          <w:tab w:val="num" w:pos="3168"/>
        </w:tabs>
        <w:ind w:left="2592" w:hanging="101"/>
      </w:pPr>
      <w:rPr>
        <w:rFonts w:hint="default"/>
      </w:rPr>
    </w:lvl>
    <w:lvl w:ilvl="6" w:tplc="227C3038">
      <w:start w:val="1"/>
      <w:numFmt w:val="decimal"/>
      <w:lvlText w:val="%7."/>
      <w:lvlJc w:val="right"/>
      <w:pPr>
        <w:tabs>
          <w:tab w:val="num" w:pos="3600"/>
        </w:tabs>
        <w:ind w:left="3024" w:hanging="101"/>
      </w:pPr>
      <w:rPr>
        <w:rFonts w:hint="default"/>
      </w:rPr>
    </w:lvl>
    <w:lvl w:ilvl="7" w:tplc="3B14F3A4">
      <w:start w:val="1"/>
      <w:numFmt w:val="lowerLetter"/>
      <w:lvlText w:val="%8."/>
      <w:lvlJc w:val="right"/>
      <w:pPr>
        <w:tabs>
          <w:tab w:val="num" w:pos="4032"/>
        </w:tabs>
        <w:ind w:left="3456" w:hanging="101"/>
      </w:pPr>
      <w:rPr>
        <w:rFonts w:hint="default"/>
      </w:rPr>
    </w:lvl>
    <w:lvl w:ilvl="8" w:tplc="7AD47758">
      <w:start w:val="1"/>
      <w:numFmt w:val="lowerRoman"/>
      <w:lvlText w:val="%9."/>
      <w:lvlJc w:val="right"/>
      <w:pPr>
        <w:tabs>
          <w:tab w:val="num" w:pos="4464"/>
        </w:tabs>
        <w:ind w:left="3888" w:hanging="101"/>
      </w:pPr>
      <w:rPr>
        <w:rFonts w:hint="default"/>
      </w:rPr>
    </w:lvl>
  </w:abstractNum>
  <w:abstractNum w:abstractNumId="20" w15:restartNumberingAfterBreak="0">
    <w:nsid w:val="450A4CA6"/>
    <w:multiLevelType w:val="hybridMultilevel"/>
    <w:tmpl w:val="5F5A89BC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E5C41594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21" w15:restartNumberingAfterBreak="0">
    <w:nsid w:val="514D5017"/>
    <w:multiLevelType w:val="hybridMultilevel"/>
    <w:tmpl w:val="5BDEEB38"/>
    <w:lvl w:ilvl="0" w:tplc="4D0058BC">
      <w:start w:val="1"/>
      <w:numFmt w:val="bullet"/>
      <w:pStyle w:val="SidebarBullet"/>
      <w:lvlText w:val=""/>
      <w:lvlJc w:val="left"/>
      <w:pPr>
        <w:ind w:left="187" w:hanging="187"/>
      </w:pPr>
      <w:rPr>
        <w:rFonts w:ascii="Wingdings" w:hAnsi="Wingdings" w:hint="default"/>
        <w:color w:val="807F7C"/>
        <w:sz w:val="16"/>
      </w:rPr>
    </w:lvl>
    <w:lvl w:ilvl="1" w:tplc="A978F6F8">
      <w:start w:val="1"/>
      <w:numFmt w:val="bullet"/>
      <w:lvlText w:val=""/>
      <w:lvlJc w:val="left"/>
      <w:pPr>
        <w:ind w:left="547" w:hanging="187"/>
      </w:pPr>
      <w:rPr>
        <w:rFonts w:ascii="Wingdings" w:hAnsi="Wingdings" w:hint="default"/>
        <w:color w:val="807F7C"/>
        <w:sz w:val="16"/>
      </w:rPr>
    </w:lvl>
    <w:lvl w:ilvl="2" w:tplc="33129952">
      <w:start w:val="1"/>
      <w:numFmt w:val="bullet"/>
      <w:lvlText w:val=""/>
      <w:lvlJc w:val="left"/>
      <w:pPr>
        <w:ind w:left="907" w:hanging="187"/>
      </w:pPr>
      <w:rPr>
        <w:rFonts w:ascii="Wingdings" w:hAnsi="Wingdings" w:hint="default"/>
        <w:color w:val="807F7C"/>
        <w:sz w:val="16"/>
      </w:rPr>
    </w:lvl>
    <w:lvl w:ilvl="3" w:tplc="811E048C">
      <w:start w:val="1"/>
      <w:numFmt w:val="bullet"/>
      <w:lvlText w:val=""/>
      <w:lvlJc w:val="left"/>
      <w:pPr>
        <w:ind w:left="1267" w:hanging="187"/>
      </w:pPr>
      <w:rPr>
        <w:rFonts w:ascii="Wingdings" w:hAnsi="Wingdings" w:hint="default"/>
        <w:color w:val="807F7C"/>
        <w:sz w:val="16"/>
      </w:rPr>
    </w:lvl>
    <w:lvl w:ilvl="4" w:tplc="EDAC96C2">
      <w:start w:val="1"/>
      <w:numFmt w:val="bullet"/>
      <w:lvlText w:val=""/>
      <w:lvlJc w:val="left"/>
      <w:pPr>
        <w:ind w:left="1627" w:hanging="187"/>
      </w:pPr>
      <w:rPr>
        <w:rFonts w:ascii="Wingdings" w:hAnsi="Wingdings" w:hint="default"/>
        <w:color w:val="807F7C"/>
        <w:sz w:val="16"/>
      </w:rPr>
    </w:lvl>
    <w:lvl w:ilvl="5" w:tplc="FF9E1196">
      <w:start w:val="1"/>
      <w:numFmt w:val="bullet"/>
      <w:lvlText w:val=""/>
      <w:lvlJc w:val="left"/>
      <w:pPr>
        <w:ind w:left="1987" w:hanging="187"/>
      </w:pPr>
      <w:rPr>
        <w:rFonts w:ascii="Wingdings" w:hAnsi="Wingdings" w:hint="default"/>
        <w:color w:val="807F7C"/>
        <w:sz w:val="16"/>
      </w:rPr>
    </w:lvl>
    <w:lvl w:ilvl="6" w:tplc="F02C583E">
      <w:start w:val="1"/>
      <w:numFmt w:val="bullet"/>
      <w:lvlText w:val=""/>
      <w:lvlJc w:val="left"/>
      <w:pPr>
        <w:ind w:left="2347" w:hanging="187"/>
      </w:pPr>
      <w:rPr>
        <w:rFonts w:ascii="Wingdings" w:hAnsi="Wingdings" w:hint="default"/>
        <w:color w:val="807F7C"/>
        <w:sz w:val="16"/>
      </w:rPr>
    </w:lvl>
    <w:lvl w:ilvl="7" w:tplc="D236F6A0">
      <w:start w:val="1"/>
      <w:numFmt w:val="bullet"/>
      <w:lvlText w:val=""/>
      <w:lvlJc w:val="left"/>
      <w:pPr>
        <w:ind w:left="2707" w:hanging="187"/>
      </w:pPr>
      <w:rPr>
        <w:rFonts w:ascii="Wingdings" w:hAnsi="Wingdings" w:hint="default"/>
        <w:color w:val="807F7C"/>
        <w:sz w:val="16"/>
      </w:rPr>
    </w:lvl>
    <w:lvl w:ilvl="8" w:tplc="DA22FE32">
      <w:start w:val="1"/>
      <w:numFmt w:val="bullet"/>
      <w:lvlText w:val=""/>
      <w:lvlJc w:val="left"/>
      <w:pPr>
        <w:ind w:left="3067" w:hanging="187"/>
      </w:pPr>
      <w:rPr>
        <w:rFonts w:ascii="Wingdings" w:hAnsi="Wingdings" w:hint="default"/>
        <w:color w:val="807F7C"/>
        <w:sz w:val="16"/>
      </w:rPr>
    </w:lvl>
  </w:abstractNum>
  <w:abstractNum w:abstractNumId="22" w15:restartNumberingAfterBreak="0">
    <w:nsid w:val="51DE687A"/>
    <w:multiLevelType w:val="hybridMultilevel"/>
    <w:tmpl w:val="A022E4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2CF223E"/>
    <w:multiLevelType w:val="hybridMultilevel"/>
    <w:tmpl w:val="B94AC98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30701D9"/>
    <w:multiLevelType w:val="hybridMultilevel"/>
    <w:tmpl w:val="C736DF68"/>
    <w:lvl w:ilvl="0" w:tplc="52B088C0">
      <w:start w:val="1"/>
      <w:numFmt w:val="bullet"/>
      <w:lvlText w:val=""/>
      <w:lvlJc w:val="left"/>
      <w:pPr>
        <w:ind w:left="18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25" w15:restartNumberingAfterBreak="0">
    <w:nsid w:val="53A931FD"/>
    <w:multiLevelType w:val="hybridMultilevel"/>
    <w:tmpl w:val="E8ACB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705DA"/>
    <w:multiLevelType w:val="hybridMultilevel"/>
    <w:tmpl w:val="3EFCC13E"/>
    <w:lvl w:ilvl="0" w:tplc="52B088C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5E3AF4"/>
    <w:multiLevelType w:val="hybridMultilevel"/>
    <w:tmpl w:val="E8268D3E"/>
    <w:lvl w:ilvl="0" w:tplc="52B088C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E104FCC"/>
    <w:multiLevelType w:val="hybridMultilevel"/>
    <w:tmpl w:val="1828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80DBB"/>
    <w:multiLevelType w:val="hybridMultilevel"/>
    <w:tmpl w:val="DE8AE24A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E5C41594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30" w15:restartNumberingAfterBreak="0">
    <w:nsid w:val="66A10651"/>
    <w:multiLevelType w:val="hybridMultilevel"/>
    <w:tmpl w:val="E106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05098"/>
    <w:multiLevelType w:val="hybridMultilevel"/>
    <w:tmpl w:val="25E8B848"/>
    <w:lvl w:ilvl="0" w:tplc="27D45294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6B7832B7"/>
    <w:multiLevelType w:val="hybridMultilevel"/>
    <w:tmpl w:val="C65A1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16851"/>
    <w:multiLevelType w:val="multilevel"/>
    <w:tmpl w:val="303AA462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</w:lvl>
  </w:abstractNum>
  <w:abstractNum w:abstractNumId="34" w15:restartNumberingAfterBreak="0">
    <w:nsid w:val="72976C1C"/>
    <w:multiLevelType w:val="hybridMultilevel"/>
    <w:tmpl w:val="45121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A3C7766">
      <w:start w:val="1"/>
      <w:numFmt w:val="lowerLetter"/>
      <w:lvlText w:val="%2."/>
      <w:lvlJc w:val="left"/>
      <w:pPr>
        <w:ind w:left="1440" w:hanging="360"/>
      </w:pPr>
      <w:rPr>
        <w:b w:val="0"/>
        <w:bCs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2C2B3B2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611F7"/>
    <w:multiLevelType w:val="hybridMultilevel"/>
    <w:tmpl w:val="CA7EE74C"/>
    <w:lvl w:ilvl="0" w:tplc="F2346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544CB"/>
    <w:multiLevelType w:val="hybridMultilevel"/>
    <w:tmpl w:val="302A21DA"/>
    <w:styleLink w:val="ListStyle-CalloutBoxBulletWhite1"/>
    <w:lvl w:ilvl="0" w:tplc="A3346914">
      <w:start w:val="1"/>
      <w:numFmt w:val="bullet"/>
      <w:pStyle w:val="CalloutBoxBullet-White"/>
      <w:lvlText w:val="•"/>
      <w:lvlJc w:val="left"/>
      <w:pPr>
        <w:tabs>
          <w:tab w:val="num" w:pos="274"/>
        </w:tabs>
        <w:ind w:left="274" w:hanging="188"/>
      </w:pPr>
      <w:rPr>
        <w:rFonts w:ascii="Franklin Gothic Medium Cond" w:hAnsi="Franklin Gothic Medium Cond"/>
        <w:color w:val="FFFFFF" w:themeColor="background1"/>
        <w:position w:val="-1"/>
      </w:rPr>
    </w:lvl>
    <w:lvl w:ilvl="1" w:tplc="8FF05212">
      <w:start w:val="1"/>
      <w:numFmt w:val="bullet"/>
      <w:lvlText w:val="▪"/>
      <w:lvlJc w:val="left"/>
      <w:pPr>
        <w:tabs>
          <w:tab w:val="num" w:pos="548"/>
        </w:tabs>
        <w:ind w:left="548" w:hanging="188"/>
      </w:pPr>
      <w:rPr>
        <w:rFonts w:ascii="Franklin Gothic Medium Cond" w:hAnsi="Franklin Gothic Medium Cond" w:hint="default"/>
        <w:color w:val="FFFFFF" w:themeColor="background1"/>
      </w:rPr>
    </w:lvl>
    <w:lvl w:ilvl="2" w:tplc="FCE6B83E">
      <w:start w:val="1"/>
      <w:numFmt w:val="bullet"/>
      <w:lvlText w:val="–"/>
      <w:lvlJc w:val="left"/>
      <w:pPr>
        <w:tabs>
          <w:tab w:val="num" w:pos="822"/>
        </w:tabs>
        <w:ind w:left="822" w:hanging="188"/>
      </w:pPr>
      <w:rPr>
        <w:rFonts w:ascii="Franklin Gothic Medium Cond" w:hAnsi="Franklin Gothic Medium Cond" w:hint="default"/>
        <w:color w:val="FFFFFF" w:themeColor="background1"/>
      </w:rPr>
    </w:lvl>
    <w:lvl w:ilvl="3" w:tplc="CFE4EA76">
      <w:start w:val="1"/>
      <w:numFmt w:val="bullet"/>
      <w:lvlText w:val=""/>
      <w:lvlJc w:val="left"/>
      <w:pPr>
        <w:tabs>
          <w:tab w:val="num" w:pos="1096"/>
        </w:tabs>
        <w:ind w:left="1096" w:hanging="188"/>
      </w:pPr>
      <w:rPr>
        <w:rFonts w:ascii="Wingdings" w:hAnsi="Wingdings" w:hint="default"/>
        <w:color w:val="FFFFFF" w:themeColor="background1"/>
      </w:rPr>
    </w:lvl>
    <w:lvl w:ilvl="4" w:tplc="6360F4DC">
      <w:start w:val="1"/>
      <w:numFmt w:val="bullet"/>
      <w:lvlText w:val="▪"/>
      <w:lvlJc w:val="left"/>
      <w:pPr>
        <w:tabs>
          <w:tab w:val="num" w:pos="1370"/>
        </w:tabs>
        <w:ind w:left="1370" w:hanging="188"/>
      </w:pPr>
      <w:rPr>
        <w:rFonts w:ascii="Franklin Gothic Medium Cond" w:hAnsi="Franklin Gothic Medium Cond" w:hint="default"/>
        <w:color w:val="FFFFFF" w:themeColor="background1"/>
      </w:rPr>
    </w:lvl>
    <w:lvl w:ilvl="5" w:tplc="3926D7A0">
      <w:start w:val="1"/>
      <w:numFmt w:val="bullet"/>
      <w:lvlText w:val="–"/>
      <w:lvlJc w:val="left"/>
      <w:pPr>
        <w:tabs>
          <w:tab w:val="num" w:pos="1644"/>
        </w:tabs>
        <w:ind w:left="1644" w:hanging="188"/>
      </w:pPr>
      <w:rPr>
        <w:rFonts w:ascii="Franklin Gothic Medium Cond" w:hAnsi="Franklin Gothic Medium Cond" w:hint="default"/>
        <w:color w:val="FFFFFF" w:themeColor="background1"/>
      </w:rPr>
    </w:lvl>
    <w:lvl w:ilvl="6" w:tplc="9A24ED96">
      <w:start w:val="1"/>
      <w:numFmt w:val="bullet"/>
      <w:lvlText w:val=""/>
      <w:lvlJc w:val="left"/>
      <w:pPr>
        <w:tabs>
          <w:tab w:val="num" w:pos="1918"/>
        </w:tabs>
        <w:ind w:left="1918" w:hanging="188"/>
      </w:pPr>
      <w:rPr>
        <w:rFonts w:ascii="Wingdings" w:hAnsi="Wingdings" w:hint="default"/>
        <w:color w:val="FFFFFF" w:themeColor="background1"/>
      </w:rPr>
    </w:lvl>
    <w:lvl w:ilvl="7" w:tplc="52FC22C6">
      <w:start w:val="1"/>
      <w:numFmt w:val="bullet"/>
      <w:lvlText w:val=""/>
      <w:lvlJc w:val="left"/>
      <w:pPr>
        <w:tabs>
          <w:tab w:val="num" w:pos="2192"/>
        </w:tabs>
        <w:ind w:left="2192" w:hanging="188"/>
      </w:pPr>
      <w:rPr>
        <w:rFonts w:ascii="Wingdings" w:hAnsi="Wingdings" w:hint="default"/>
        <w:color w:val="FFFFFF" w:themeColor="background1"/>
      </w:rPr>
    </w:lvl>
    <w:lvl w:ilvl="8" w:tplc="4ED2288A">
      <w:start w:val="1"/>
      <w:numFmt w:val="bullet"/>
      <w:lvlText w:val="–"/>
      <w:lvlJc w:val="left"/>
      <w:pPr>
        <w:tabs>
          <w:tab w:val="num" w:pos="2466"/>
        </w:tabs>
        <w:ind w:left="2466" w:hanging="188"/>
      </w:pPr>
      <w:rPr>
        <w:rFonts w:ascii="Franklin Gothic Medium Cond" w:hAnsi="Franklin Gothic Medium Cond" w:hint="default"/>
        <w:color w:val="FFFFFF" w:themeColor="background1"/>
      </w:rPr>
    </w:lvl>
  </w:abstractNum>
  <w:abstractNum w:abstractNumId="37" w15:restartNumberingAfterBreak="0">
    <w:nsid w:val="7BA83C43"/>
    <w:multiLevelType w:val="hybridMultilevel"/>
    <w:tmpl w:val="54A6F65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1"/>
  </w:num>
  <w:num w:numId="3">
    <w:abstractNumId w:val="13"/>
  </w:num>
  <w:num w:numId="4">
    <w:abstractNumId w:val="10"/>
  </w:num>
  <w:num w:numId="5">
    <w:abstractNumId w:val="19"/>
  </w:num>
  <w:num w:numId="6">
    <w:abstractNumId w:val="9"/>
  </w:num>
  <w:num w:numId="7">
    <w:abstractNumId w:val="5"/>
  </w:num>
  <w:num w:numId="8">
    <w:abstractNumId w:val="13"/>
  </w:num>
  <w:num w:numId="9">
    <w:abstractNumId w:val="36"/>
  </w:num>
  <w:num w:numId="10">
    <w:abstractNumId w:val="33"/>
  </w:num>
  <w:num w:numId="11">
    <w:abstractNumId w:val="21"/>
  </w:num>
  <w:num w:numId="12">
    <w:abstractNumId w:val="18"/>
  </w:num>
  <w:num w:numId="13">
    <w:abstractNumId w:val="3"/>
    <w:lvlOverride w:ilvl="0">
      <w:lvl w:ilvl="0">
        <w:start w:val="1"/>
        <w:numFmt w:val="decimal"/>
        <w:pStyle w:val="ListNumber"/>
        <w:lvlText w:val="%1."/>
        <w:lvlJc w:val="right"/>
        <w:pPr>
          <w:tabs>
            <w:tab w:val="num" w:pos="1008"/>
          </w:tabs>
          <w:ind w:left="432" w:hanging="101"/>
        </w:pPr>
        <w:rPr>
          <w:rFonts w:hint="default"/>
        </w:rPr>
      </w:lvl>
    </w:lvlOverride>
  </w:num>
  <w:num w:numId="14">
    <w:abstractNumId w:val="1"/>
  </w:num>
  <w:num w:numId="15">
    <w:abstractNumId w:val="8"/>
  </w:num>
  <w:num w:numId="16">
    <w:abstractNumId w:val="37"/>
  </w:num>
  <w:num w:numId="17">
    <w:abstractNumId w:val="25"/>
  </w:num>
  <w:num w:numId="18">
    <w:abstractNumId w:val="4"/>
  </w:num>
  <w:num w:numId="19">
    <w:abstractNumId w:val="2"/>
  </w:num>
  <w:num w:numId="20">
    <w:abstractNumId w:val="7"/>
  </w:num>
  <w:num w:numId="21">
    <w:abstractNumId w:val="24"/>
  </w:num>
  <w:num w:numId="22">
    <w:abstractNumId w:val="17"/>
  </w:num>
  <w:num w:numId="23">
    <w:abstractNumId w:val="14"/>
  </w:num>
  <w:num w:numId="24">
    <w:abstractNumId w:val="23"/>
  </w:num>
  <w:num w:numId="25">
    <w:abstractNumId w:val="16"/>
  </w:num>
  <w:num w:numId="26">
    <w:abstractNumId w:val="26"/>
  </w:num>
  <w:num w:numId="27">
    <w:abstractNumId w:val="31"/>
  </w:num>
  <w:num w:numId="28">
    <w:abstractNumId w:val="20"/>
  </w:num>
  <w:num w:numId="29">
    <w:abstractNumId w:val="29"/>
  </w:num>
  <w:num w:numId="30">
    <w:abstractNumId w:val="0"/>
  </w:num>
  <w:num w:numId="31">
    <w:abstractNumId w:val="12"/>
  </w:num>
  <w:num w:numId="32">
    <w:abstractNumId w:val="27"/>
  </w:num>
  <w:num w:numId="33">
    <w:abstractNumId w:val="35"/>
  </w:num>
  <w:num w:numId="34">
    <w:abstractNumId w:val="15"/>
  </w:num>
  <w:num w:numId="35">
    <w:abstractNumId w:val="28"/>
  </w:num>
  <w:num w:numId="36">
    <w:abstractNumId w:val="6"/>
  </w:num>
  <w:num w:numId="37">
    <w:abstractNumId w:val="22"/>
  </w:num>
  <w:num w:numId="38">
    <w:abstractNumId w:val="30"/>
  </w:num>
  <w:num w:numId="39">
    <w:abstractNumId w:val="34"/>
  </w:num>
  <w:num w:numId="40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var1" w:val="Document Title"/>
    <w:docVar w:name="var2" w:val="Optional Subtitle"/>
    <w:docVar w:name="var3" w:val="True"/>
  </w:docVars>
  <w:rsids>
    <w:rsidRoot w:val="009F403B"/>
    <w:rsid w:val="000003F9"/>
    <w:rsid w:val="00000F9E"/>
    <w:rsid w:val="000026BC"/>
    <w:rsid w:val="00003597"/>
    <w:rsid w:val="000040B2"/>
    <w:rsid w:val="000042D7"/>
    <w:rsid w:val="00005805"/>
    <w:rsid w:val="00005A3B"/>
    <w:rsid w:val="0000663C"/>
    <w:rsid w:val="00006933"/>
    <w:rsid w:val="00006DF0"/>
    <w:rsid w:val="00007320"/>
    <w:rsid w:val="00007DEB"/>
    <w:rsid w:val="0001038A"/>
    <w:rsid w:val="00010DC4"/>
    <w:rsid w:val="000136E8"/>
    <w:rsid w:val="00013F91"/>
    <w:rsid w:val="000141BE"/>
    <w:rsid w:val="0001463C"/>
    <w:rsid w:val="000149E3"/>
    <w:rsid w:val="00014C38"/>
    <w:rsid w:val="000156C2"/>
    <w:rsid w:val="00015A33"/>
    <w:rsid w:val="00015E6A"/>
    <w:rsid w:val="00015ED1"/>
    <w:rsid w:val="000162B0"/>
    <w:rsid w:val="00016C45"/>
    <w:rsid w:val="00017C6D"/>
    <w:rsid w:val="0002033B"/>
    <w:rsid w:val="00020BA8"/>
    <w:rsid w:val="00020CD1"/>
    <w:rsid w:val="00020D62"/>
    <w:rsid w:val="0002175B"/>
    <w:rsid w:val="00021F77"/>
    <w:rsid w:val="00022A42"/>
    <w:rsid w:val="00022B90"/>
    <w:rsid w:val="000233E7"/>
    <w:rsid w:val="000236BA"/>
    <w:rsid w:val="00023BC6"/>
    <w:rsid w:val="00025E54"/>
    <w:rsid w:val="00026170"/>
    <w:rsid w:val="000264DB"/>
    <w:rsid w:val="00026C28"/>
    <w:rsid w:val="0003081C"/>
    <w:rsid w:val="000311EA"/>
    <w:rsid w:val="00032544"/>
    <w:rsid w:val="00032DCC"/>
    <w:rsid w:val="000340C2"/>
    <w:rsid w:val="00034D8E"/>
    <w:rsid w:val="00035512"/>
    <w:rsid w:val="000355A4"/>
    <w:rsid w:val="00035BD0"/>
    <w:rsid w:val="00036100"/>
    <w:rsid w:val="0003620D"/>
    <w:rsid w:val="00036702"/>
    <w:rsid w:val="0003771F"/>
    <w:rsid w:val="00037745"/>
    <w:rsid w:val="00037B21"/>
    <w:rsid w:val="000402FB"/>
    <w:rsid w:val="0004031E"/>
    <w:rsid w:val="00040972"/>
    <w:rsid w:val="00041430"/>
    <w:rsid w:val="00041A20"/>
    <w:rsid w:val="000426AB"/>
    <w:rsid w:val="00042A67"/>
    <w:rsid w:val="0004312A"/>
    <w:rsid w:val="00043409"/>
    <w:rsid w:val="00043D86"/>
    <w:rsid w:val="00043DC9"/>
    <w:rsid w:val="00044CA5"/>
    <w:rsid w:val="00044D51"/>
    <w:rsid w:val="00044DD5"/>
    <w:rsid w:val="00045572"/>
    <w:rsid w:val="000472F2"/>
    <w:rsid w:val="00050872"/>
    <w:rsid w:val="0005179E"/>
    <w:rsid w:val="00052760"/>
    <w:rsid w:val="000535BB"/>
    <w:rsid w:val="00054D1B"/>
    <w:rsid w:val="00055356"/>
    <w:rsid w:val="000553CB"/>
    <w:rsid w:val="000553CF"/>
    <w:rsid w:val="00055CEF"/>
    <w:rsid w:val="000567F9"/>
    <w:rsid w:val="00056A3C"/>
    <w:rsid w:val="00056AF7"/>
    <w:rsid w:val="00057A30"/>
    <w:rsid w:val="000600C3"/>
    <w:rsid w:val="0006047E"/>
    <w:rsid w:val="00060F50"/>
    <w:rsid w:val="00061215"/>
    <w:rsid w:val="0006131B"/>
    <w:rsid w:val="0006333F"/>
    <w:rsid w:val="0006350D"/>
    <w:rsid w:val="00063576"/>
    <w:rsid w:val="00063EC2"/>
    <w:rsid w:val="00064134"/>
    <w:rsid w:val="00065064"/>
    <w:rsid w:val="00066B94"/>
    <w:rsid w:val="00066E07"/>
    <w:rsid w:val="00071148"/>
    <w:rsid w:val="000717C5"/>
    <w:rsid w:val="000721EE"/>
    <w:rsid w:val="0007265B"/>
    <w:rsid w:val="00073575"/>
    <w:rsid w:val="00073677"/>
    <w:rsid w:val="000736C7"/>
    <w:rsid w:val="00074B2B"/>
    <w:rsid w:val="0007536C"/>
    <w:rsid w:val="00075E85"/>
    <w:rsid w:val="0007678E"/>
    <w:rsid w:val="000776D2"/>
    <w:rsid w:val="00077888"/>
    <w:rsid w:val="00077BE1"/>
    <w:rsid w:val="00077C3C"/>
    <w:rsid w:val="00077DBB"/>
    <w:rsid w:val="00077F1D"/>
    <w:rsid w:val="00082F99"/>
    <w:rsid w:val="00083F63"/>
    <w:rsid w:val="0008464C"/>
    <w:rsid w:val="00084EC3"/>
    <w:rsid w:val="00085DB1"/>
    <w:rsid w:val="00086104"/>
    <w:rsid w:val="000862A2"/>
    <w:rsid w:val="00087226"/>
    <w:rsid w:val="000902F9"/>
    <w:rsid w:val="00091A8D"/>
    <w:rsid w:val="00091FD1"/>
    <w:rsid w:val="000929DE"/>
    <w:rsid w:val="00092C7E"/>
    <w:rsid w:val="00092E8E"/>
    <w:rsid w:val="00092EB3"/>
    <w:rsid w:val="00094A15"/>
    <w:rsid w:val="00094C29"/>
    <w:rsid w:val="0009588F"/>
    <w:rsid w:val="00095C99"/>
    <w:rsid w:val="00095CC9"/>
    <w:rsid w:val="00096959"/>
    <w:rsid w:val="00096F33"/>
    <w:rsid w:val="000973F1"/>
    <w:rsid w:val="00097B91"/>
    <w:rsid w:val="000A1A83"/>
    <w:rsid w:val="000A1B23"/>
    <w:rsid w:val="000A3340"/>
    <w:rsid w:val="000A3ECA"/>
    <w:rsid w:val="000A4C3D"/>
    <w:rsid w:val="000A5C15"/>
    <w:rsid w:val="000A6359"/>
    <w:rsid w:val="000A67F8"/>
    <w:rsid w:val="000A6C52"/>
    <w:rsid w:val="000A6C57"/>
    <w:rsid w:val="000A6CCC"/>
    <w:rsid w:val="000A6D2F"/>
    <w:rsid w:val="000A6F1F"/>
    <w:rsid w:val="000A7091"/>
    <w:rsid w:val="000A75EE"/>
    <w:rsid w:val="000A76E4"/>
    <w:rsid w:val="000B0EA5"/>
    <w:rsid w:val="000B190E"/>
    <w:rsid w:val="000B1E45"/>
    <w:rsid w:val="000B2C58"/>
    <w:rsid w:val="000B4F2E"/>
    <w:rsid w:val="000C11F1"/>
    <w:rsid w:val="000C14FD"/>
    <w:rsid w:val="000C23E5"/>
    <w:rsid w:val="000C346C"/>
    <w:rsid w:val="000C4F83"/>
    <w:rsid w:val="000C605A"/>
    <w:rsid w:val="000C63C5"/>
    <w:rsid w:val="000C64CC"/>
    <w:rsid w:val="000C6C98"/>
    <w:rsid w:val="000C7740"/>
    <w:rsid w:val="000D0357"/>
    <w:rsid w:val="000D06A9"/>
    <w:rsid w:val="000D0FD8"/>
    <w:rsid w:val="000D1AFB"/>
    <w:rsid w:val="000D1D99"/>
    <w:rsid w:val="000D27E7"/>
    <w:rsid w:val="000D382B"/>
    <w:rsid w:val="000D3C46"/>
    <w:rsid w:val="000D4070"/>
    <w:rsid w:val="000D45CF"/>
    <w:rsid w:val="000D46E7"/>
    <w:rsid w:val="000D4BFA"/>
    <w:rsid w:val="000D63A6"/>
    <w:rsid w:val="000D6561"/>
    <w:rsid w:val="000D77D0"/>
    <w:rsid w:val="000D7C72"/>
    <w:rsid w:val="000D7DC8"/>
    <w:rsid w:val="000E0277"/>
    <w:rsid w:val="000E0D69"/>
    <w:rsid w:val="000E103A"/>
    <w:rsid w:val="000E1222"/>
    <w:rsid w:val="000E2206"/>
    <w:rsid w:val="000E309D"/>
    <w:rsid w:val="000E32BD"/>
    <w:rsid w:val="000E3F54"/>
    <w:rsid w:val="000E4114"/>
    <w:rsid w:val="000E4261"/>
    <w:rsid w:val="000E5E35"/>
    <w:rsid w:val="000E7115"/>
    <w:rsid w:val="000F157B"/>
    <w:rsid w:val="000F185A"/>
    <w:rsid w:val="000F28A1"/>
    <w:rsid w:val="000F360A"/>
    <w:rsid w:val="000F54D2"/>
    <w:rsid w:val="000F5668"/>
    <w:rsid w:val="000F62FE"/>
    <w:rsid w:val="000F665A"/>
    <w:rsid w:val="000F6919"/>
    <w:rsid w:val="000F6C22"/>
    <w:rsid w:val="000F7DE9"/>
    <w:rsid w:val="0010077B"/>
    <w:rsid w:val="00100AF9"/>
    <w:rsid w:val="00100F60"/>
    <w:rsid w:val="0010105B"/>
    <w:rsid w:val="0010137B"/>
    <w:rsid w:val="00101692"/>
    <w:rsid w:val="001021C7"/>
    <w:rsid w:val="001023C8"/>
    <w:rsid w:val="001028C5"/>
    <w:rsid w:val="001030A7"/>
    <w:rsid w:val="00103834"/>
    <w:rsid w:val="0010396B"/>
    <w:rsid w:val="0010495F"/>
    <w:rsid w:val="00104C68"/>
    <w:rsid w:val="001068EC"/>
    <w:rsid w:val="001072C8"/>
    <w:rsid w:val="001101ED"/>
    <w:rsid w:val="00111203"/>
    <w:rsid w:val="00112DF4"/>
    <w:rsid w:val="00113821"/>
    <w:rsid w:val="001139C5"/>
    <w:rsid w:val="00113CCD"/>
    <w:rsid w:val="00114D3E"/>
    <w:rsid w:val="00114FBE"/>
    <w:rsid w:val="00115390"/>
    <w:rsid w:val="00115DD0"/>
    <w:rsid w:val="001165B7"/>
    <w:rsid w:val="00117220"/>
    <w:rsid w:val="00117478"/>
    <w:rsid w:val="001177B2"/>
    <w:rsid w:val="0012008B"/>
    <w:rsid w:val="00121225"/>
    <w:rsid w:val="0012200D"/>
    <w:rsid w:val="0012207B"/>
    <w:rsid w:val="0012219F"/>
    <w:rsid w:val="00122225"/>
    <w:rsid w:val="0012299B"/>
    <w:rsid w:val="00122BDF"/>
    <w:rsid w:val="00124703"/>
    <w:rsid w:val="00124B5B"/>
    <w:rsid w:val="00125506"/>
    <w:rsid w:val="00127096"/>
    <w:rsid w:val="0012799C"/>
    <w:rsid w:val="001300F6"/>
    <w:rsid w:val="00131CD2"/>
    <w:rsid w:val="0013296A"/>
    <w:rsid w:val="0013479E"/>
    <w:rsid w:val="001356B6"/>
    <w:rsid w:val="0013577C"/>
    <w:rsid w:val="001358B9"/>
    <w:rsid w:val="001361FE"/>
    <w:rsid w:val="001365D9"/>
    <w:rsid w:val="00136896"/>
    <w:rsid w:val="00136A24"/>
    <w:rsid w:val="0013759C"/>
    <w:rsid w:val="00137FF1"/>
    <w:rsid w:val="00140B27"/>
    <w:rsid w:val="00140C9E"/>
    <w:rsid w:val="0014138F"/>
    <w:rsid w:val="0014253C"/>
    <w:rsid w:val="00142A7B"/>
    <w:rsid w:val="00142B95"/>
    <w:rsid w:val="00143096"/>
    <w:rsid w:val="001433E0"/>
    <w:rsid w:val="00143C04"/>
    <w:rsid w:val="00145007"/>
    <w:rsid w:val="001453A0"/>
    <w:rsid w:val="00145CA4"/>
    <w:rsid w:val="00146A3F"/>
    <w:rsid w:val="00146D41"/>
    <w:rsid w:val="0014744B"/>
    <w:rsid w:val="00147C48"/>
    <w:rsid w:val="00150B93"/>
    <w:rsid w:val="0015200C"/>
    <w:rsid w:val="00154985"/>
    <w:rsid w:val="0015546E"/>
    <w:rsid w:val="001556F4"/>
    <w:rsid w:val="00155C70"/>
    <w:rsid w:val="00155FCD"/>
    <w:rsid w:val="0015693C"/>
    <w:rsid w:val="00160E1F"/>
    <w:rsid w:val="00160ED6"/>
    <w:rsid w:val="0016120A"/>
    <w:rsid w:val="001616FB"/>
    <w:rsid w:val="00161BAA"/>
    <w:rsid w:val="00162379"/>
    <w:rsid w:val="001631BA"/>
    <w:rsid w:val="001635A3"/>
    <w:rsid w:val="001640A7"/>
    <w:rsid w:val="00164447"/>
    <w:rsid w:val="001645A0"/>
    <w:rsid w:val="00165CD0"/>
    <w:rsid w:val="00165FB0"/>
    <w:rsid w:val="00166554"/>
    <w:rsid w:val="00167AE5"/>
    <w:rsid w:val="00167CD2"/>
    <w:rsid w:val="00170961"/>
    <w:rsid w:val="00170AAF"/>
    <w:rsid w:val="00170F44"/>
    <w:rsid w:val="001713ED"/>
    <w:rsid w:val="00171C5B"/>
    <w:rsid w:val="00172465"/>
    <w:rsid w:val="0017343B"/>
    <w:rsid w:val="00174691"/>
    <w:rsid w:val="00175F25"/>
    <w:rsid w:val="00176681"/>
    <w:rsid w:val="001767A0"/>
    <w:rsid w:val="00176A31"/>
    <w:rsid w:val="0017733A"/>
    <w:rsid w:val="0017781C"/>
    <w:rsid w:val="00177DE0"/>
    <w:rsid w:val="00177EE0"/>
    <w:rsid w:val="001803B9"/>
    <w:rsid w:val="001803C6"/>
    <w:rsid w:val="00180E3F"/>
    <w:rsid w:val="00182B9A"/>
    <w:rsid w:val="0018333F"/>
    <w:rsid w:val="00183D8D"/>
    <w:rsid w:val="001840B2"/>
    <w:rsid w:val="00185273"/>
    <w:rsid w:val="001854F8"/>
    <w:rsid w:val="001866C7"/>
    <w:rsid w:val="0018671E"/>
    <w:rsid w:val="00187935"/>
    <w:rsid w:val="00187D1B"/>
    <w:rsid w:val="00187F5A"/>
    <w:rsid w:val="00190AF3"/>
    <w:rsid w:val="00191C9A"/>
    <w:rsid w:val="001935F7"/>
    <w:rsid w:val="001949FA"/>
    <w:rsid w:val="00195E00"/>
    <w:rsid w:val="00195EA7"/>
    <w:rsid w:val="001A0822"/>
    <w:rsid w:val="001A0F60"/>
    <w:rsid w:val="001A1B4F"/>
    <w:rsid w:val="001A2926"/>
    <w:rsid w:val="001A2A29"/>
    <w:rsid w:val="001A3292"/>
    <w:rsid w:val="001A411D"/>
    <w:rsid w:val="001A58B2"/>
    <w:rsid w:val="001A72F3"/>
    <w:rsid w:val="001A7370"/>
    <w:rsid w:val="001A759B"/>
    <w:rsid w:val="001A7988"/>
    <w:rsid w:val="001B0DFC"/>
    <w:rsid w:val="001B2F42"/>
    <w:rsid w:val="001B2F63"/>
    <w:rsid w:val="001B3009"/>
    <w:rsid w:val="001B54C4"/>
    <w:rsid w:val="001B613C"/>
    <w:rsid w:val="001B70AC"/>
    <w:rsid w:val="001B7616"/>
    <w:rsid w:val="001C021C"/>
    <w:rsid w:val="001C0A02"/>
    <w:rsid w:val="001C280A"/>
    <w:rsid w:val="001C392B"/>
    <w:rsid w:val="001C5DB6"/>
    <w:rsid w:val="001C6355"/>
    <w:rsid w:val="001C735C"/>
    <w:rsid w:val="001D1989"/>
    <w:rsid w:val="001D1D45"/>
    <w:rsid w:val="001D232F"/>
    <w:rsid w:val="001D3256"/>
    <w:rsid w:val="001D3A2D"/>
    <w:rsid w:val="001D3EFF"/>
    <w:rsid w:val="001D590B"/>
    <w:rsid w:val="001D68D7"/>
    <w:rsid w:val="001D7346"/>
    <w:rsid w:val="001D786E"/>
    <w:rsid w:val="001D7E98"/>
    <w:rsid w:val="001E0FA4"/>
    <w:rsid w:val="001E1948"/>
    <w:rsid w:val="001E1AA4"/>
    <w:rsid w:val="001E1C0B"/>
    <w:rsid w:val="001E1C7D"/>
    <w:rsid w:val="001E2084"/>
    <w:rsid w:val="001E29B0"/>
    <w:rsid w:val="001E36D7"/>
    <w:rsid w:val="001E387A"/>
    <w:rsid w:val="001E5A20"/>
    <w:rsid w:val="001E5E4B"/>
    <w:rsid w:val="001E6273"/>
    <w:rsid w:val="001E73C1"/>
    <w:rsid w:val="001F0882"/>
    <w:rsid w:val="001F0BAB"/>
    <w:rsid w:val="001F122A"/>
    <w:rsid w:val="001F191B"/>
    <w:rsid w:val="001F1D7C"/>
    <w:rsid w:val="001F2DB8"/>
    <w:rsid w:val="001F576B"/>
    <w:rsid w:val="001F63EF"/>
    <w:rsid w:val="001F7646"/>
    <w:rsid w:val="001F7E6D"/>
    <w:rsid w:val="001F7EDB"/>
    <w:rsid w:val="002025CD"/>
    <w:rsid w:val="00203CAC"/>
    <w:rsid w:val="00204AD7"/>
    <w:rsid w:val="00205CE7"/>
    <w:rsid w:val="002069AB"/>
    <w:rsid w:val="0020777F"/>
    <w:rsid w:val="00207DD5"/>
    <w:rsid w:val="0021045C"/>
    <w:rsid w:val="00210F08"/>
    <w:rsid w:val="00211977"/>
    <w:rsid w:val="00211D5F"/>
    <w:rsid w:val="00212405"/>
    <w:rsid w:val="00212B0A"/>
    <w:rsid w:val="00215586"/>
    <w:rsid w:val="00215D71"/>
    <w:rsid w:val="00215F1A"/>
    <w:rsid w:val="002164C2"/>
    <w:rsid w:val="00217217"/>
    <w:rsid w:val="002173B0"/>
    <w:rsid w:val="0021740D"/>
    <w:rsid w:val="00217EE6"/>
    <w:rsid w:val="002205FD"/>
    <w:rsid w:val="002207DB"/>
    <w:rsid w:val="00221029"/>
    <w:rsid w:val="002213B4"/>
    <w:rsid w:val="002215CE"/>
    <w:rsid w:val="002216FC"/>
    <w:rsid w:val="00222126"/>
    <w:rsid w:val="00223A86"/>
    <w:rsid w:val="00223C74"/>
    <w:rsid w:val="002240AB"/>
    <w:rsid w:val="00224299"/>
    <w:rsid w:val="002253A7"/>
    <w:rsid w:val="00225F09"/>
    <w:rsid w:val="002277F9"/>
    <w:rsid w:val="00227FE1"/>
    <w:rsid w:val="00230E0C"/>
    <w:rsid w:val="00231269"/>
    <w:rsid w:val="00232006"/>
    <w:rsid w:val="00232A1D"/>
    <w:rsid w:val="00232A6E"/>
    <w:rsid w:val="0023317B"/>
    <w:rsid w:val="0023343D"/>
    <w:rsid w:val="00233634"/>
    <w:rsid w:val="0023460C"/>
    <w:rsid w:val="00234A0E"/>
    <w:rsid w:val="00235448"/>
    <w:rsid w:val="00235755"/>
    <w:rsid w:val="00235C0C"/>
    <w:rsid w:val="00235D03"/>
    <w:rsid w:val="00236323"/>
    <w:rsid w:val="00242063"/>
    <w:rsid w:val="002425C4"/>
    <w:rsid w:val="0024268D"/>
    <w:rsid w:val="00242778"/>
    <w:rsid w:val="00242EFE"/>
    <w:rsid w:val="00243597"/>
    <w:rsid w:val="002444BB"/>
    <w:rsid w:val="00244EA3"/>
    <w:rsid w:val="00244F34"/>
    <w:rsid w:val="002451DD"/>
    <w:rsid w:val="00245D65"/>
    <w:rsid w:val="002478FB"/>
    <w:rsid w:val="00247FE3"/>
    <w:rsid w:val="002512EC"/>
    <w:rsid w:val="002520AE"/>
    <w:rsid w:val="002527F3"/>
    <w:rsid w:val="00253FC3"/>
    <w:rsid w:val="00255B12"/>
    <w:rsid w:val="00255F01"/>
    <w:rsid w:val="00255F65"/>
    <w:rsid w:val="00256158"/>
    <w:rsid w:val="00257637"/>
    <w:rsid w:val="0025776F"/>
    <w:rsid w:val="00260F7B"/>
    <w:rsid w:val="0026155F"/>
    <w:rsid w:val="00261F09"/>
    <w:rsid w:val="00262306"/>
    <w:rsid w:val="00262E65"/>
    <w:rsid w:val="00263671"/>
    <w:rsid w:val="0026369B"/>
    <w:rsid w:val="0026406D"/>
    <w:rsid w:val="00264B69"/>
    <w:rsid w:val="00266F89"/>
    <w:rsid w:val="00266FED"/>
    <w:rsid w:val="00267581"/>
    <w:rsid w:val="00267DE7"/>
    <w:rsid w:val="00270116"/>
    <w:rsid w:val="00271A93"/>
    <w:rsid w:val="00272DA7"/>
    <w:rsid w:val="002730B8"/>
    <w:rsid w:val="002744B9"/>
    <w:rsid w:val="00274693"/>
    <w:rsid w:val="00274792"/>
    <w:rsid w:val="00274D88"/>
    <w:rsid w:val="00274EA4"/>
    <w:rsid w:val="00274F84"/>
    <w:rsid w:val="002755BE"/>
    <w:rsid w:val="00275A2D"/>
    <w:rsid w:val="00276F67"/>
    <w:rsid w:val="002771D0"/>
    <w:rsid w:val="00277714"/>
    <w:rsid w:val="00277E32"/>
    <w:rsid w:val="0028062E"/>
    <w:rsid w:val="0028073F"/>
    <w:rsid w:val="00280834"/>
    <w:rsid w:val="002811A2"/>
    <w:rsid w:val="0028151B"/>
    <w:rsid w:val="00281EE8"/>
    <w:rsid w:val="002825B3"/>
    <w:rsid w:val="00282663"/>
    <w:rsid w:val="00283637"/>
    <w:rsid w:val="0028397C"/>
    <w:rsid w:val="00283E31"/>
    <w:rsid w:val="0028795C"/>
    <w:rsid w:val="00287D47"/>
    <w:rsid w:val="00290069"/>
    <w:rsid w:val="00290195"/>
    <w:rsid w:val="00290F8A"/>
    <w:rsid w:val="00291BFD"/>
    <w:rsid w:val="00292617"/>
    <w:rsid w:val="002936C5"/>
    <w:rsid w:val="00293BC9"/>
    <w:rsid w:val="00293CAB"/>
    <w:rsid w:val="00294595"/>
    <w:rsid w:val="00294CFB"/>
    <w:rsid w:val="002958F6"/>
    <w:rsid w:val="00296B2F"/>
    <w:rsid w:val="002A0993"/>
    <w:rsid w:val="002A1128"/>
    <w:rsid w:val="002A129E"/>
    <w:rsid w:val="002A186E"/>
    <w:rsid w:val="002A222B"/>
    <w:rsid w:val="002A307E"/>
    <w:rsid w:val="002A3836"/>
    <w:rsid w:val="002A46FE"/>
    <w:rsid w:val="002A5083"/>
    <w:rsid w:val="002A532D"/>
    <w:rsid w:val="002A5D0A"/>
    <w:rsid w:val="002A5F91"/>
    <w:rsid w:val="002A77FF"/>
    <w:rsid w:val="002B0760"/>
    <w:rsid w:val="002B0E43"/>
    <w:rsid w:val="002B138D"/>
    <w:rsid w:val="002B232A"/>
    <w:rsid w:val="002B2A8F"/>
    <w:rsid w:val="002B3327"/>
    <w:rsid w:val="002B40E0"/>
    <w:rsid w:val="002B4E61"/>
    <w:rsid w:val="002B4ECB"/>
    <w:rsid w:val="002B50BB"/>
    <w:rsid w:val="002B50BF"/>
    <w:rsid w:val="002B5553"/>
    <w:rsid w:val="002B643B"/>
    <w:rsid w:val="002B6983"/>
    <w:rsid w:val="002B71E5"/>
    <w:rsid w:val="002B7666"/>
    <w:rsid w:val="002C034A"/>
    <w:rsid w:val="002C0765"/>
    <w:rsid w:val="002C1D0F"/>
    <w:rsid w:val="002C3177"/>
    <w:rsid w:val="002C3EF4"/>
    <w:rsid w:val="002C42FB"/>
    <w:rsid w:val="002C49A3"/>
    <w:rsid w:val="002C5B65"/>
    <w:rsid w:val="002C5E1D"/>
    <w:rsid w:val="002C6A01"/>
    <w:rsid w:val="002C7396"/>
    <w:rsid w:val="002C7664"/>
    <w:rsid w:val="002D01ED"/>
    <w:rsid w:val="002D1F67"/>
    <w:rsid w:val="002D2373"/>
    <w:rsid w:val="002D2464"/>
    <w:rsid w:val="002D3003"/>
    <w:rsid w:val="002D31DB"/>
    <w:rsid w:val="002D3F23"/>
    <w:rsid w:val="002D4809"/>
    <w:rsid w:val="002D573B"/>
    <w:rsid w:val="002D6703"/>
    <w:rsid w:val="002D73D1"/>
    <w:rsid w:val="002D78E4"/>
    <w:rsid w:val="002D7F58"/>
    <w:rsid w:val="002D7FA8"/>
    <w:rsid w:val="002E05EE"/>
    <w:rsid w:val="002E1A85"/>
    <w:rsid w:val="002E1CE7"/>
    <w:rsid w:val="002E259A"/>
    <w:rsid w:val="002E33DD"/>
    <w:rsid w:val="002E3476"/>
    <w:rsid w:val="002E3562"/>
    <w:rsid w:val="002E3E0F"/>
    <w:rsid w:val="002E52FF"/>
    <w:rsid w:val="002E6366"/>
    <w:rsid w:val="002E7AAE"/>
    <w:rsid w:val="002E7B1B"/>
    <w:rsid w:val="002F035A"/>
    <w:rsid w:val="002F0A75"/>
    <w:rsid w:val="002F0D49"/>
    <w:rsid w:val="002F0EA5"/>
    <w:rsid w:val="002F1819"/>
    <w:rsid w:val="002F27D1"/>
    <w:rsid w:val="002F3F05"/>
    <w:rsid w:val="002F47BF"/>
    <w:rsid w:val="002F5136"/>
    <w:rsid w:val="002F540D"/>
    <w:rsid w:val="002F55E3"/>
    <w:rsid w:val="002F67AA"/>
    <w:rsid w:val="002F6D86"/>
    <w:rsid w:val="002F7861"/>
    <w:rsid w:val="002F7D26"/>
    <w:rsid w:val="003005B0"/>
    <w:rsid w:val="00300799"/>
    <w:rsid w:val="003008F9"/>
    <w:rsid w:val="00301180"/>
    <w:rsid w:val="00302C56"/>
    <w:rsid w:val="00304033"/>
    <w:rsid w:val="00304384"/>
    <w:rsid w:val="00304E40"/>
    <w:rsid w:val="0030651F"/>
    <w:rsid w:val="00306871"/>
    <w:rsid w:val="00306D22"/>
    <w:rsid w:val="003071FE"/>
    <w:rsid w:val="00307443"/>
    <w:rsid w:val="0031089B"/>
    <w:rsid w:val="00310947"/>
    <w:rsid w:val="00311BDA"/>
    <w:rsid w:val="00311D63"/>
    <w:rsid w:val="00312A84"/>
    <w:rsid w:val="003135E6"/>
    <w:rsid w:val="00314050"/>
    <w:rsid w:val="003145AE"/>
    <w:rsid w:val="003147CD"/>
    <w:rsid w:val="00314BE8"/>
    <w:rsid w:val="00314CE1"/>
    <w:rsid w:val="00315648"/>
    <w:rsid w:val="00316199"/>
    <w:rsid w:val="003170F1"/>
    <w:rsid w:val="00320F85"/>
    <w:rsid w:val="003210DC"/>
    <w:rsid w:val="003212F4"/>
    <w:rsid w:val="003214D8"/>
    <w:rsid w:val="00321B65"/>
    <w:rsid w:val="00321B66"/>
    <w:rsid w:val="003240EC"/>
    <w:rsid w:val="003243E3"/>
    <w:rsid w:val="00324B93"/>
    <w:rsid w:val="00324C95"/>
    <w:rsid w:val="00324D22"/>
    <w:rsid w:val="003252D4"/>
    <w:rsid w:val="00325336"/>
    <w:rsid w:val="00326DE0"/>
    <w:rsid w:val="003304FA"/>
    <w:rsid w:val="003317CA"/>
    <w:rsid w:val="00331B72"/>
    <w:rsid w:val="0033247A"/>
    <w:rsid w:val="00332972"/>
    <w:rsid w:val="00332F0A"/>
    <w:rsid w:val="00334713"/>
    <w:rsid w:val="00335221"/>
    <w:rsid w:val="0033542D"/>
    <w:rsid w:val="00335A14"/>
    <w:rsid w:val="0033621A"/>
    <w:rsid w:val="00336C95"/>
    <w:rsid w:val="0034036E"/>
    <w:rsid w:val="003403F2"/>
    <w:rsid w:val="003410BB"/>
    <w:rsid w:val="0034245B"/>
    <w:rsid w:val="00342EA6"/>
    <w:rsid w:val="00343238"/>
    <w:rsid w:val="00343516"/>
    <w:rsid w:val="0034588A"/>
    <w:rsid w:val="00346D6D"/>
    <w:rsid w:val="00346DF3"/>
    <w:rsid w:val="00346F8E"/>
    <w:rsid w:val="003518CF"/>
    <w:rsid w:val="00351DD2"/>
    <w:rsid w:val="00352904"/>
    <w:rsid w:val="00353108"/>
    <w:rsid w:val="00353129"/>
    <w:rsid w:val="00353887"/>
    <w:rsid w:val="00353F50"/>
    <w:rsid w:val="003542C1"/>
    <w:rsid w:val="00354F78"/>
    <w:rsid w:val="00355C6C"/>
    <w:rsid w:val="00356826"/>
    <w:rsid w:val="003602A7"/>
    <w:rsid w:val="0036074C"/>
    <w:rsid w:val="00360C5C"/>
    <w:rsid w:val="00361A66"/>
    <w:rsid w:val="00364028"/>
    <w:rsid w:val="00364134"/>
    <w:rsid w:val="00365C7F"/>
    <w:rsid w:val="00365D95"/>
    <w:rsid w:val="00366679"/>
    <w:rsid w:val="0036673B"/>
    <w:rsid w:val="003668DD"/>
    <w:rsid w:val="00366F7F"/>
    <w:rsid w:val="00367233"/>
    <w:rsid w:val="003675C7"/>
    <w:rsid w:val="00367606"/>
    <w:rsid w:val="00367F0C"/>
    <w:rsid w:val="00370716"/>
    <w:rsid w:val="00370925"/>
    <w:rsid w:val="003713EE"/>
    <w:rsid w:val="00371F1D"/>
    <w:rsid w:val="0037211A"/>
    <w:rsid w:val="003723D8"/>
    <w:rsid w:val="00375AEE"/>
    <w:rsid w:val="00376124"/>
    <w:rsid w:val="003772EC"/>
    <w:rsid w:val="00380CCF"/>
    <w:rsid w:val="00381666"/>
    <w:rsid w:val="00382CAC"/>
    <w:rsid w:val="00382DA3"/>
    <w:rsid w:val="00383A2D"/>
    <w:rsid w:val="00384D4B"/>
    <w:rsid w:val="00385529"/>
    <w:rsid w:val="00386DF2"/>
    <w:rsid w:val="003903D1"/>
    <w:rsid w:val="0039057F"/>
    <w:rsid w:val="00390ADE"/>
    <w:rsid w:val="003923A9"/>
    <w:rsid w:val="0039427E"/>
    <w:rsid w:val="00394F4D"/>
    <w:rsid w:val="0039572B"/>
    <w:rsid w:val="00395888"/>
    <w:rsid w:val="00395D1B"/>
    <w:rsid w:val="003966DF"/>
    <w:rsid w:val="00396A75"/>
    <w:rsid w:val="003A0594"/>
    <w:rsid w:val="003A0724"/>
    <w:rsid w:val="003A0F4B"/>
    <w:rsid w:val="003A10F0"/>
    <w:rsid w:val="003A139E"/>
    <w:rsid w:val="003A1817"/>
    <w:rsid w:val="003A1B31"/>
    <w:rsid w:val="003A4378"/>
    <w:rsid w:val="003A4430"/>
    <w:rsid w:val="003A4AF5"/>
    <w:rsid w:val="003A5A08"/>
    <w:rsid w:val="003A67AC"/>
    <w:rsid w:val="003A686B"/>
    <w:rsid w:val="003A6D9C"/>
    <w:rsid w:val="003A74BB"/>
    <w:rsid w:val="003A7D33"/>
    <w:rsid w:val="003B092C"/>
    <w:rsid w:val="003B11F1"/>
    <w:rsid w:val="003B1366"/>
    <w:rsid w:val="003B1E18"/>
    <w:rsid w:val="003B222A"/>
    <w:rsid w:val="003B3ED4"/>
    <w:rsid w:val="003B4742"/>
    <w:rsid w:val="003B4D75"/>
    <w:rsid w:val="003B6673"/>
    <w:rsid w:val="003B77F6"/>
    <w:rsid w:val="003B7991"/>
    <w:rsid w:val="003C282B"/>
    <w:rsid w:val="003C35BB"/>
    <w:rsid w:val="003C3B13"/>
    <w:rsid w:val="003C3C35"/>
    <w:rsid w:val="003C6C28"/>
    <w:rsid w:val="003C70E2"/>
    <w:rsid w:val="003D0893"/>
    <w:rsid w:val="003D11C6"/>
    <w:rsid w:val="003D13CA"/>
    <w:rsid w:val="003D145F"/>
    <w:rsid w:val="003D3454"/>
    <w:rsid w:val="003D3670"/>
    <w:rsid w:val="003D3B04"/>
    <w:rsid w:val="003D3CEE"/>
    <w:rsid w:val="003D53BA"/>
    <w:rsid w:val="003D5610"/>
    <w:rsid w:val="003D610D"/>
    <w:rsid w:val="003D6D14"/>
    <w:rsid w:val="003D7273"/>
    <w:rsid w:val="003D7FFD"/>
    <w:rsid w:val="003E16DF"/>
    <w:rsid w:val="003E1B12"/>
    <w:rsid w:val="003E2171"/>
    <w:rsid w:val="003E225C"/>
    <w:rsid w:val="003E24B6"/>
    <w:rsid w:val="003E28ED"/>
    <w:rsid w:val="003E437A"/>
    <w:rsid w:val="003E44A2"/>
    <w:rsid w:val="003E569E"/>
    <w:rsid w:val="003E5E6E"/>
    <w:rsid w:val="003E5F1B"/>
    <w:rsid w:val="003E679D"/>
    <w:rsid w:val="003E699F"/>
    <w:rsid w:val="003E78B9"/>
    <w:rsid w:val="003E7C3A"/>
    <w:rsid w:val="003F1084"/>
    <w:rsid w:val="003F1AF5"/>
    <w:rsid w:val="003F2A5E"/>
    <w:rsid w:val="003F2D7F"/>
    <w:rsid w:val="003F3752"/>
    <w:rsid w:val="003F4AB1"/>
    <w:rsid w:val="003F4C06"/>
    <w:rsid w:val="003F4DAA"/>
    <w:rsid w:val="003F4FCC"/>
    <w:rsid w:val="003F6088"/>
    <w:rsid w:val="003F76F5"/>
    <w:rsid w:val="003F7FF9"/>
    <w:rsid w:val="004000AF"/>
    <w:rsid w:val="00400557"/>
    <w:rsid w:val="00400560"/>
    <w:rsid w:val="00400F9C"/>
    <w:rsid w:val="00400FC0"/>
    <w:rsid w:val="004014C7"/>
    <w:rsid w:val="0040593A"/>
    <w:rsid w:val="0040694B"/>
    <w:rsid w:val="00406F00"/>
    <w:rsid w:val="004070CD"/>
    <w:rsid w:val="004073F3"/>
    <w:rsid w:val="00407C52"/>
    <w:rsid w:val="004105E6"/>
    <w:rsid w:val="004107C8"/>
    <w:rsid w:val="00410861"/>
    <w:rsid w:val="00411071"/>
    <w:rsid w:val="004115A8"/>
    <w:rsid w:val="0041297E"/>
    <w:rsid w:val="00412CF0"/>
    <w:rsid w:val="004134E4"/>
    <w:rsid w:val="00413544"/>
    <w:rsid w:val="00413FB9"/>
    <w:rsid w:val="0041420F"/>
    <w:rsid w:val="0041460D"/>
    <w:rsid w:val="00414CE7"/>
    <w:rsid w:val="00415EB7"/>
    <w:rsid w:val="004178A6"/>
    <w:rsid w:val="0042074B"/>
    <w:rsid w:val="00420F70"/>
    <w:rsid w:val="00421C22"/>
    <w:rsid w:val="004226E2"/>
    <w:rsid w:val="00422FB4"/>
    <w:rsid w:val="00423423"/>
    <w:rsid w:val="00423B4D"/>
    <w:rsid w:val="00423B7A"/>
    <w:rsid w:val="00423C5A"/>
    <w:rsid w:val="00424484"/>
    <w:rsid w:val="004251AF"/>
    <w:rsid w:val="004252E1"/>
    <w:rsid w:val="00425579"/>
    <w:rsid w:val="0042599F"/>
    <w:rsid w:val="00425B51"/>
    <w:rsid w:val="00426087"/>
    <w:rsid w:val="004264E4"/>
    <w:rsid w:val="0042685D"/>
    <w:rsid w:val="004276FA"/>
    <w:rsid w:val="00427A03"/>
    <w:rsid w:val="00431863"/>
    <w:rsid w:val="0043193D"/>
    <w:rsid w:val="00431D07"/>
    <w:rsid w:val="00434D20"/>
    <w:rsid w:val="00434D2D"/>
    <w:rsid w:val="00435802"/>
    <w:rsid w:val="00435D4C"/>
    <w:rsid w:val="00436770"/>
    <w:rsid w:val="00437D0A"/>
    <w:rsid w:val="00440367"/>
    <w:rsid w:val="00441C92"/>
    <w:rsid w:val="00442391"/>
    <w:rsid w:val="00442A5F"/>
    <w:rsid w:val="00444279"/>
    <w:rsid w:val="004444AF"/>
    <w:rsid w:val="004448F1"/>
    <w:rsid w:val="00445861"/>
    <w:rsid w:val="00445D82"/>
    <w:rsid w:val="004478F8"/>
    <w:rsid w:val="00447A0F"/>
    <w:rsid w:val="00447EAF"/>
    <w:rsid w:val="0045310A"/>
    <w:rsid w:val="004531EC"/>
    <w:rsid w:val="00453B3B"/>
    <w:rsid w:val="00453FC8"/>
    <w:rsid w:val="0045519E"/>
    <w:rsid w:val="004552CA"/>
    <w:rsid w:val="004559E8"/>
    <w:rsid w:val="004567C8"/>
    <w:rsid w:val="00456D55"/>
    <w:rsid w:val="0045711C"/>
    <w:rsid w:val="00457BCE"/>
    <w:rsid w:val="00457D69"/>
    <w:rsid w:val="0046009F"/>
    <w:rsid w:val="004615E0"/>
    <w:rsid w:val="00462406"/>
    <w:rsid w:val="0046242B"/>
    <w:rsid w:val="00462AC1"/>
    <w:rsid w:val="00463022"/>
    <w:rsid w:val="00463520"/>
    <w:rsid w:val="00463B4F"/>
    <w:rsid w:val="00464724"/>
    <w:rsid w:val="00464D73"/>
    <w:rsid w:val="00464FDA"/>
    <w:rsid w:val="00465C84"/>
    <w:rsid w:val="00466094"/>
    <w:rsid w:val="0046623D"/>
    <w:rsid w:val="004663F3"/>
    <w:rsid w:val="0046671F"/>
    <w:rsid w:val="00466F28"/>
    <w:rsid w:val="004674CB"/>
    <w:rsid w:val="00467DA8"/>
    <w:rsid w:val="004703BA"/>
    <w:rsid w:val="004714C8"/>
    <w:rsid w:val="00471923"/>
    <w:rsid w:val="00471BF9"/>
    <w:rsid w:val="004722FC"/>
    <w:rsid w:val="00472504"/>
    <w:rsid w:val="004735BD"/>
    <w:rsid w:val="00473C85"/>
    <w:rsid w:val="00473C9E"/>
    <w:rsid w:val="00473E1E"/>
    <w:rsid w:val="0047459B"/>
    <w:rsid w:val="004751AA"/>
    <w:rsid w:val="00475424"/>
    <w:rsid w:val="00475F03"/>
    <w:rsid w:val="004770AC"/>
    <w:rsid w:val="00480BE5"/>
    <w:rsid w:val="00480F64"/>
    <w:rsid w:val="0048180E"/>
    <w:rsid w:val="0048186D"/>
    <w:rsid w:val="00481BC1"/>
    <w:rsid w:val="0048255B"/>
    <w:rsid w:val="00484FF7"/>
    <w:rsid w:val="004850F5"/>
    <w:rsid w:val="00485B19"/>
    <w:rsid w:val="00485B5A"/>
    <w:rsid w:val="00486153"/>
    <w:rsid w:val="00486D53"/>
    <w:rsid w:val="004872DD"/>
    <w:rsid w:val="0048763C"/>
    <w:rsid w:val="0049047C"/>
    <w:rsid w:val="00491782"/>
    <w:rsid w:val="004927AC"/>
    <w:rsid w:val="0049352A"/>
    <w:rsid w:val="00495B12"/>
    <w:rsid w:val="00495D13"/>
    <w:rsid w:val="00496290"/>
    <w:rsid w:val="00496B87"/>
    <w:rsid w:val="0049754C"/>
    <w:rsid w:val="004A023F"/>
    <w:rsid w:val="004A04EF"/>
    <w:rsid w:val="004A072D"/>
    <w:rsid w:val="004A12CC"/>
    <w:rsid w:val="004A1A15"/>
    <w:rsid w:val="004A2406"/>
    <w:rsid w:val="004A2599"/>
    <w:rsid w:val="004A2755"/>
    <w:rsid w:val="004A2AEE"/>
    <w:rsid w:val="004A33A1"/>
    <w:rsid w:val="004A3A4B"/>
    <w:rsid w:val="004A3BBA"/>
    <w:rsid w:val="004A42D4"/>
    <w:rsid w:val="004A44E1"/>
    <w:rsid w:val="004A4B12"/>
    <w:rsid w:val="004A4F70"/>
    <w:rsid w:val="004A561C"/>
    <w:rsid w:val="004A5CED"/>
    <w:rsid w:val="004A6256"/>
    <w:rsid w:val="004A6905"/>
    <w:rsid w:val="004A7FB8"/>
    <w:rsid w:val="004B07C1"/>
    <w:rsid w:val="004B0A3E"/>
    <w:rsid w:val="004B0C0A"/>
    <w:rsid w:val="004B1A7D"/>
    <w:rsid w:val="004B230B"/>
    <w:rsid w:val="004B3778"/>
    <w:rsid w:val="004B3DFE"/>
    <w:rsid w:val="004B4B22"/>
    <w:rsid w:val="004B62B9"/>
    <w:rsid w:val="004C14D1"/>
    <w:rsid w:val="004C2F60"/>
    <w:rsid w:val="004C37E7"/>
    <w:rsid w:val="004C3C65"/>
    <w:rsid w:val="004C72ED"/>
    <w:rsid w:val="004D0B11"/>
    <w:rsid w:val="004D146D"/>
    <w:rsid w:val="004D1F3B"/>
    <w:rsid w:val="004D2677"/>
    <w:rsid w:val="004D272A"/>
    <w:rsid w:val="004D276A"/>
    <w:rsid w:val="004D2AAD"/>
    <w:rsid w:val="004D307B"/>
    <w:rsid w:val="004D332F"/>
    <w:rsid w:val="004D38C2"/>
    <w:rsid w:val="004D39D4"/>
    <w:rsid w:val="004D44FE"/>
    <w:rsid w:val="004D4914"/>
    <w:rsid w:val="004D5C9B"/>
    <w:rsid w:val="004D5D1B"/>
    <w:rsid w:val="004D657E"/>
    <w:rsid w:val="004D67A7"/>
    <w:rsid w:val="004D68E5"/>
    <w:rsid w:val="004E0028"/>
    <w:rsid w:val="004E2029"/>
    <w:rsid w:val="004E27B1"/>
    <w:rsid w:val="004E295D"/>
    <w:rsid w:val="004E2A6F"/>
    <w:rsid w:val="004E3A45"/>
    <w:rsid w:val="004E4683"/>
    <w:rsid w:val="004E5C81"/>
    <w:rsid w:val="004F14C1"/>
    <w:rsid w:val="004F19DE"/>
    <w:rsid w:val="004F4D5F"/>
    <w:rsid w:val="004F4F41"/>
    <w:rsid w:val="004F5374"/>
    <w:rsid w:val="004F5893"/>
    <w:rsid w:val="004F6274"/>
    <w:rsid w:val="004F6F5F"/>
    <w:rsid w:val="00500A2E"/>
    <w:rsid w:val="005033B1"/>
    <w:rsid w:val="00503A00"/>
    <w:rsid w:val="005042FA"/>
    <w:rsid w:val="00506EEF"/>
    <w:rsid w:val="005070B1"/>
    <w:rsid w:val="005101C8"/>
    <w:rsid w:val="005104E9"/>
    <w:rsid w:val="005106F8"/>
    <w:rsid w:val="00510CF1"/>
    <w:rsid w:val="0051114F"/>
    <w:rsid w:val="0051490D"/>
    <w:rsid w:val="00517FC6"/>
    <w:rsid w:val="00520086"/>
    <w:rsid w:val="0052361B"/>
    <w:rsid w:val="005239B4"/>
    <w:rsid w:val="00523A65"/>
    <w:rsid w:val="00524C28"/>
    <w:rsid w:val="00525FFA"/>
    <w:rsid w:val="00526935"/>
    <w:rsid w:val="005309BD"/>
    <w:rsid w:val="00530BBD"/>
    <w:rsid w:val="00530D83"/>
    <w:rsid w:val="00531137"/>
    <w:rsid w:val="00531518"/>
    <w:rsid w:val="005315A7"/>
    <w:rsid w:val="00531760"/>
    <w:rsid w:val="005320E1"/>
    <w:rsid w:val="0053242B"/>
    <w:rsid w:val="005339D5"/>
    <w:rsid w:val="0053437D"/>
    <w:rsid w:val="00535790"/>
    <w:rsid w:val="00535EB2"/>
    <w:rsid w:val="00540E13"/>
    <w:rsid w:val="00541EE2"/>
    <w:rsid w:val="00542CEF"/>
    <w:rsid w:val="00545C02"/>
    <w:rsid w:val="00546B96"/>
    <w:rsid w:val="00546E5A"/>
    <w:rsid w:val="00547696"/>
    <w:rsid w:val="005476E0"/>
    <w:rsid w:val="00550470"/>
    <w:rsid w:val="00550FEA"/>
    <w:rsid w:val="00551C50"/>
    <w:rsid w:val="00551D08"/>
    <w:rsid w:val="00552B3C"/>
    <w:rsid w:val="00553B36"/>
    <w:rsid w:val="00553E61"/>
    <w:rsid w:val="00555033"/>
    <w:rsid w:val="0055504A"/>
    <w:rsid w:val="00555377"/>
    <w:rsid w:val="005562E6"/>
    <w:rsid w:val="00557C88"/>
    <w:rsid w:val="0056013E"/>
    <w:rsid w:val="00560CC4"/>
    <w:rsid w:val="00560ECB"/>
    <w:rsid w:val="005614FB"/>
    <w:rsid w:val="0056321F"/>
    <w:rsid w:val="00563912"/>
    <w:rsid w:val="005653E7"/>
    <w:rsid w:val="005655EE"/>
    <w:rsid w:val="0056565E"/>
    <w:rsid w:val="0056603C"/>
    <w:rsid w:val="00566587"/>
    <w:rsid w:val="005666E3"/>
    <w:rsid w:val="00567D23"/>
    <w:rsid w:val="005713F0"/>
    <w:rsid w:val="00572225"/>
    <w:rsid w:val="005727FF"/>
    <w:rsid w:val="00573969"/>
    <w:rsid w:val="00573CD4"/>
    <w:rsid w:val="00573CF7"/>
    <w:rsid w:val="005751F9"/>
    <w:rsid w:val="00575261"/>
    <w:rsid w:val="005754A3"/>
    <w:rsid w:val="00576504"/>
    <w:rsid w:val="0057725D"/>
    <w:rsid w:val="005772EF"/>
    <w:rsid w:val="00577B72"/>
    <w:rsid w:val="005815EF"/>
    <w:rsid w:val="00581D6A"/>
    <w:rsid w:val="00581E2D"/>
    <w:rsid w:val="005835E2"/>
    <w:rsid w:val="00583F6C"/>
    <w:rsid w:val="00584654"/>
    <w:rsid w:val="0058473C"/>
    <w:rsid w:val="00584AE3"/>
    <w:rsid w:val="0058677C"/>
    <w:rsid w:val="00586BCF"/>
    <w:rsid w:val="00587508"/>
    <w:rsid w:val="00587854"/>
    <w:rsid w:val="0059067C"/>
    <w:rsid w:val="00591CE7"/>
    <w:rsid w:val="005921F5"/>
    <w:rsid w:val="00592B26"/>
    <w:rsid w:val="00593260"/>
    <w:rsid w:val="00593412"/>
    <w:rsid w:val="00593C57"/>
    <w:rsid w:val="00593F4A"/>
    <w:rsid w:val="00594834"/>
    <w:rsid w:val="00596111"/>
    <w:rsid w:val="00596E22"/>
    <w:rsid w:val="005971DE"/>
    <w:rsid w:val="00597239"/>
    <w:rsid w:val="00597FFB"/>
    <w:rsid w:val="00597FFD"/>
    <w:rsid w:val="005A0B80"/>
    <w:rsid w:val="005A2064"/>
    <w:rsid w:val="005A2374"/>
    <w:rsid w:val="005A2650"/>
    <w:rsid w:val="005A395A"/>
    <w:rsid w:val="005A5122"/>
    <w:rsid w:val="005A76A0"/>
    <w:rsid w:val="005B0939"/>
    <w:rsid w:val="005B0CE2"/>
    <w:rsid w:val="005B18A4"/>
    <w:rsid w:val="005B18C9"/>
    <w:rsid w:val="005B2EEB"/>
    <w:rsid w:val="005B3495"/>
    <w:rsid w:val="005B3C31"/>
    <w:rsid w:val="005B429A"/>
    <w:rsid w:val="005B442C"/>
    <w:rsid w:val="005B5658"/>
    <w:rsid w:val="005B65B9"/>
    <w:rsid w:val="005B67A7"/>
    <w:rsid w:val="005B748C"/>
    <w:rsid w:val="005B749D"/>
    <w:rsid w:val="005B7CC0"/>
    <w:rsid w:val="005C1902"/>
    <w:rsid w:val="005C1D4C"/>
    <w:rsid w:val="005C2832"/>
    <w:rsid w:val="005C449B"/>
    <w:rsid w:val="005C52B6"/>
    <w:rsid w:val="005C6182"/>
    <w:rsid w:val="005C62FC"/>
    <w:rsid w:val="005C65D5"/>
    <w:rsid w:val="005C6EB6"/>
    <w:rsid w:val="005C70A2"/>
    <w:rsid w:val="005C73EB"/>
    <w:rsid w:val="005C7C04"/>
    <w:rsid w:val="005D01C8"/>
    <w:rsid w:val="005D0226"/>
    <w:rsid w:val="005D04F6"/>
    <w:rsid w:val="005D056C"/>
    <w:rsid w:val="005D05B5"/>
    <w:rsid w:val="005D0D89"/>
    <w:rsid w:val="005D120E"/>
    <w:rsid w:val="005D156A"/>
    <w:rsid w:val="005D234C"/>
    <w:rsid w:val="005D2449"/>
    <w:rsid w:val="005D2FF1"/>
    <w:rsid w:val="005D328D"/>
    <w:rsid w:val="005D3A8F"/>
    <w:rsid w:val="005D41A7"/>
    <w:rsid w:val="005D4FBA"/>
    <w:rsid w:val="005D6034"/>
    <w:rsid w:val="005D614E"/>
    <w:rsid w:val="005D6339"/>
    <w:rsid w:val="005D64F1"/>
    <w:rsid w:val="005D6C85"/>
    <w:rsid w:val="005D6EF2"/>
    <w:rsid w:val="005D7452"/>
    <w:rsid w:val="005E190C"/>
    <w:rsid w:val="005E1FF0"/>
    <w:rsid w:val="005E3442"/>
    <w:rsid w:val="005E3B19"/>
    <w:rsid w:val="005E3D73"/>
    <w:rsid w:val="005E3D96"/>
    <w:rsid w:val="005E4C4C"/>
    <w:rsid w:val="005E5588"/>
    <w:rsid w:val="005E558D"/>
    <w:rsid w:val="005E6374"/>
    <w:rsid w:val="005E6459"/>
    <w:rsid w:val="005E66CA"/>
    <w:rsid w:val="005E73AC"/>
    <w:rsid w:val="005F0354"/>
    <w:rsid w:val="005F0970"/>
    <w:rsid w:val="005F27F4"/>
    <w:rsid w:val="005F2860"/>
    <w:rsid w:val="005F2DB7"/>
    <w:rsid w:val="005F2DFB"/>
    <w:rsid w:val="005F3F32"/>
    <w:rsid w:val="005F42F4"/>
    <w:rsid w:val="005F50D7"/>
    <w:rsid w:val="005F695A"/>
    <w:rsid w:val="005F6FC7"/>
    <w:rsid w:val="005F7BDB"/>
    <w:rsid w:val="00603342"/>
    <w:rsid w:val="00606231"/>
    <w:rsid w:val="00606533"/>
    <w:rsid w:val="00606E1B"/>
    <w:rsid w:val="006070B5"/>
    <w:rsid w:val="006073B2"/>
    <w:rsid w:val="00607430"/>
    <w:rsid w:val="006075A9"/>
    <w:rsid w:val="006076E6"/>
    <w:rsid w:val="0061039A"/>
    <w:rsid w:val="0061153F"/>
    <w:rsid w:val="00611E19"/>
    <w:rsid w:val="00612C70"/>
    <w:rsid w:val="00613B83"/>
    <w:rsid w:val="0061477E"/>
    <w:rsid w:val="00615B07"/>
    <w:rsid w:val="0061623C"/>
    <w:rsid w:val="00616E14"/>
    <w:rsid w:val="00616FCA"/>
    <w:rsid w:val="00616FE9"/>
    <w:rsid w:val="00617343"/>
    <w:rsid w:val="00617824"/>
    <w:rsid w:val="00617E47"/>
    <w:rsid w:val="00617FC4"/>
    <w:rsid w:val="00620914"/>
    <w:rsid w:val="00620AE4"/>
    <w:rsid w:val="006211EA"/>
    <w:rsid w:val="0062180D"/>
    <w:rsid w:val="0062252F"/>
    <w:rsid w:val="0062268E"/>
    <w:rsid w:val="006230CA"/>
    <w:rsid w:val="0062313D"/>
    <w:rsid w:val="00624B20"/>
    <w:rsid w:val="00626F52"/>
    <w:rsid w:val="00627851"/>
    <w:rsid w:val="006278AF"/>
    <w:rsid w:val="0063153D"/>
    <w:rsid w:val="00631C2A"/>
    <w:rsid w:val="006326F7"/>
    <w:rsid w:val="00632D54"/>
    <w:rsid w:val="00633596"/>
    <w:rsid w:val="00633ED5"/>
    <w:rsid w:val="00634A21"/>
    <w:rsid w:val="00636513"/>
    <w:rsid w:val="00636C5C"/>
    <w:rsid w:val="00637292"/>
    <w:rsid w:val="006373AC"/>
    <w:rsid w:val="00637786"/>
    <w:rsid w:val="006378BA"/>
    <w:rsid w:val="00641625"/>
    <w:rsid w:val="006433E5"/>
    <w:rsid w:val="00643812"/>
    <w:rsid w:val="00644CC7"/>
    <w:rsid w:val="00644D00"/>
    <w:rsid w:val="006450D8"/>
    <w:rsid w:val="0064608E"/>
    <w:rsid w:val="0064689B"/>
    <w:rsid w:val="00651CF2"/>
    <w:rsid w:val="0065274B"/>
    <w:rsid w:val="00653535"/>
    <w:rsid w:val="00654756"/>
    <w:rsid w:val="0065565A"/>
    <w:rsid w:val="00655D00"/>
    <w:rsid w:val="00656113"/>
    <w:rsid w:val="00656D2C"/>
    <w:rsid w:val="00657B16"/>
    <w:rsid w:val="00660640"/>
    <w:rsid w:val="00662DFD"/>
    <w:rsid w:val="00663BBA"/>
    <w:rsid w:val="00664DCD"/>
    <w:rsid w:val="00665023"/>
    <w:rsid w:val="00665D98"/>
    <w:rsid w:val="0066796E"/>
    <w:rsid w:val="0067174B"/>
    <w:rsid w:val="00671AAE"/>
    <w:rsid w:val="00672291"/>
    <w:rsid w:val="00673277"/>
    <w:rsid w:val="006734DC"/>
    <w:rsid w:val="00673553"/>
    <w:rsid w:val="00673CC5"/>
    <w:rsid w:val="00675319"/>
    <w:rsid w:val="0067534A"/>
    <w:rsid w:val="00675B24"/>
    <w:rsid w:val="00680074"/>
    <w:rsid w:val="00680F7C"/>
    <w:rsid w:val="006813FB"/>
    <w:rsid w:val="0068153B"/>
    <w:rsid w:val="006818DA"/>
    <w:rsid w:val="00683505"/>
    <w:rsid w:val="00683BF8"/>
    <w:rsid w:val="006840AD"/>
    <w:rsid w:val="006852DC"/>
    <w:rsid w:val="00686050"/>
    <w:rsid w:val="00686AFC"/>
    <w:rsid w:val="00686E58"/>
    <w:rsid w:val="00686FE4"/>
    <w:rsid w:val="006912AF"/>
    <w:rsid w:val="00692588"/>
    <w:rsid w:val="00692934"/>
    <w:rsid w:val="006929DB"/>
    <w:rsid w:val="00692C65"/>
    <w:rsid w:val="00692C85"/>
    <w:rsid w:val="00693A20"/>
    <w:rsid w:val="006943E5"/>
    <w:rsid w:val="00697085"/>
    <w:rsid w:val="006A022C"/>
    <w:rsid w:val="006A1FE0"/>
    <w:rsid w:val="006A2073"/>
    <w:rsid w:val="006A3AF5"/>
    <w:rsid w:val="006A41C6"/>
    <w:rsid w:val="006A58F4"/>
    <w:rsid w:val="006A67E2"/>
    <w:rsid w:val="006A6B11"/>
    <w:rsid w:val="006A6EA4"/>
    <w:rsid w:val="006A7445"/>
    <w:rsid w:val="006A7B1F"/>
    <w:rsid w:val="006B015F"/>
    <w:rsid w:val="006B0556"/>
    <w:rsid w:val="006B06AB"/>
    <w:rsid w:val="006B155D"/>
    <w:rsid w:val="006B2004"/>
    <w:rsid w:val="006B2AF9"/>
    <w:rsid w:val="006B3B80"/>
    <w:rsid w:val="006B3C73"/>
    <w:rsid w:val="006B48CC"/>
    <w:rsid w:val="006B6B34"/>
    <w:rsid w:val="006B7378"/>
    <w:rsid w:val="006B7C59"/>
    <w:rsid w:val="006C218F"/>
    <w:rsid w:val="006C2871"/>
    <w:rsid w:val="006C333D"/>
    <w:rsid w:val="006C34B4"/>
    <w:rsid w:val="006C53F8"/>
    <w:rsid w:val="006C5505"/>
    <w:rsid w:val="006C5B30"/>
    <w:rsid w:val="006C63BF"/>
    <w:rsid w:val="006C66F6"/>
    <w:rsid w:val="006C67E0"/>
    <w:rsid w:val="006C7E86"/>
    <w:rsid w:val="006D0FEC"/>
    <w:rsid w:val="006D2201"/>
    <w:rsid w:val="006D29AF"/>
    <w:rsid w:val="006D2E01"/>
    <w:rsid w:val="006D31F3"/>
    <w:rsid w:val="006D398B"/>
    <w:rsid w:val="006D3B56"/>
    <w:rsid w:val="006D4C53"/>
    <w:rsid w:val="006D51ED"/>
    <w:rsid w:val="006D520B"/>
    <w:rsid w:val="006D59A1"/>
    <w:rsid w:val="006D5A32"/>
    <w:rsid w:val="006D6EE8"/>
    <w:rsid w:val="006D78AA"/>
    <w:rsid w:val="006D7FB7"/>
    <w:rsid w:val="006E00D3"/>
    <w:rsid w:val="006E2F74"/>
    <w:rsid w:val="006E3C8F"/>
    <w:rsid w:val="006E3F25"/>
    <w:rsid w:val="006E4F41"/>
    <w:rsid w:val="006E652B"/>
    <w:rsid w:val="006E67EC"/>
    <w:rsid w:val="006E70D1"/>
    <w:rsid w:val="006E75DA"/>
    <w:rsid w:val="006E7BBC"/>
    <w:rsid w:val="006F0858"/>
    <w:rsid w:val="006F0E33"/>
    <w:rsid w:val="006F114E"/>
    <w:rsid w:val="006F18B1"/>
    <w:rsid w:val="006F1BF9"/>
    <w:rsid w:val="006F1EEF"/>
    <w:rsid w:val="006F2377"/>
    <w:rsid w:val="006F2651"/>
    <w:rsid w:val="006F2B58"/>
    <w:rsid w:val="006F2C6E"/>
    <w:rsid w:val="006F30F4"/>
    <w:rsid w:val="006F32F8"/>
    <w:rsid w:val="006F3508"/>
    <w:rsid w:val="006F370D"/>
    <w:rsid w:val="006F37F7"/>
    <w:rsid w:val="006F3909"/>
    <w:rsid w:val="006F4B5E"/>
    <w:rsid w:val="006F6606"/>
    <w:rsid w:val="006F77A6"/>
    <w:rsid w:val="007005BE"/>
    <w:rsid w:val="00700659"/>
    <w:rsid w:val="0070067E"/>
    <w:rsid w:val="007008DD"/>
    <w:rsid w:val="007015D6"/>
    <w:rsid w:val="00701BBE"/>
    <w:rsid w:val="00701CEE"/>
    <w:rsid w:val="007026BB"/>
    <w:rsid w:val="007029FE"/>
    <w:rsid w:val="00702F79"/>
    <w:rsid w:val="007036D8"/>
    <w:rsid w:val="00703CDE"/>
    <w:rsid w:val="00705576"/>
    <w:rsid w:val="007057DE"/>
    <w:rsid w:val="00706539"/>
    <w:rsid w:val="00707015"/>
    <w:rsid w:val="00707EBA"/>
    <w:rsid w:val="00710014"/>
    <w:rsid w:val="0071009E"/>
    <w:rsid w:val="00710D6E"/>
    <w:rsid w:val="007111F3"/>
    <w:rsid w:val="007112A6"/>
    <w:rsid w:val="00711F9F"/>
    <w:rsid w:val="007128A5"/>
    <w:rsid w:val="00712B15"/>
    <w:rsid w:val="007136D2"/>
    <w:rsid w:val="00713CAE"/>
    <w:rsid w:val="00714748"/>
    <w:rsid w:val="007149E6"/>
    <w:rsid w:val="00714CA2"/>
    <w:rsid w:val="00715BF2"/>
    <w:rsid w:val="00716258"/>
    <w:rsid w:val="00716553"/>
    <w:rsid w:val="00720379"/>
    <w:rsid w:val="00720F05"/>
    <w:rsid w:val="00720FFC"/>
    <w:rsid w:val="00721C51"/>
    <w:rsid w:val="007245E7"/>
    <w:rsid w:val="00724D03"/>
    <w:rsid w:val="0072561D"/>
    <w:rsid w:val="00725EA3"/>
    <w:rsid w:val="00725F46"/>
    <w:rsid w:val="007263BE"/>
    <w:rsid w:val="007265CE"/>
    <w:rsid w:val="00730F2C"/>
    <w:rsid w:val="00732187"/>
    <w:rsid w:val="00732E91"/>
    <w:rsid w:val="00735430"/>
    <w:rsid w:val="0073597A"/>
    <w:rsid w:val="00735E04"/>
    <w:rsid w:val="007360A2"/>
    <w:rsid w:val="00736BC0"/>
    <w:rsid w:val="0074038D"/>
    <w:rsid w:val="007415D5"/>
    <w:rsid w:val="0074289F"/>
    <w:rsid w:val="00742DB6"/>
    <w:rsid w:val="00742FD8"/>
    <w:rsid w:val="007430F1"/>
    <w:rsid w:val="0074327C"/>
    <w:rsid w:val="00743D27"/>
    <w:rsid w:val="00744BA9"/>
    <w:rsid w:val="00745341"/>
    <w:rsid w:val="007453FA"/>
    <w:rsid w:val="00746DFD"/>
    <w:rsid w:val="00746FA0"/>
    <w:rsid w:val="00747043"/>
    <w:rsid w:val="00747B32"/>
    <w:rsid w:val="00750096"/>
    <w:rsid w:val="00750938"/>
    <w:rsid w:val="00751384"/>
    <w:rsid w:val="0075229D"/>
    <w:rsid w:val="00752E68"/>
    <w:rsid w:val="00753647"/>
    <w:rsid w:val="0075415F"/>
    <w:rsid w:val="00754573"/>
    <w:rsid w:val="0075470A"/>
    <w:rsid w:val="00754717"/>
    <w:rsid w:val="00754C50"/>
    <w:rsid w:val="00754CA9"/>
    <w:rsid w:val="00754DBC"/>
    <w:rsid w:val="007551E6"/>
    <w:rsid w:val="00755882"/>
    <w:rsid w:val="00755D17"/>
    <w:rsid w:val="00755E64"/>
    <w:rsid w:val="00755F7D"/>
    <w:rsid w:val="007570EF"/>
    <w:rsid w:val="00757688"/>
    <w:rsid w:val="00757C9F"/>
    <w:rsid w:val="00757CA8"/>
    <w:rsid w:val="00757FE2"/>
    <w:rsid w:val="00760E1C"/>
    <w:rsid w:val="00761152"/>
    <w:rsid w:val="007619D1"/>
    <w:rsid w:val="007652B6"/>
    <w:rsid w:val="00765497"/>
    <w:rsid w:val="00765E1F"/>
    <w:rsid w:val="007664AA"/>
    <w:rsid w:val="00766C43"/>
    <w:rsid w:val="0077047B"/>
    <w:rsid w:val="00770674"/>
    <w:rsid w:val="007730CF"/>
    <w:rsid w:val="007734B7"/>
    <w:rsid w:val="007740A5"/>
    <w:rsid w:val="00774443"/>
    <w:rsid w:val="00775877"/>
    <w:rsid w:val="00775D4B"/>
    <w:rsid w:val="00776652"/>
    <w:rsid w:val="0077729F"/>
    <w:rsid w:val="00777C90"/>
    <w:rsid w:val="00777E08"/>
    <w:rsid w:val="00780109"/>
    <w:rsid w:val="00780AA4"/>
    <w:rsid w:val="00781760"/>
    <w:rsid w:val="007820BB"/>
    <w:rsid w:val="007834DA"/>
    <w:rsid w:val="00783ED6"/>
    <w:rsid w:val="0078528E"/>
    <w:rsid w:val="007852BC"/>
    <w:rsid w:val="00785A30"/>
    <w:rsid w:val="0078663A"/>
    <w:rsid w:val="007876F3"/>
    <w:rsid w:val="00790537"/>
    <w:rsid w:val="00793964"/>
    <w:rsid w:val="00793C30"/>
    <w:rsid w:val="00794A54"/>
    <w:rsid w:val="007959B4"/>
    <w:rsid w:val="007968EA"/>
    <w:rsid w:val="00797177"/>
    <w:rsid w:val="00797688"/>
    <w:rsid w:val="00797991"/>
    <w:rsid w:val="007A0E0D"/>
    <w:rsid w:val="007A121C"/>
    <w:rsid w:val="007A12E2"/>
    <w:rsid w:val="007A1B96"/>
    <w:rsid w:val="007A1E6A"/>
    <w:rsid w:val="007A2B1D"/>
    <w:rsid w:val="007A3805"/>
    <w:rsid w:val="007A4082"/>
    <w:rsid w:val="007A4928"/>
    <w:rsid w:val="007A4E9F"/>
    <w:rsid w:val="007A5101"/>
    <w:rsid w:val="007A54DA"/>
    <w:rsid w:val="007A5746"/>
    <w:rsid w:val="007A5E71"/>
    <w:rsid w:val="007A612E"/>
    <w:rsid w:val="007B051E"/>
    <w:rsid w:val="007B0E64"/>
    <w:rsid w:val="007B1C23"/>
    <w:rsid w:val="007B1E4F"/>
    <w:rsid w:val="007B2505"/>
    <w:rsid w:val="007B2592"/>
    <w:rsid w:val="007B2A1A"/>
    <w:rsid w:val="007B2F63"/>
    <w:rsid w:val="007B39FC"/>
    <w:rsid w:val="007B4137"/>
    <w:rsid w:val="007B5262"/>
    <w:rsid w:val="007B61A8"/>
    <w:rsid w:val="007B676E"/>
    <w:rsid w:val="007B755E"/>
    <w:rsid w:val="007C064C"/>
    <w:rsid w:val="007C0C31"/>
    <w:rsid w:val="007C106E"/>
    <w:rsid w:val="007C20A7"/>
    <w:rsid w:val="007C307A"/>
    <w:rsid w:val="007C37DE"/>
    <w:rsid w:val="007C3A8A"/>
    <w:rsid w:val="007C4723"/>
    <w:rsid w:val="007C4B4F"/>
    <w:rsid w:val="007C594C"/>
    <w:rsid w:val="007C780B"/>
    <w:rsid w:val="007D0BA7"/>
    <w:rsid w:val="007D0BD6"/>
    <w:rsid w:val="007D15E5"/>
    <w:rsid w:val="007D1800"/>
    <w:rsid w:val="007D18E8"/>
    <w:rsid w:val="007D1A00"/>
    <w:rsid w:val="007D1CC1"/>
    <w:rsid w:val="007D2080"/>
    <w:rsid w:val="007D26B0"/>
    <w:rsid w:val="007D284C"/>
    <w:rsid w:val="007D2999"/>
    <w:rsid w:val="007D2D15"/>
    <w:rsid w:val="007D3E5F"/>
    <w:rsid w:val="007D3E8A"/>
    <w:rsid w:val="007D4487"/>
    <w:rsid w:val="007D456A"/>
    <w:rsid w:val="007D4A52"/>
    <w:rsid w:val="007D538D"/>
    <w:rsid w:val="007D56ED"/>
    <w:rsid w:val="007D57D6"/>
    <w:rsid w:val="007D58EC"/>
    <w:rsid w:val="007D6AF8"/>
    <w:rsid w:val="007D6D35"/>
    <w:rsid w:val="007D7521"/>
    <w:rsid w:val="007E0B98"/>
    <w:rsid w:val="007E45F8"/>
    <w:rsid w:val="007E45FF"/>
    <w:rsid w:val="007E46BC"/>
    <w:rsid w:val="007E49E7"/>
    <w:rsid w:val="007E552F"/>
    <w:rsid w:val="007E57CC"/>
    <w:rsid w:val="007E5A94"/>
    <w:rsid w:val="007E6541"/>
    <w:rsid w:val="007E6BEE"/>
    <w:rsid w:val="007E6E30"/>
    <w:rsid w:val="007E6EE6"/>
    <w:rsid w:val="007E70E1"/>
    <w:rsid w:val="007E714F"/>
    <w:rsid w:val="007F0610"/>
    <w:rsid w:val="007F0C7B"/>
    <w:rsid w:val="007F0F45"/>
    <w:rsid w:val="007F1506"/>
    <w:rsid w:val="007F2ADB"/>
    <w:rsid w:val="007F3140"/>
    <w:rsid w:val="007F36CF"/>
    <w:rsid w:val="007F3A17"/>
    <w:rsid w:val="007F445A"/>
    <w:rsid w:val="007F494E"/>
    <w:rsid w:val="007F5270"/>
    <w:rsid w:val="007F54D4"/>
    <w:rsid w:val="007F5FB1"/>
    <w:rsid w:val="007F6343"/>
    <w:rsid w:val="007F7742"/>
    <w:rsid w:val="008005B8"/>
    <w:rsid w:val="00800E27"/>
    <w:rsid w:val="00804B08"/>
    <w:rsid w:val="00806597"/>
    <w:rsid w:val="00806663"/>
    <w:rsid w:val="00806BD8"/>
    <w:rsid w:val="0080702E"/>
    <w:rsid w:val="00807811"/>
    <w:rsid w:val="00810A6B"/>
    <w:rsid w:val="00811208"/>
    <w:rsid w:val="008118F1"/>
    <w:rsid w:val="008129C7"/>
    <w:rsid w:val="008130A8"/>
    <w:rsid w:val="00814A35"/>
    <w:rsid w:val="00815741"/>
    <w:rsid w:val="008157D6"/>
    <w:rsid w:val="00816F63"/>
    <w:rsid w:val="00816FC7"/>
    <w:rsid w:val="00817878"/>
    <w:rsid w:val="00817D46"/>
    <w:rsid w:val="00817EBB"/>
    <w:rsid w:val="00820E15"/>
    <w:rsid w:val="00821318"/>
    <w:rsid w:val="008213F4"/>
    <w:rsid w:val="00821EE1"/>
    <w:rsid w:val="0082215E"/>
    <w:rsid w:val="00822AC3"/>
    <w:rsid w:val="00823679"/>
    <w:rsid w:val="008246B9"/>
    <w:rsid w:val="008257F7"/>
    <w:rsid w:val="00825A41"/>
    <w:rsid w:val="008264A2"/>
    <w:rsid w:val="008265F5"/>
    <w:rsid w:val="00830B85"/>
    <w:rsid w:val="00830F4A"/>
    <w:rsid w:val="008316F1"/>
    <w:rsid w:val="00831DC0"/>
    <w:rsid w:val="008328A1"/>
    <w:rsid w:val="00834286"/>
    <w:rsid w:val="008349EC"/>
    <w:rsid w:val="00835BAF"/>
    <w:rsid w:val="008366C4"/>
    <w:rsid w:val="00836B94"/>
    <w:rsid w:val="00836E11"/>
    <w:rsid w:val="008402B8"/>
    <w:rsid w:val="00840C5D"/>
    <w:rsid w:val="00841149"/>
    <w:rsid w:val="00841456"/>
    <w:rsid w:val="00841739"/>
    <w:rsid w:val="00841781"/>
    <w:rsid w:val="0084294F"/>
    <w:rsid w:val="00842AC6"/>
    <w:rsid w:val="008436CC"/>
    <w:rsid w:val="0084514B"/>
    <w:rsid w:val="008457A7"/>
    <w:rsid w:val="00845A0B"/>
    <w:rsid w:val="00845B69"/>
    <w:rsid w:val="00846CED"/>
    <w:rsid w:val="00850FC3"/>
    <w:rsid w:val="00851931"/>
    <w:rsid w:val="008522BD"/>
    <w:rsid w:val="00852358"/>
    <w:rsid w:val="008539D7"/>
    <w:rsid w:val="00854159"/>
    <w:rsid w:val="00855347"/>
    <w:rsid w:val="00856931"/>
    <w:rsid w:val="00856FAA"/>
    <w:rsid w:val="008602C5"/>
    <w:rsid w:val="00860BF4"/>
    <w:rsid w:val="00860D74"/>
    <w:rsid w:val="00860F59"/>
    <w:rsid w:val="00862352"/>
    <w:rsid w:val="00863A9A"/>
    <w:rsid w:val="0086476F"/>
    <w:rsid w:val="008652B6"/>
    <w:rsid w:val="008660DA"/>
    <w:rsid w:val="008669A5"/>
    <w:rsid w:val="00866D5D"/>
    <w:rsid w:val="008677C5"/>
    <w:rsid w:val="00867DEC"/>
    <w:rsid w:val="008700B2"/>
    <w:rsid w:val="00870855"/>
    <w:rsid w:val="00870E6E"/>
    <w:rsid w:val="00870FC6"/>
    <w:rsid w:val="00871845"/>
    <w:rsid w:val="00872B80"/>
    <w:rsid w:val="00873B47"/>
    <w:rsid w:val="00874BA6"/>
    <w:rsid w:val="00876829"/>
    <w:rsid w:val="00877068"/>
    <w:rsid w:val="008773DF"/>
    <w:rsid w:val="00877998"/>
    <w:rsid w:val="00877E1E"/>
    <w:rsid w:val="00881D8E"/>
    <w:rsid w:val="00882395"/>
    <w:rsid w:val="0088249B"/>
    <w:rsid w:val="00882E17"/>
    <w:rsid w:val="00883FD8"/>
    <w:rsid w:val="0088420D"/>
    <w:rsid w:val="00885B79"/>
    <w:rsid w:val="00886186"/>
    <w:rsid w:val="00886A61"/>
    <w:rsid w:val="00886B99"/>
    <w:rsid w:val="008871A5"/>
    <w:rsid w:val="008876E6"/>
    <w:rsid w:val="00887916"/>
    <w:rsid w:val="008879FD"/>
    <w:rsid w:val="00890C20"/>
    <w:rsid w:val="00892A66"/>
    <w:rsid w:val="008931F8"/>
    <w:rsid w:val="00893CA6"/>
    <w:rsid w:val="0089500F"/>
    <w:rsid w:val="008959C6"/>
    <w:rsid w:val="00895FB2"/>
    <w:rsid w:val="008962DD"/>
    <w:rsid w:val="00896516"/>
    <w:rsid w:val="008977A6"/>
    <w:rsid w:val="008A096D"/>
    <w:rsid w:val="008A177F"/>
    <w:rsid w:val="008A1C32"/>
    <w:rsid w:val="008A1EB0"/>
    <w:rsid w:val="008A2097"/>
    <w:rsid w:val="008A2473"/>
    <w:rsid w:val="008A4092"/>
    <w:rsid w:val="008A487D"/>
    <w:rsid w:val="008A659B"/>
    <w:rsid w:val="008A6DBB"/>
    <w:rsid w:val="008B04B3"/>
    <w:rsid w:val="008B06A2"/>
    <w:rsid w:val="008B0EAD"/>
    <w:rsid w:val="008B0FB4"/>
    <w:rsid w:val="008B1E61"/>
    <w:rsid w:val="008B20B0"/>
    <w:rsid w:val="008B2C1C"/>
    <w:rsid w:val="008B2C24"/>
    <w:rsid w:val="008B2DB7"/>
    <w:rsid w:val="008B468F"/>
    <w:rsid w:val="008B4D45"/>
    <w:rsid w:val="008B5042"/>
    <w:rsid w:val="008B76AF"/>
    <w:rsid w:val="008B79C1"/>
    <w:rsid w:val="008B7E3E"/>
    <w:rsid w:val="008C003D"/>
    <w:rsid w:val="008C00F4"/>
    <w:rsid w:val="008C04DD"/>
    <w:rsid w:val="008C0CFC"/>
    <w:rsid w:val="008C1F8A"/>
    <w:rsid w:val="008C23E9"/>
    <w:rsid w:val="008C266A"/>
    <w:rsid w:val="008C2FBE"/>
    <w:rsid w:val="008C3BDB"/>
    <w:rsid w:val="008C4797"/>
    <w:rsid w:val="008C4985"/>
    <w:rsid w:val="008C65E3"/>
    <w:rsid w:val="008C6BC8"/>
    <w:rsid w:val="008D010C"/>
    <w:rsid w:val="008D0FB0"/>
    <w:rsid w:val="008D15A8"/>
    <w:rsid w:val="008D171B"/>
    <w:rsid w:val="008D1C6D"/>
    <w:rsid w:val="008D21FF"/>
    <w:rsid w:val="008D24E8"/>
    <w:rsid w:val="008D316B"/>
    <w:rsid w:val="008D3EDD"/>
    <w:rsid w:val="008D4871"/>
    <w:rsid w:val="008D4ABB"/>
    <w:rsid w:val="008D4FC3"/>
    <w:rsid w:val="008D5ED0"/>
    <w:rsid w:val="008D6353"/>
    <w:rsid w:val="008D6F37"/>
    <w:rsid w:val="008D70C4"/>
    <w:rsid w:val="008E08A2"/>
    <w:rsid w:val="008E0EC0"/>
    <w:rsid w:val="008E103C"/>
    <w:rsid w:val="008E208F"/>
    <w:rsid w:val="008E287F"/>
    <w:rsid w:val="008E32E4"/>
    <w:rsid w:val="008E331F"/>
    <w:rsid w:val="008E4016"/>
    <w:rsid w:val="008E43B0"/>
    <w:rsid w:val="008E5854"/>
    <w:rsid w:val="008E6609"/>
    <w:rsid w:val="008F02EB"/>
    <w:rsid w:val="008F14D8"/>
    <w:rsid w:val="008F15A7"/>
    <w:rsid w:val="008F29DA"/>
    <w:rsid w:val="008F2A54"/>
    <w:rsid w:val="008F2DCA"/>
    <w:rsid w:val="008F4CDF"/>
    <w:rsid w:val="008F53A3"/>
    <w:rsid w:val="008F69E4"/>
    <w:rsid w:val="008F6FD2"/>
    <w:rsid w:val="00900632"/>
    <w:rsid w:val="00900915"/>
    <w:rsid w:val="00900C40"/>
    <w:rsid w:val="00901AAC"/>
    <w:rsid w:val="0090210C"/>
    <w:rsid w:val="00902B4B"/>
    <w:rsid w:val="00902F45"/>
    <w:rsid w:val="009033AC"/>
    <w:rsid w:val="00904F1B"/>
    <w:rsid w:val="0090658D"/>
    <w:rsid w:val="00906B5A"/>
    <w:rsid w:val="00906D0A"/>
    <w:rsid w:val="00907183"/>
    <w:rsid w:val="0090761A"/>
    <w:rsid w:val="00907CAB"/>
    <w:rsid w:val="009100ED"/>
    <w:rsid w:val="00910385"/>
    <w:rsid w:val="00910C8F"/>
    <w:rsid w:val="009119AE"/>
    <w:rsid w:val="00911DDE"/>
    <w:rsid w:val="009125A2"/>
    <w:rsid w:val="0091297B"/>
    <w:rsid w:val="00913070"/>
    <w:rsid w:val="00913BBA"/>
    <w:rsid w:val="00914D32"/>
    <w:rsid w:val="00915CB0"/>
    <w:rsid w:val="00915F43"/>
    <w:rsid w:val="009165EA"/>
    <w:rsid w:val="0091668E"/>
    <w:rsid w:val="009171E0"/>
    <w:rsid w:val="00920A1A"/>
    <w:rsid w:val="00922A20"/>
    <w:rsid w:val="00922AED"/>
    <w:rsid w:val="00922D38"/>
    <w:rsid w:val="0092425A"/>
    <w:rsid w:val="00927188"/>
    <w:rsid w:val="00927443"/>
    <w:rsid w:val="00930116"/>
    <w:rsid w:val="009302D6"/>
    <w:rsid w:val="00931945"/>
    <w:rsid w:val="00931F34"/>
    <w:rsid w:val="009321B8"/>
    <w:rsid w:val="00932BA9"/>
    <w:rsid w:val="00933370"/>
    <w:rsid w:val="00933424"/>
    <w:rsid w:val="00933CF5"/>
    <w:rsid w:val="00934187"/>
    <w:rsid w:val="009342B7"/>
    <w:rsid w:val="00936E77"/>
    <w:rsid w:val="00937C8B"/>
    <w:rsid w:val="00937C94"/>
    <w:rsid w:val="009401FE"/>
    <w:rsid w:val="00940C0C"/>
    <w:rsid w:val="009412BB"/>
    <w:rsid w:val="00941A49"/>
    <w:rsid w:val="00941E9D"/>
    <w:rsid w:val="009431E1"/>
    <w:rsid w:val="00943309"/>
    <w:rsid w:val="009434F8"/>
    <w:rsid w:val="0094388D"/>
    <w:rsid w:val="0094516E"/>
    <w:rsid w:val="009452B4"/>
    <w:rsid w:val="00945394"/>
    <w:rsid w:val="00946B1D"/>
    <w:rsid w:val="00946B35"/>
    <w:rsid w:val="0094703A"/>
    <w:rsid w:val="009474A2"/>
    <w:rsid w:val="00947850"/>
    <w:rsid w:val="00947E7F"/>
    <w:rsid w:val="009517E4"/>
    <w:rsid w:val="00951CBD"/>
    <w:rsid w:val="00952395"/>
    <w:rsid w:val="009527A7"/>
    <w:rsid w:val="00952ED9"/>
    <w:rsid w:val="009548CB"/>
    <w:rsid w:val="00956026"/>
    <w:rsid w:val="00956317"/>
    <w:rsid w:val="00957085"/>
    <w:rsid w:val="00957098"/>
    <w:rsid w:val="00960516"/>
    <w:rsid w:val="00960E9C"/>
    <w:rsid w:val="009610B0"/>
    <w:rsid w:val="00962D49"/>
    <w:rsid w:val="00962E57"/>
    <w:rsid w:val="009641A7"/>
    <w:rsid w:val="0096423B"/>
    <w:rsid w:val="00964CF7"/>
    <w:rsid w:val="009650A3"/>
    <w:rsid w:val="00965171"/>
    <w:rsid w:val="00966289"/>
    <w:rsid w:val="00966293"/>
    <w:rsid w:val="00967E0B"/>
    <w:rsid w:val="00970467"/>
    <w:rsid w:val="009718C3"/>
    <w:rsid w:val="00972923"/>
    <w:rsid w:val="0097414D"/>
    <w:rsid w:val="00974BB0"/>
    <w:rsid w:val="00975274"/>
    <w:rsid w:val="00975B03"/>
    <w:rsid w:val="00975C29"/>
    <w:rsid w:val="00976572"/>
    <w:rsid w:val="00976A58"/>
    <w:rsid w:val="009807A6"/>
    <w:rsid w:val="00980894"/>
    <w:rsid w:val="00981897"/>
    <w:rsid w:val="00982311"/>
    <w:rsid w:val="00982D58"/>
    <w:rsid w:val="00982F00"/>
    <w:rsid w:val="0098344B"/>
    <w:rsid w:val="0098362B"/>
    <w:rsid w:val="00984676"/>
    <w:rsid w:val="009851A9"/>
    <w:rsid w:val="00987DBE"/>
    <w:rsid w:val="00990855"/>
    <w:rsid w:val="0099093F"/>
    <w:rsid w:val="00990EBB"/>
    <w:rsid w:val="00992281"/>
    <w:rsid w:val="00992404"/>
    <w:rsid w:val="0099242E"/>
    <w:rsid w:val="00992BD5"/>
    <w:rsid w:val="00994A29"/>
    <w:rsid w:val="00994D4F"/>
    <w:rsid w:val="0099536B"/>
    <w:rsid w:val="00995B93"/>
    <w:rsid w:val="00995D07"/>
    <w:rsid w:val="00995E40"/>
    <w:rsid w:val="0099799A"/>
    <w:rsid w:val="00997A26"/>
    <w:rsid w:val="00997E54"/>
    <w:rsid w:val="009A00A1"/>
    <w:rsid w:val="009A0E3F"/>
    <w:rsid w:val="009A108A"/>
    <w:rsid w:val="009A12A2"/>
    <w:rsid w:val="009A2ECB"/>
    <w:rsid w:val="009A3146"/>
    <w:rsid w:val="009A3976"/>
    <w:rsid w:val="009A39EE"/>
    <w:rsid w:val="009A40AB"/>
    <w:rsid w:val="009A4742"/>
    <w:rsid w:val="009A48BA"/>
    <w:rsid w:val="009A5299"/>
    <w:rsid w:val="009A5796"/>
    <w:rsid w:val="009A637B"/>
    <w:rsid w:val="009A63F0"/>
    <w:rsid w:val="009A6DDA"/>
    <w:rsid w:val="009A6EEA"/>
    <w:rsid w:val="009A7202"/>
    <w:rsid w:val="009B13E5"/>
    <w:rsid w:val="009B1427"/>
    <w:rsid w:val="009B2DF0"/>
    <w:rsid w:val="009B3BC5"/>
    <w:rsid w:val="009B43AF"/>
    <w:rsid w:val="009B4A06"/>
    <w:rsid w:val="009B4BBE"/>
    <w:rsid w:val="009B5847"/>
    <w:rsid w:val="009B6CD3"/>
    <w:rsid w:val="009B6F97"/>
    <w:rsid w:val="009B7893"/>
    <w:rsid w:val="009C175F"/>
    <w:rsid w:val="009C1774"/>
    <w:rsid w:val="009C19CA"/>
    <w:rsid w:val="009C255C"/>
    <w:rsid w:val="009C2CCB"/>
    <w:rsid w:val="009C2CD3"/>
    <w:rsid w:val="009C3CBA"/>
    <w:rsid w:val="009C4068"/>
    <w:rsid w:val="009C417E"/>
    <w:rsid w:val="009C46CC"/>
    <w:rsid w:val="009C5D60"/>
    <w:rsid w:val="009C6F1F"/>
    <w:rsid w:val="009C7110"/>
    <w:rsid w:val="009D07F4"/>
    <w:rsid w:val="009D1CA2"/>
    <w:rsid w:val="009D23B9"/>
    <w:rsid w:val="009D2DDC"/>
    <w:rsid w:val="009D3533"/>
    <w:rsid w:val="009D3904"/>
    <w:rsid w:val="009D4826"/>
    <w:rsid w:val="009D4998"/>
    <w:rsid w:val="009D4CC7"/>
    <w:rsid w:val="009D5136"/>
    <w:rsid w:val="009D541F"/>
    <w:rsid w:val="009D7336"/>
    <w:rsid w:val="009E0DBA"/>
    <w:rsid w:val="009E1420"/>
    <w:rsid w:val="009E1E64"/>
    <w:rsid w:val="009E3630"/>
    <w:rsid w:val="009E39A9"/>
    <w:rsid w:val="009E50A5"/>
    <w:rsid w:val="009E5EB4"/>
    <w:rsid w:val="009E6088"/>
    <w:rsid w:val="009E60C8"/>
    <w:rsid w:val="009E77C7"/>
    <w:rsid w:val="009F0587"/>
    <w:rsid w:val="009F0F88"/>
    <w:rsid w:val="009F2EC5"/>
    <w:rsid w:val="009F32BA"/>
    <w:rsid w:val="009F39B6"/>
    <w:rsid w:val="009F3F99"/>
    <w:rsid w:val="009F403B"/>
    <w:rsid w:val="009F41C5"/>
    <w:rsid w:val="009F4F84"/>
    <w:rsid w:val="009F4FF6"/>
    <w:rsid w:val="009F5544"/>
    <w:rsid w:val="009F5726"/>
    <w:rsid w:val="009F5EDF"/>
    <w:rsid w:val="009F61F9"/>
    <w:rsid w:val="009F6267"/>
    <w:rsid w:val="009F6317"/>
    <w:rsid w:val="009F69D4"/>
    <w:rsid w:val="009F7B37"/>
    <w:rsid w:val="00A0286C"/>
    <w:rsid w:val="00A039CE"/>
    <w:rsid w:val="00A03A97"/>
    <w:rsid w:val="00A03B47"/>
    <w:rsid w:val="00A03C6C"/>
    <w:rsid w:val="00A045C3"/>
    <w:rsid w:val="00A04BFC"/>
    <w:rsid w:val="00A05643"/>
    <w:rsid w:val="00A05DDC"/>
    <w:rsid w:val="00A06CEA"/>
    <w:rsid w:val="00A071CE"/>
    <w:rsid w:val="00A07227"/>
    <w:rsid w:val="00A07349"/>
    <w:rsid w:val="00A07AFF"/>
    <w:rsid w:val="00A10E63"/>
    <w:rsid w:val="00A11CCF"/>
    <w:rsid w:val="00A11E9F"/>
    <w:rsid w:val="00A12119"/>
    <w:rsid w:val="00A140DE"/>
    <w:rsid w:val="00A14183"/>
    <w:rsid w:val="00A148B3"/>
    <w:rsid w:val="00A14E35"/>
    <w:rsid w:val="00A1713C"/>
    <w:rsid w:val="00A171EC"/>
    <w:rsid w:val="00A252D5"/>
    <w:rsid w:val="00A2559F"/>
    <w:rsid w:val="00A258C4"/>
    <w:rsid w:val="00A2696E"/>
    <w:rsid w:val="00A277A2"/>
    <w:rsid w:val="00A3099A"/>
    <w:rsid w:val="00A30F4D"/>
    <w:rsid w:val="00A3144F"/>
    <w:rsid w:val="00A32657"/>
    <w:rsid w:val="00A327BA"/>
    <w:rsid w:val="00A32A33"/>
    <w:rsid w:val="00A32B1F"/>
    <w:rsid w:val="00A32E0F"/>
    <w:rsid w:val="00A32E37"/>
    <w:rsid w:val="00A335F5"/>
    <w:rsid w:val="00A33D3E"/>
    <w:rsid w:val="00A33D67"/>
    <w:rsid w:val="00A33D81"/>
    <w:rsid w:val="00A3430B"/>
    <w:rsid w:val="00A3472A"/>
    <w:rsid w:val="00A34961"/>
    <w:rsid w:val="00A349AD"/>
    <w:rsid w:val="00A34A57"/>
    <w:rsid w:val="00A34C1D"/>
    <w:rsid w:val="00A35655"/>
    <w:rsid w:val="00A3638C"/>
    <w:rsid w:val="00A36C06"/>
    <w:rsid w:val="00A36DAC"/>
    <w:rsid w:val="00A36DF8"/>
    <w:rsid w:val="00A36E33"/>
    <w:rsid w:val="00A37A7F"/>
    <w:rsid w:val="00A40579"/>
    <w:rsid w:val="00A40DA7"/>
    <w:rsid w:val="00A41292"/>
    <w:rsid w:val="00A42B78"/>
    <w:rsid w:val="00A436AA"/>
    <w:rsid w:val="00A43EC7"/>
    <w:rsid w:val="00A44183"/>
    <w:rsid w:val="00A46887"/>
    <w:rsid w:val="00A47943"/>
    <w:rsid w:val="00A47C8E"/>
    <w:rsid w:val="00A47E53"/>
    <w:rsid w:val="00A509F7"/>
    <w:rsid w:val="00A50C31"/>
    <w:rsid w:val="00A514FA"/>
    <w:rsid w:val="00A51799"/>
    <w:rsid w:val="00A529D6"/>
    <w:rsid w:val="00A52AF1"/>
    <w:rsid w:val="00A52F5A"/>
    <w:rsid w:val="00A530D5"/>
    <w:rsid w:val="00A53B17"/>
    <w:rsid w:val="00A53B35"/>
    <w:rsid w:val="00A53BD7"/>
    <w:rsid w:val="00A552EC"/>
    <w:rsid w:val="00A5552E"/>
    <w:rsid w:val="00A56C0E"/>
    <w:rsid w:val="00A57CC6"/>
    <w:rsid w:val="00A60017"/>
    <w:rsid w:val="00A601DC"/>
    <w:rsid w:val="00A60425"/>
    <w:rsid w:val="00A609BC"/>
    <w:rsid w:val="00A61890"/>
    <w:rsid w:val="00A61E29"/>
    <w:rsid w:val="00A623C6"/>
    <w:rsid w:val="00A62A18"/>
    <w:rsid w:val="00A6351C"/>
    <w:rsid w:val="00A64408"/>
    <w:rsid w:val="00A665B7"/>
    <w:rsid w:val="00A6688B"/>
    <w:rsid w:val="00A6689E"/>
    <w:rsid w:val="00A672EA"/>
    <w:rsid w:val="00A67907"/>
    <w:rsid w:val="00A70910"/>
    <w:rsid w:val="00A71610"/>
    <w:rsid w:val="00A7231E"/>
    <w:rsid w:val="00A73124"/>
    <w:rsid w:val="00A745CE"/>
    <w:rsid w:val="00A755A4"/>
    <w:rsid w:val="00A7568A"/>
    <w:rsid w:val="00A75B75"/>
    <w:rsid w:val="00A75EE6"/>
    <w:rsid w:val="00A76166"/>
    <w:rsid w:val="00A7665E"/>
    <w:rsid w:val="00A76AC0"/>
    <w:rsid w:val="00A77E57"/>
    <w:rsid w:val="00A77F9F"/>
    <w:rsid w:val="00A80043"/>
    <w:rsid w:val="00A8035A"/>
    <w:rsid w:val="00A808B5"/>
    <w:rsid w:val="00A812F1"/>
    <w:rsid w:val="00A813D6"/>
    <w:rsid w:val="00A823A2"/>
    <w:rsid w:val="00A84201"/>
    <w:rsid w:val="00A84418"/>
    <w:rsid w:val="00A84883"/>
    <w:rsid w:val="00A84B29"/>
    <w:rsid w:val="00A85183"/>
    <w:rsid w:val="00A8526D"/>
    <w:rsid w:val="00A858C3"/>
    <w:rsid w:val="00A85BF6"/>
    <w:rsid w:val="00A85E39"/>
    <w:rsid w:val="00A873B4"/>
    <w:rsid w:val="00A87A67"/>
    <w:rsid w:val="00A87B76"/>
    <w:rsid w:val="00A902C5"/>
    <w:rsid w:val="00A90B87"/>
    <w:rsid w:val="00A915A7"/>
    <w:rsid w:val="00A919B3"/>
    <w:rsid w:val="00A91F73"/>
    <w:rsid w:val="00A927F1"/>
    <w:rsid w:val="00A935AF"/>
    <w:rsid w:val="00A94540"/>
    <w:rsid w:val="00A95FAF"/>
    <w:rsid w:val="00A9759C"/>
    <w:rsid w:val="00A97C10"/>
    <w:rsid w:val="00AA1F03"/>
    <w:rsid w:val="00AA3FA2"/>
    <w:rsid w:val="00AA521D"/>
    <w:rsid w:val="00AA6875"/>
    <w:rsid w:val="00AA7274"/>
    <w:rsid w:val="00AB0302"/>
    <w:rsid w:val="00AB19FA"/>
    <w:rsid w:val="00AB1A8D"/>
    <w:rsid w:val="00AB1E18"/>
    <w:rsid w:val="00AB20A5"/>
    <w:rsid w:val="00AB2415"/>
    <w:rsid w:val="00AB288B"/>
    <w:rsid w:val="00AB2C8B"/>
    <w:rsid w:val="00AB2C94"/>
    <w:rsid w:val="00AB487A"/>
    <w:rsid w:val="00AB5C17"/>
    <w:rsid w:val="00AB637F"/>
    <w:rsid w:val="00AB73F1"/>
    <w:rsid w:val="00AB78DB"/>
    <w:rsid w:val="00AC25C3"/>
    <w:rsid w:val="00AC25C4"/>
    <w:rsid w:val="00AC4468"/>
    <w:rsid w:val="00AC47B9"/>
    <w:rsid w:val="00AC4A33"/>
    <w:rsid w:val="00AC4F1E"/>
    <w:rsid w:val="00AC5AA1"/>
    <w:rsid w:val="00AC6851"/>
    <w:rsid w:val="00AC7425"/>
    <w:rsid w:val="00AD0B6A"/>
    <w:rsid w:val="00AD1F8D"/>
    <w:rsid w:val="00AD4348"/>
    <w:rsid w:val="00AD53A4"/>
    <w:rsid w:val="00AD7416"/>
    <w:rsid w:val="00AD76A5"/>
    <w:rsid w:val="00AD7F34"/>
    <w:rsid w:val="00AE04ED"/>
    <w:rsid w:val="00AE0D86"/>
    <w:rsid w:val="00AE125D"/>
    <w:rsid w:val="00AE129F"/>
    <w:rsid w:val="00AE1877"/>
    <w:rsid w:val="00AE347F"/>
    <w:rsid w:val="00AE3910"/>
    <w:rsid w:val="00AE3F39"/>
    <w:rsid w:val="00AE3FDB"/>
    <w:rsid w:val="00AE436D"/>
    <w:rsid w:val="00AE478A"/>
    <w:rsid w:val="00AE4E46"/>
    <w:rsid w:val="00AE5FA3"/>
    <w:rsid w:val="00AE6210"/>
    <w:rsid w:val="00AE635E"/>
    <w:rsid w:val="00AE700C"/>
    <w:rsid w:val="00AE706C"/>
    <w:rsid w:val="00AE7956"/>
    <w:rsid w:val="00AF14B0"/>
    <w:rsid w:val="00AF35BE"/>
    <w:rsid w:val="00AF3C2F"/>
    <w:rsid w:val="00AF4D9C"/>
    <w:rsid w:val="00AF4DDA"/>
    <w:rsid w:val="00AF5313"/>
    <w:rsid w:val="00AF666B"/>
    <w:rsid w:val="00AF6888"/>
    <w:rsid w:val="00AF6ED6"/>
    <w:rsid w:val="00AF7865"/>
    <w:rsid w:val="00AF7E10"/>
    <w:rsid w:val="00B02D99"/>
    <w:rsid w:val="00B04C02"/>
    <w:rsid w:val="00B051F8"/>
    <w:rsid w:val="00B06716"/>
    <w:rsid w:val="00B06A36"/>
    <w:rsid w:val="00B06F80"/>
    <w:rsid w:val="00B104AE"/>
    <w:rsid w:val="00B10600"/>
    <w:rsid w:val="00B110B4"/>
    <w:rsid w:val="00B110BC"/>
    <w:rsid w:val="00B113D9"/>
    <w:rsid w:val="00B1186D"/>
    <w:rsid w:val="00B14881"/>
    <w:rsid w:val="00B14EA7"/>
    <w:rsid w:val="00B1510B"/>
    <w:rsid w:val="00B1543B"/>
    <w:rsid w:val="00B15473"/>
    <w:rsid w:val="00B1568E"/>
    <w:rsid w:val="00B157EC"/>
    <w:rsid w:val="00B16B46"/>
    <w:rsid w:val="00B16C28"/>
    <w:rsid w:val="00B177CC"/>
    <w:rsid w:val="00B21A80"/>
    <w:rsid w:val="00B2206E"/>
    <w:rsid w:val="00B220C3"/>
    <w:rsid w:val="00B2225B"/>
    <w:rsid w:val="00B2234D"/>
    <w:rsid w:val="00B24F27"/>
    <w:rsid w:val="00B2521F"/>
    <w:rsid w:val="00B261B9"/>
    <w:rsid w:val="00B2798A"/>
    <w:rsid w:val="00B27BFE"/>
    <w:rsid w:val="00B3089A"/>
    <w:rsid w:val="00B30A11"/>
    <w:rsid w:val="00B31E0A"/>
    <w:rsid w:val="00B32DC0"/>
    <w:rsid w:val="00B32E34"/>
    <w:rsid w:val="00B35139"/>
    <w:rsid w:val="00B3598D"/>
    <w:rsid w:val="00B35B5F"/>
    <w:rsid w:val="00B35E97"/>
    <w:rsid w:val="00B35EB2"/>
    <w:rsid w:val="00B364CA"/>
    <w:rsid w:val="00B365CD"/>
    <w:rsid w:val="00B36694"/>
    <w:rsid w:val="00B36D39"/>
    <w:rsid w:val="00B37017"/>
    <w:rsid w:val="00B4036D"/>
    <w:rsid w:val="00B41571"/>
    <w:rsid w:val="00B418D2"/>
    <w:rsid w:val="00B430B9"/>
    <w:rsid w:val="00B4434C"/>
    <w:rsid w:val="00B4440D"/>
    <w:rsid w:val="00B4450B"/>
    <w:rsid w:val="00B4499A"/>
    <w:rsid w:val="00B4507C"/>
    <w:rsid w:val="00B453B3"/>
    <w:rsid w:val="00B4564C"/>
    <w:rsid w:val="00B457C4"/>
    <w:rsid w:val="00B459C1"/>
    <w:rsid w:val="00B46747"/>
    <w:rsid w:val="00B470EE"/>
    <w:rsid w:val="00B47D12"/>
    <w:rsid w:val="00B50657"/>
    <w:rsid w:val="00B50C54"/>
    <w:rsid w:val="00B5135B"/>
    <w:rsid w:val="00B51D11"/>
    <w:rsid w:val="00B522BA"/>
    <w:rsid w:val="00B554C5"/>
    <w:rsid w:val="00B55F88"/>
    <w:rsid w:val="00B567D6"/>
    <w:rsid w:val="00B57086"/>
    <w:rsid w:val="00B573AE"/>
    <w:rsid w:val="00B57421"/>
    <w:rsid w:val="00B605C3"/>
    <w:rsid w:val="00B60671"/>
    <w:rsid w:val="00B609CA"/>
    <w:rsid w:val="00B623AC"/>
    <w:rsid w:val="00B636D9"/>
    <w:rsid w:val="00B63B43"/>
    <w:rsid w:val="00B63F2C"/>
    <w:rsid w:val="00B6403D"/>
    <w:rsid w:val="00B667C5"/>
    <w:rsid w:val="00B676FD"/>
    <w:rsid w:val="00B708A2"/>
    <w:rsid w:val="00B70B69"/>
    <w:rsid w:val="00B71796"/>
    <w:rsid w:val="00B73C10"/>
    <w:rsid w:val="00B752D6"/>
    <w:rsid w:val="00B752E4"/>
    <w:rsid w:val="00B75EB7"/>
    <w:rsid w:val="00B763B4"/>
    <w:rsid w:val="00B77057"/>
    <w:rsid w:val="00B7759C"/>
    <w:rsid w:val="00B77B12"/>
    <w:rsid w:val="00B8036A"/>
    <w:rsid w:val="00B8223F"/>
    <w:rsid w:val="00B822C3"/>
    <w:rsid w:val="00B83128"/>
    <w:rsid w:val="00B83343"/>
    <w:rsid w:val="00B84E43"/>
    <w:rsid w:val="00B8597B"/>
    <w:rsid w:val="00B8660A"/>
    <w:rsid w:val="00B8697A"/>
    <w:rsid w:val="00B87158"/>
    <w:rsid w:val="00B8769C"/>
    <w:rsid w:val="00B87DA5"/>
    <w:rsid w:val="00B90AB7"/>
    <w:rsid w:val="00B913FC"/>
    <w:rsid w:val="00B9171A"/>
    <w:rsid w:val="00B91919"/>
    <w:rsid w:val="00B92A6E"/>
    <w:rsid w:val="00B94205"/>
    <w:rsid w:val="00B94B45"/>
    <w:rsid w:val="00B95320"/>
    <w:rsid w:val="00B95788"/>
    <w:rsid w:val="00B96654"/>
    <w:rsid w:val="00B9685A"/>
    <w:rsid w:val="00B97701"/>
    <w:rsid w:val="00B97790"/>
    <w:rsid w:val="00BA029A"/>
    <w:rsid w:val="00BA0C9A"/>
    <w:rsid w:val="00BA11B6"/>
    <w:rsid w:val="00BA19A5"/>
    <w:rsid w:val="00BA1C21"/>
    <w:rsid w:val="00BA2312"/>
    <w:rsid w:val="00BA26C2"/>
    <w:rsid w:val="00BA2D11"/>
    <w:rsid w:val="00BA3156"/>
    <w:rsid w:val="00BA42A2"/>
    <w:rsid w:val="00BA56B0"/>
    <w:rsid w:val="00BA5D0A"/>
    <w:rsid w:val="00BA6699"/>
    <w:rsid w:val="00BA68D0"/>
    <w:rsid w:val="00BA7E27"/>
    <w:rsid w:val="00BB009E"/>
    <w:rsid w:val="00BB058D"/>
    <w:rsid w:val="00BB2C27"/>
    <w:rsid w:val="00BB32F5"/>
    <w:rsid w:val="00BB3324"/>
    <w:rsid w:val="00BB3658"/>
    <w:rsid w:val="00BB38C3"/>
    <w:rsid w:val="00BB3BB9"/>
    <w:rsid w:val="00BB4777"/>
    <w:rsid w:val="00BB5EB6"/>
    <w:rsid w:val="00BB6E3F"/>
    <w:rsid w:val="00BB7635"/>
    <w:rsid w:val="00BB7823"/>
    <w:rsid w:val="00BB7995"/>
    <w:rsid w:val="00BB79A4"/>
    <w:rsid w:val="00BB7E50"/>
    <w:rsid w:val="00BC0D3A"/>
    <w:rsid w:val="00BC2C44"/>
    <w:rsid w:val="00BC4440"/>
    <w:rsid w:val="00BC4D0F"/>
    <w:rsid w:val="00BC4DE0"/>
    <w:rsid w:val="00BC52A9"/>
    <w:rsid w:val="00BC6BD0"/>
    <w:rsid w:val="00BC6E6B"/>
    <w:rsid w:val="00BD0A49"/>
    <w:rsid w:val="00BD20BD"/>
    <w:rsid w:val="00BD361E"/>
    <w:rsid w:val="00BD3816"/>
    <w:rsid w:val="00BD3CAD"/>
    <w:rsid w:val="00BD476E"/>
    <w:rsid w:val="00BD4D53"/>
    <w:rsid w:val="00BD4F20"/>
    <w:rsid w:val="00BD5D5A"/>
    <w:rsid w:val="00BD6C04"/>
    <w:rsid w:val="00BE04BA"/>
    <w:rsid w:val="00BE3A9E"/>
    <w:rsid w:val="00BE4A3A"/>
    <w:rsid w:val="00BE53C9"/>
    <w:rsid w:val="00BE5A0A"/>
    <w:rsid w:val="00BE5B85"/>
    <w:rsid w:val="00BE5F4A"/>
    <w:rsid w:val="00BE6703"/>
    <w:rsid w:val="00BE6C80"/>
    <w:rsid w:val="00BE712C"/>
    <w:rsid w:val="00BE7482"/>
    <w:rsid w:val="00BE79C6"/>
    <w:rsid w:val="00BF1032"/>
    <w:rsid w:val="00BF120C"/>
    <w:rsid w:val="00BF157F"/>
    <w:rsid w:val="00BF1DFF"/>
    <w:rsid w:val="00BF306D"/>
    <w:rsid w:val="00BF379D"/>
    <w:rsid w:val="00BF3DB1"/>
    <w:rsid w:val="00BF51DB"/>
    <w:rsid w:val="00BF5427"/>
    <w:rsid w:val="00BF56CB"/>
    <w:rsid w:val="00BF5F79"/>
    <w:rsid w:val="00BF64FF"/>
    <w:rsid w:val="00BF7B76"/>
    <w:rsid w:val="00BF7F58"/>
    <w:rsid w:val="00C002DB"/>
    <w:rsid w:val="00C00880"/>
    <w:rsid w:val="00C015B9"/>
    <w:rsid w:val="00C019DE"/>
    <w:rsid w:val="00C023E9"/>
    <w:rsid w:val="00C04447"/>
    <w:rsid w:val="00C04707"/>
    <w:rsid w:val="00C04A17"/>
    <w:rsid w:val="00C05ACD"/>
    <w:rsid w:val="00C073A5"/>
    <w:rsid w:val="00C07EE4"/>
    <w:rsid w:val="00C10B08"/>
    <w:rsid w:val="00C114B7"/>
    <w:rsid w:val="00C122C5"/>
    <w:rsid w:val="00C13458"/>
    <w:rsid w:val="00C14C0D"/>
    <w:rsid w:val="00C14C1C"/>
    <w:rsid w:val="00C16CBF"/>
    <w:rsid w:val="00C17646"/>
    <w:rsid w:val="00C17D00"/>
    <w:rsid w:val="00C17D77"/>
    <w:rsid w:val="00C21530"/>
    <w:rsid w:val="00C223D6"/>
    <w:rsid w:val="00C23180"/>
    <w:rsid w:val="00C23936"/>
    <w:rsid w:val="00C23B98"/>
    <w:rsid w:val="00C2461E"/>
    <w:rsid w:val="00C25564"/>
    <w:rsid w:val="00C25DEB"/>
    <w:rsid w:val="00C26E6C"/>
    <w:rsid w:val="00C27D84"/>
    <w:rsid w:val="00C305D8"/>
    <w:rsid w:val="00C306AF"/>
    <w:rsid w:val="00C319F5"/>
    <w:rsid w:val="00C31D2D"/>
    <w:rsid w:val="00C3213E"/>
    <w:rsid w:val="00C33045"/>
    <w:rsid w:val="00C33A53"/>
    <w:rsid w:val="00C34018"/>
    <w:rsid w:val="00C34102"/>
    <w:rsid w:val="00C3715F"/>
    <w:rsid w:val="00C37726"/>
    <w:rsid w:val="00C411E5"/>
    <w:rsid w:val="00C41299"/>
    <w:rsid w:val="00C4139A"/>
    <w:rsid w:val="00C425AD"/>
    <w:rsid w:val="00C42755"/>
    <w:rsid w:val="00C42E26"/>
    <w:rsid w:val="00C43053"/>
    <w:rsid w:val="00C43364"/>
    <w:rsid w:val="00C45108"/>
    <w:rsid w:val="00C452A5"/>
    <w:rsid w:val="00C46625"/>
    <w:rsid w:val="00C4688C"/>
    <w:rsid w:val="00C46BFE"/>
    <w:rsid w:val="00C47A91"/>
    <w:rsid w:val="00C508D8"/>
    <w:rsid w:val="00C50EE8"/>
    <w:rsid w:val="00C5168D"/>
    <w:rsid w:val="00C537B8"/>
    <w:rsid w:val="00C541BB"/>
    <w:rsid w:val="00C54263"/>
    <w:rsid w:val="00C54808"/>
    <w:rsid w:val="00C54A79"/>
    <w:rsid w:val="00C54B22"/>
    <w:rsid w:val="00C54CEF"/>
    <w:rsid w:val="00C54F70"/>
    <w:rsid w:val="00C55E57"/>
    <w:rsid w:val="00C5665A"/>
    <w:rsid w:val="00C56828"/>
    <w:rsid w:val="00C568DF"/>
    <w:rsid w:val="00C57E55"/>
    <w:rsid w:val="00C60209"/>
    <w:rsid w:val="00C60EFF"/>
    <w:rsid w:val="00C712C5"/>
    <w:rsid w:val="00C71DFF"/>
    <w:rsid w:val="00C729F6"/>
    <w:rsid w:val="00C75BFF"/>
    <w:rsid w:val="00C7627E"/>
    <w:rsid w:val="00C7645B"/>
    <w:rsid w:val="00C76D13"/>
    <w:rsid w:val="00C777DF"/>
    <w:rsid w:val="00C815AD"/>
    <w:rsid w:val="00C81FDB"/>
    <w:rsid w:val="00C8295B"/>
    <w:rsid w:val="00C82999"/>
    <w:rsid w:val="00C8329B"/>
    <w:rsid w:val="00C84201"/>
    <w:rsid w:val="00C84268"/>
    <w:rsid w:val="00C84339"/>
    <w:rsid w:val="00C84836"/>
    <w:rsid w:val="00C8541A"/>
    <w:rsid w:val="00C85A45"/>
    <w:rsid w:val="00C8645A"/>
    <w:rsid w:val="00C86CD6"/>
    <w:rsid w:val="00C90AF7"/>
    <w:rsid w:val="00C90F22"/>
    <w:rsid w:val="00C92154"/>
    <w:rsid w:val="00C92F12"/>
    <w:rsid w:val="00C93E3A"/>
    <w:rsid w:val="00C9514C"/>
    <w:rsid w:val="00C95A4E"/>
    <w:rsid w:val="00C95C07"/>
    <w:rsid w:val="00C96C2C"/>
    <w:rsid w:val="00C96E78"/>
    <w:rsid w:val="00CA10CE"/>
    <w:rsid w:val="00CA1C44"/>
    <w:rsid w:val="00CA1E25"/>
    <w:rsid w:val="00CA296D"/>
    <w:rsid w:val="00CA2C76"/>
    <w:rsid w:val="00CA37C2"/>
    <w:rsid w:val="00CA585A"/>
    <w:rsid w:val="00CA6F67"/>
    <w:rsid w:val="00CA7635"/>
    <w:rsid w:val="00CB0F38"/>
    <w:rsid w:val="00CB1864"/>
    <w:rsid w:val="00CB2438"/>
    <w:rsid w:val="00CB245B"/>
    <w:rsid w:val="00CB2D8A"/>
    <w:rsid w:val="00CB372C"/>
    <w:rsid w:val="00CB451A"/>
    <w:rsid w:val="00CB494D"/>
    <w:rsid w:val="00CB5519"/>
    <w:rsid w:val="00CB6C6D"/>
    <w:rsid w:val="00CB700C"/>
    <w:rsid w:val="00CB763E"/>
    <w:rsid w:val="00CC078F"/>
    <w:rsid w:val="00CC0A4E"/>
    <w:rsid w:val="00CC122A"/>
    <w:rsid w:val="00CC34C8"/>
    <w:rsid w:val="00CC45F2"/>
    <w:rsid w:val="00CC541E"/>
    <w:rsid w:val="00CC5A58"/>
    <w:rsid w:val="00CC683E"/>
    <w:rsid w:val="00CC6984"/>
    <w:rsid w:val="00CC7071"/>
    <w:rsid w:val="00CC7283"/>
    <w:rsid w:val="00CC75DB"/>
    <w:rsid w:val="00CD0062"/>
    <w:rsid w:val="00CD04EB"/>
    <w:rsid w:val="00CD0636"/>
    <w:rsid w:val="00CD0F9F"/>
    <w:rsid w:val="00CD17AA"/>
    <w:rsid w:val="00CD1D4C"/>
    <w:rsid w:val="00CD2418"/>
    <w:rsid w:val="00CD2530"/>
    <w:rsid w:val="00CD3ABD"/>
    <w:rsid w:val="00CD482D"/>
    <w:rsid w:val="00CD6766"/>
    <w:rsid w:val="00CD6B82"/>
    <w:rsid w:val="00CD717A"/>
    <w:rsid w:val="00CD78C0"/>
    <w:rsid w:val="00CE05B1"/>
    <w:rsid w:val="00CE129E"/>
    <w:rsid w:val="00CE30DE"/>
    <w:rsid w:val="00CE6A0A"/>
    <w:rsid w:val="00CE7982"/>
    <w:rsid w:val="00CE7B1D"/>
    <w:rsid w:val="00CF0E70"/>
    <w:rsid w:val="00CF128A"/>
    <w:rsid w:val="00CF134C"/>
    <w:rsid w:val="00CF28DD"/>
    <w:rsid w:val="00CF2FC8"/>
    <w:rsid w:val="00CF646D"/>
    <w:rsid w:val="00CF65F4"/>
    <w:rsid w:val="00CF6792"/>
    <w:rsid w:val="00CF7621"/>
    <w:rsid w:val="00CF7755"/>
    <w:rsid w:val="00CF7AD7"/>
    <w:rsid w:val="00CF7C16"/>
    <w:rsid w:val="00D00789"/>
    <w:rsid w:val="00D02ECD"/>
    <w:rsid w:val="00D032E0"/>
    <w:rsid w:val="00D03728"/>
    <w:rsid w:val="00D03DC3"/>
    <w:rsid w:val="00D04027"/>
    <w:rsid w:val="00D04930"/>
    <w:rsid w:val="00D05270"/>
    <w:rsid w:val="00D05EE0"/>
    <w:rsid w:val="00D0662E"/>
    <w:rsid w:val="00D07254"/>
    <w:rsid w:val="00D07E54"/>
    <w:rsid w:val="00D130FB"/>
    <w:rsid w:val="00D133D6"/>
    <w:rsid w:val="00D13672"/>
    <w:rsid w:val="00D13BFE"/>
    <w:rsid w:val="00D14015"/>
    <w:rsid w:val="00D14C71"/>
    <w:rsid w:val="00D15589"/>
    <w:rsid w:val="00D16B0D"/>
    <w:rsid w:val="00D16BF3"/>
    <w:rsid w:val="00D1771B"/>
    <w:rsid w:val="00D17A53"/>
    <w:rsid w:val="00D209CD"/>
    <w:rsid w:val="00D20DF4"/>
    <w:rsid w:val="00D20EBA"/>
    <w:rsid w:val="00D213ED"/>
    <w:rsid w:val="00D21906"/>
    <w:rsid w:val="00D22061"/>
    <w:rsid w:val="00D25D55"/>
    <w:rsid w:val="00D25EF3"/>
    <w:rsid w:val="00D26493"/>
    <w:rsid w:val="00D26C48"/>
    <w:rsid w:val="00D27B8E"/>
    <w:rsid w:val="00D27DFA"/>
    <w:rsid w:val="00D308A2"/>
    <w:rsid w:val="00D30AF1"/>
    <w:rsid w:val="00D32857"/>
    <w:rsid w:val="00D32F28"/>
    <w:rsid w:val="00D33589"/>
    <w:rsid w:val="00D33842"/>
    <w:rsid w:val="00D33CDE"/>
    <w:rsid w:val="00D34FC1"/>
    <w:rsid w:val="00D350A3"/>
    <w:rsid w:val="00D353CB"/>
    <w:rsid w:val="00D35E3A"/>
    <w:rsid w:val="00D36235"/>
    <w:rsid w:val="00D366A1"/>
    <w:rsid w:val="00D376EF"/>
    <w:rsid w:val="00D40363"/>
    <w:rsid w:val="00D427A0"/>
    <w:rsid w:val="00D42A35"/>
    <w:rsid w:val="00D438E2"/>
    <w:rsid w:val="00D43BBB"/>
    <w:rsid w:val="00D43FAC"/>
    <w:rsid w:val="00D440B4"/>
    <w:rsid w:val="00D4516A"/>
    <w:rsid w:val="00D4521B"/>
    <w:rsid w:val="00D45C45"/>
    <w:rsid w:val="00D4665C"/>
    <w:rsid w:val="00D469C5"/>
    <w:rsid w:val="00D47CCB"/>
    <w:rsid w:val="00D50759"/>
    <w:rsid w:val="00D5097B"/>
    <w:rsid w:val="00D50BFF"/>
    <w:rsid w:val="00D51710"/>
    <w:rsid w:val="00D52533"/>
    <w:rsid w:val="00D5259A"/>
    <w:rsid w:val="00D53046"/>
    <w:rsid w:val="00D53E70"/>
    <w:rsid w:val="00D541F1"/>
    <w:rsid w:val="00D55C87"/>
    <w:rsid w:val="00D56BAA"/>
    <w:rsid w:val="00D57101"/>
    <w:rsid w:val="00D57598"/>
    <w:rsid w:val="00D609E7"/>
    <w:rsid w:val="00D61BFB"/>
    <w:rsid w:val="00D62406"/>
    <w:rsid w:val="00D62429"/>
    <w:rsid w:val="00D62A18"/>
    <w:rsid w:val="00D631BB"/>
    <w:rsid w:val="00D63416"/>
    <w:rsid w:val="00D634D2"/>
    <w:rsid w:val="00D63646"/>
    <w:rsid w:val="00D63BC1"/>
    <w:rsid w:val="00D658EB"/>
    <w:rsid w:val="00D66087"/>
    <w:rsid w:val="00D6623C"/>
    <w:rsid w:val="00D71A2F"/>
    <w:rsid w:val="00D724C4"/>
    <w:rsid w:val="00D7310F"/>
    <w:rsid w:val="00D73AD9"/>
    <w:rsid w:val="00D740E1"/>
    <w:rsid w:val="00D757C0"/>
    <w:rsid w:val="00D75834"/>
    <w:rsid w:val="00D77984"/>
    <w:rsid w:val="00D80404"/>
    <w:rsid w:val="00D80B6F"/>
    <w:rsid w:val="00D8121B"/>
    <w:rsid w:val="00D813AD"/>
    <w:rsid w:val="00D81CBB"/>
    <w:rsid w:val="00D82079"/>
    <w:rsid w:val="00D8247F"/>
    <w:rsid w:val="00D8370C"/>
    <w:rsid w:val="00D84C18"/>
    <w:rsid w:val="00D855CD"/>
    <w:rsid w:val="00D85B21"/>
    <w:rsid w:val="00D85CD9"/>
    <w:rsid w:val="00D86A63"/>
    <w:rsid w:val="00D90C54"/>
    <w:rsid w:val="00D91039"/>
    <w:rsid w:val="00D91457"/>
    <w:rsid w:val="00D927D0"/>
    <w:rsid w:val="00D92EFB"/>
    <w:rsid w:val="00D938AC"/>
    <w:rsid w:val="00D93B9D"/>
    <w:rsid w:val="00D956C3"/>
    <w:rsid w:val="00D95C28"/>
    <w:rsid w:val="00D965A6"/>
    <w:rsid w:val="00D96785"/>
    <w:rsid w:val="00D9683F"/>
    <w:rsid w:val="00D96ED0"/>
    <w:rsid w:val="00D97FC3"/>
    <w:rsid w:val="00DA0860"/>
    <w:rsid w:val="00DA0A12"/>
    <w:rsid w:val="00DA413A"/>
    <w:rsid w:val="00DA4517"/>
    <w:rsid w:val="00DA4B87"/>
    <w:rsid w:val="00DA5562"/>
    <w:rsid w:val="00DA6734"/>
    <w:rsid w:val="00DA7128"/>
    <w:rsid w:val="00DB034F"/>
    <w:rsid w:val="00DB0E6E"/>
    <w:rsid w:val="00DB0F51"/>
    <w:rsid w:val="00DB228D"/>
    <w:rsid w:val="00DB2505"/>
    <w:rsid w:val="00DB3657"/>
    <w:rsid w:val="00DB410A"/>
    <w:rsid w:val="00DB4678"/>
    <w:rsid w:val="00DB631B"/>
    <w:rsid w:val="00DB6448"/>
    <w:rsid w:val="00DB74F4"/>
    <w:rsid w:val="00DC01EB"/>
    <w:rsid w:val="00DC0876"/>
    <w:rsid w:val="00DC0BA7"/>
    <w:rsid w:val="00DC0CEA"/>
    <w:rsid w:val="00DC1218"/>
    <w:rsid w:val="00DC1286"/>
    <w:rsid w:val="00DC130A"/>
    <w:rsid w:val="00DC3165"/>
    <w:rsid w:val="00DC4603"/>
    <w:rsid w:val="00DC4641"/>
    <w:rsid w:val="00DC5499"/>
    <w:rsid w:val="00DC7104"/>
    <w:rsid w:val="00DD05B8"/>
    <w:rsid w:val="00DD0AAA"/>
    <w:rsid w:val="00DD10DE"/>
    <w:rsid w:val="00DD1138"/>
    <w:rsid w:val="00DD1FD4"/>
    <w:rsid w:val="00DD31A8"/>
    <w:rsid w:val="00DD467C"/>
    <w:rsid w:val="00DD46B1"/>
    <w:rsid w:val="00DD51BB"/>
    <w:rsid w:val="00DD5DA7"/>
    <w:rsid w:val="00DD6CC2"/>
    <w:rsid w:val="00DD6E20"/>
    <w:rsid w:val="00DD73CC"/>
    <w:rsid w:val="00DD7419"/>
    <w:rsid w:val="00DD7D3C"/>
    <w:rsid w:val="00DE0174"/>
    <w:rsid w:val="00DE174F"/>
    <w:rsid w:val="00DE177B"/>
    <w:rsid w:val="00DE19E1"/>
    <w:rsid w:val="00DE2336"/>
    <w:rsid w:val="00DE25E8"/>
    <w:rsid w:val="00DE370B"/>
    <w:rsid w:val="00DE52FC"/>
    <w:rsid w:val="00DE5E25"/>
    <w:rsid w:val="00DE5E9D"/>
    <w:rsid w:val="00DE5EDD"/>
    <w:rsid w:val="00DE60AD"/>
    <w:rsid w:val="00DE687E"/>
    <w:rsid w:val="00DE711A"/>
    <w:rsid w:val="00DE71D2"/>
    <w:rsid w:val="00DE7264"/>
    <w:rsid w:val="00DE7949"/>
    <w:rsid w:val="00DE79C2"/>
    <w:rsid w:val="00DF192F"/>
    <w:rsid w:val="00DF1A52"/>
    <w:rsid w:val="00DF1F92"/>
    <w:rsid w:val="00DF21DB"/>
    <w:rsid w:val="00DF29CC"/>
    <w:rsid w:val="00DF2CA1"/>
    <w:rsid w:val="00DF48EB"/>
    <w:rsid w:val="00DF4C76"/>
    <w:rsid w:val="00DF6B35"/>
    <w:rsid w:val="00DF744F"/>
    <w:rsid w:val="00DF7723"/>
    <w:rsid w:val="00DF775A"/>
    <w:rsid w:val="00DF7C71"/>
    <w:rsid w:val="00E010EA"/>
    <w:rsid w:val="00E01699"/>
    <w:rsid w:val="00E01749"/>
    <w:rsid w:val="00E017B7"/>
    <w:rsid w:val="00E01BA4"/>
    <w:rsid w:val="00E02063"/>
    <w:rsid w:val="00E0385D"/>
    <w:rsid w:val="00E0496B"/>
    <w:rsid w:val="00E04E37"/>
    <w:rsid w:val="00E050DE"/>
    <w:rsid w:val="00E05B13"/>
    <w:rsid w:val="00E06101"/>
    <w:rsid w:val="00E06566"/>
    <w:rsid w:val="00E06FDA"/>
    <w:rsid w:val="00E101F5"/>
    <w:rsid w:val="00E1078E"/>
    <w:rsid w:val="00E108A9"/>
    <w:rsid w:val="00E10B5B"/>
    <w:rsid w:val="00E10E2E"/>
    <w:rsid w:val="00E110DB"/>
    <w:rsid w:val="00E116EA"/>
    <w:rsid w:val="00E11C0D"/>
    <w:rsid w:val="00E1348A"/>
    <w:rsid w:val="00E13646"/>
    <w:rsid w:val="00E141B7"/>
    <w:rsid w:val="00E14429"/>
    <w:rsid w:val="00E14678"/>
    <w:rsid w:val="00E14AF7"/>
    <w:rsid w:val="00E17A86"/>
    <w:rsid w:val="00E200C5"/>
    <w:rsid w:val="00E20B20"/>
    <w:rsid w:val="00E20BA7"/>
    <w:rsid w:val="00E226DE"/>
    <w:rsid w:val="00E2322B"/>
    <w:rsid w:val="00E2468F"/>
    <w:rsid w:val="00E24FC3"/>
    <w:rsid w:val="00E265EF"/>
    <w:rsid w:val="00E267F8"/>
    <w:rsid w:val="00E268C3"/>
    <w:rsid w:val="00E26A8A"/>
    <w:rsid w:val="00E31687"/>
    <w:rsid w:val="00E3194D"/>
    <w:rsid w:val="00E358AD"/>
    <w:rsid w:val="00E360D1"/>
    <w:rsid w:val="00E37378"/>
    <w:rsid w:val="00E37B19"/>
    <w:rsid w:val="00E4053B"/>
    <w:rsid w:val="00E40790"/>
    <w:rsid w:val="00E40E6E"/>
    <w:rsid w:val="00E41B8D"/>
    <w:rsid w:val="00E42297"/>
    <w:rsid w:val="00E42715"/>
    <w:rsid w:val="00E433FA"/>
    <w:rsid w:val="00E43C9B"/>
    <w:rsid w:val="00E4461B"/>
    <w:rsid w:val="00E45AC9"/>
    <w:rsid w:val="00E45B54"/>
    <w:rsid w:val="00E461CF"/>
    <w:rsid w:val="00E4731B"/>
    <w:rsid w:val="00E47A70"/>
    <w:rsid w:val="00E50D9E"/>
    <w:rsid w:val="00E51A9C"/>
    <w:rsid w:val="00E5212B"/>
    <w:rsid w:val="00E52F4E"/>
    <w:rsid w:val="00E531B4"/>
    <w:rsid w:val="00E542C1"/>
    <w:rsid w:val="00E54ECB"/>
    <w:rsid w:val="00E558C0"/>
    <w:rsid w:val="00E56706"/>
    <w:rsid w:val="00E6051E"/>
    <w:rsid w:val="00E60562"/>
    <w:rsid w:val="00E605D1"/>
    <w:rsid w:val="00E615E2"/>
    <w:rsid w:val="00E61AAE"/>
    <w:rsid w:val="00E6267B"/>
    <w:rsid w:val="00E636AE"/>
    <w:rsid w:val="00E645E1"/>
    <w:rsid w:val="00E64D7A"/>
    <w:rsid w:val="00E65B63"/>
    <w:rsid w:val="00E66807"/>
    <w:rsid w:val="00E66AE2"/>
    <w:rsid w:val="00E67CA0"/>
    <w:rsid w:val="00E67CA4"/>
    <w:rsid w:val="00E700D9"/>
    <w:rsid w:val="00E703F0"/>
    <w:rsid w:val="00E70C94"/>
    <w:rsid w:val="00E717F9"/>
    <w:rsid w:val="00E71E68"/>
    <w:rsid w:val="00E71FA6"/>
    <w:rsid w:val="00E72C71"/>
    <w:rsid w:val="00E72F13"/>
    <w:rsid w:val="00E73C67"/>
    <w:rsid w:val="00E74C50"/>
    <w:rsid w:val="00E755D9"/>
    <w:rsid w:val="00E75658"/>
    <w:rsid w:val="00E75969"/>
    <w:rsid w:val="00E762B0"/>
    <w:rsid w:val="00E76E25"/>
    <w:rsid w:val="00E76E74"/>
    <w:rsid w:val="00E80E08"/>
    <w:rsid w:val="00E81240"/>
    <w:rsid w:val="00E81FF9"/>
    <w:rsid w:val="00E8266B"/>
    <w:rsid w:val="00E82B4C"/>
    <w:rsid w:val="00E83A28"/>
    <w:rsid w:val="00E83B3F"/>
    <w:rsid w:val="00E83FE0"/>
    <w:rsid w:val="00E841E8"/>
    <w:rsid w:val="00E84DDE"/>
    <w:rsid w:val="00E8510D"/>
    <w:rsid w:val="00E85258"/>
    <w:rsid w:val="00E85409"/>
    <w:rsid w:val="00E85C18"/>
    <w:rsid w:val="00E85D0C"/>
    <w:rsid w:val="00E863B9"/>
    <w:rsid w:val="00E87298"/>
    <w:rsid w:val="00E87604"/>
    <w:rsid w:val="00E903BE"/>
    <w:rsid w:val="00E90EFB"/>
    <w:rsid w:val="00E915AF"/>
    <w:rsid w:val="00E91D6B"/>
    <w:rsid w:val="00E91D7C"/>
    <w:rsid w:val="00E92B92"/>
    <w:rsid w:val="00E92E8C"/>
    <w:rsid w:val="00E930A8"/>
    <w:rsid w:val="00E937FD"/>
    <w:rsid w:val="00E9385B"/>
    <w:rsid w:val="00E93F9C"/>
    <w:rsid w:val="00E944AF"/>
    <w:rsid w:val="00E948BE"/>
    <w:rsid w:val="00E94E09"/>
    <w:rsid w:val="00E9561B"/>
    <w:rsid w:val="00E956B2"/>
    <w:rsid w:val="00E9597F"/>
    <w:rsid w:val="00E95BEC"/>
    <w:rsid w:val="00E964FE"/>
    <w:rsid w:val="00E967DB"/>
    <w:rsid w:val="00E9709E"/>
    <w:rsid w:val="00EA0719"/>
    <w:rsid w:val="00EA1612"/>
    <w:rsid w:val="00EA18A7"/>
    <w:rsid w:val="00EA1992"/>
    <w:rsid w:val="00EA253E"/>
    <w:rsid w:val="00EA2847"/>
    <w:rsid w:val="00EA3AD9"/>
    <w:rsid w:val="00EA3F59"/>
    <w:rsid w:val="00EA447C"/>
    <w:rsid w:val="00EA48C2"/>
    <w:rsid w:val="00EA54FB"/>
    <w:rsid w:val="00EA7CCC"/>
    <w:rsid w:val="00EA7E99"/>
    <w:rsid w:val="00EB00CF"/>
    <w:rsid w:val="00EB0B5B"/>
    <w:rsid w:val="00EB0BA4"/>
    <w:rsid w:val="00EB2D87"/>
    <w:rsid w:val="00EB2DB0"/>
    <w:rsid w:val="00EB5767"/>
    <w:rsid w:val="00EB58B0"/>
    <w:rsid w:val="00EB5C7F"/>
    <w:rsid w:val="00EB5CD9"/>
    <w:rsid w:val="00EB6E81"/>
    <w:rsid w:val="00EB6F8C"/>
    <w:rsid w:val="00EB770A"/>
    <w:rsid w:val="00EB7D98"/>
    <w:rsid w:val="00EC02AE"/>
    <w:rsid w:val="00EC02B4"/>
    <w:rsid w:val="00EC05B6"/>
    <w:rsid w:val="00EC0B24"/>
    <w:rsid w:val="00EC1048"/>
    <w:rsid w:val="00EC166D"/>
    <w:rsid w:val="00EC1BD1"/>
    <w:rsid w:val="00EC24F2"/>
    <w:rsid w:val="00EC32BC"/>
    <w:rsid w:val="00EC34F8"/>
    <w:rsid w:val="00EC443F"/>
    <w:rsid w:val="00EC4661"/>
    <w:rsid w:val="00EC4ABF"/>
    <w:rsid w:val="00EC4CD6"/>
    <w:rsid w:val="00EC547A"/>
    <w:rsid w:val="00EC5A82"/>
    <w:rsid w:val="00EC5AED"/>
    <w:rsid w:val="00EC70C0"/>
    <w:rsid w:val="00EC7255"/>
    <w:rsid w:val="00EC74AE"/>
    <w:rsid w:val="00EC755A"/>
    <w:rsid w:val="00EC779D"/>
    <w:rsid w:val="00ED014D"/>
    <w:rsid w:val="00ED08D3"/>
    <w:rsid w:val="00ED0E6B"/>
    <w:rsid w:val="00ED115B"/>
    <w:rsid w:val="00ED11D2"/>
    <w:rsid w:val="00ED27E5"/>
    <w:rsid w:val="00ED2965"/>
    <w:rsid w:val="00ED354D"/>
    <w:rsid w:val="00ED47F0"/>
    <w:rsid w:val="00ED635C"/>
    <w:rsid w:val="00ED655D"/>
    <w:rsid w:val="00ED7131"/>
    <w:rsid w:val="00EE027A"/>
    <w:rsid w:val="00EE0C20"/>
    <w:rsid w:val="00EE0E64"/>
    <w:rsid w:val="00EE25A2"/>
    <w:rsid w:val="00EE272C"/>
    <w:rsid w:val="00EE2B41"/>
    <w:rsid w:val="00EE3705"/>
    <w:rsid w:val="00EE397C"/>
    <w:rsid w:val="00EE5112"/>
    <w:rsid w:val="00EE54F6"/>
    <w:rsid w:val="00EE70D4"/>
    <w:rsid w:val="00EE712D"/>
    <w:rsid w:val="00EE7236"/>
    <w:rsid w:val="00EE795D"/>
    <w:rsid w:val="00EE7AB5"/>
    <w:rsid w:val="00EF1991"/>
    <w:rsid w:val="00EF2225"/>
    <w:rsid w:val="00EF3037"/>
    <w:rsid w:val="00EF32BF"/>
    <w:rsid w:val="00EF528D"/>
    <w:rsid w:val="00EF5E76"/>
    <w:rsid w:val="00EF5ED4"/>
    <w:rsid w:val="00EF6590"/>
    <w:rsid w:val="00EF6F0A"/>
    <w:rsid w:val="00EF7D5D"/>
    <w:rsid w:val="00F00BDD"/>
    <w:rsid w:val="00F00DFA"/>
    <w:rsid w:val="00F00E05"/>
    <w:rsid w:val="00F016F5"/>
    <w:rsid w:val="00F022BF"/>
    <w:rsid w:val="00F028BA"/>
    <w:rsid w:val="00F02EE3"/>
    <w:rsid w:val="00F050DF"/>
    <w:rsid w:val="00F0534F"/>
    <w:rsid w:val="00F06197"/>
    <w:rsid w:val="00F067D9"/>
    <w:rsid w:val="00F06FB5"/>
    <w:rsid w:val="00F106AC"/>
    <w:rsid w:val="00F13F0F"/>
    <w:rsid w:val="00F14BC4"/>
    <w:rsid w:val="00F1554D"/>
    <w:rsid w:val="00F1591F"/>
    <w:rsid w:val="00F15CA3"/>
    <w:rsid w:val="00F15F2C"/>
    <w:rsid w:val="00F1789D"/>
    <w:rsid w:val="00F210EB"/>
    <w:rsid w:val="00F221D8"/>
    <w:rsid w:val="00F2258A"/>
    <w:rsid w:val="00F228D8"/>
    <w:rsid w:val="00F23D6B"/>
    <w:rsid w:val="00F247CD"/>
    <w:rsid w:val="00F24933"/>
    <w:rsid w:val="00F257DC"/>
    <w:rsid w:val="00F27C23"/>
    <w:rsid w:val="00F30FDE"/>
    <w:rsid w:val="00F3120F"/>
    <w:rsid w:val="00F317DC"/>
    <w:rsid w:val="00F3365A"/>
    <w:rsid w:val="00F33C25"/>
    <w:rsid w:val="00F34F99"/>
    <w:rsid w:val="00F35501"/>
    <w:rsid w:val="00F35848"/>
    <w:rsid w:val="00F35B4F"/>
    <w:rsid w:val="00F35C3A"/>
    <w:rsid w:val="00F3671A"/>
    <w:rsid w:val="00F36B52"/>
    <w:rsid w:val="00F36D55"/>
    <w:rsid w:val="00F40249"/>
    <w:rsid w:val="00F402A5"/>
    <w:rsid w:val="00F426F5"/>
    <w:rsid w:val="00F42C07"/>
    <w:rsid w:val="00F431A5"/>
    <w:rsid w:val="00F45092"/>
    <w:rsid w:val="00F453E5"/>
    <w:rsid w:val="00F45640"/>
    <w:rsid w:val="00F45AB5"/>
    <w:rsid w:val="00F45F9F"/>
    <w:rsid w:val="00F46D11"/>
    <w:rsid w:val="00F50F2E"/>
    <w:rsid w:val="00F5181B"/>
    <w:rsid w:val="00F527C7"/>
    <w:rsid w:val="00F537DE"/>
    <w:rsid w:val="00F53B91"/>
    <w:rsid w:val="00F548DE"/>
    <w:rsid w:val="00F5499D"/>
    <w:rsid w:val="00F54B29"/>
    <w:rsid w:val="00F54EF8"/>
    <w:rsid w:val="00F55B41"/>
    <w:rsid w:val="00F56FA5"/>
    <w:rsid w:val="00F5725E"/>
    <w:rsid w:val="00F57CD5"/>
    <w:rsid w:val="00F6046F"/>
    <w:rsid w:val="00F60957"/>
    <w:rsid w:val="00F60B48"/>
    <w:rsid w:val="00F6317F"/>
    <w:rsid w:val="00F638EE"/>
    <w:rsid w:val="00F64157"/>
    <w:rsid w:val="00F6479E"/>
    <w:rsid w:val="00F64A07"/>
    <w:rsid w:val="00F64E6C"/>
    <w:rsid w:val="00F64FBE"/>
    <w:rsid w:val="00F65112"/>
    <w:rsid w:val="00F65F75"/>
    <w:rsid w:val="00F663F8"/>
    <w:rsid w:val="00F66D8C"/>
    <w:rsid w:val="00F66EE5"/>
    <w:rsid w:val="00F67AD6"/>
    <w:rsid w:val="00F67FEC"/>
    <w:rsid w:val="00F71884"/>
    <w:rsid w:val="00F71DBB"/>
    <w:rsid w:val="00F7233C"/>
    <w:rsid w:val="00F72931"/>
    <w:rsid w:val="00F72DAB"/>
    <w:rsid w:val="00F74CDB"/>
    <w:rsid w:val="00F74FDD"/>
    <w:rsid w:val="00F75459"/>
    <w:rsid w:val="00F76442"/>
    <w:rsid w:val="00F77349"/>
    <w:rsid w:val="00F7779F"/>
    <w:rsid w:val="00F77856"/>
    <w:rsid w:val="00F77AF0"/>
    <w:rsid w:val="00F77CDE"/>
    <w:rsid w:val="00F804FC"/>
    <w:rsid w:val="00F80C13"/>
    <w:rsid w:val="00F8184F"/>
    <w:rsid w:val="00F8243D"/>
    <w:rsid w:val="00F8257C"/>
    <w:rsid w:val="00F83368"/>
    <w:rsid w:val="00F8485D"/>
    <w:rsid w:val="00F85600"/>
    <w:rsid w:val="00F85E7E"/>
    <w:rsid w:val="00F8700B"/>
    <w:rsid w:val="00F917B7"/>
    <w:rsid w:val="00F91AB0"/>
    <w:rsid w:val="00F92300"/>
    <w:rsid w:val="00F925DD"/>
    <w:rsid w:val="00F929F5"/>
    <w:rsid w:val="00F93606"/>
    <w:rsid w:val="00F93F9C"/>
    <w:rsid w:val="00F95D96"/>
    <w:rsid w:val="00F96083"/>
    <w:rsid w:val="00FA0B91"/>
    <w:rsid w:val="00FA115A"/>
    <w:rsid w:val="00FA170C"/>
    <w:rsid w:val="00FA2ACB"/>
    <w:rsid w:val="00FA3D2B"/>
    <w:rsid w:val="00FA4220"/>
    <w:rsid w:val="00FA5188"/>
    <w:rsid w:val="00FA55BB"/>
    <w:rsid w:val="00FA55CA"/>
    <w:rsid w:val="00FA59DE"/>
    <w:rsid w:val="00FA59E3"/>
    <w:rsid w:val="00FA5E1D"/>
    <w:rsid w:val="00FA635C"/>
    <w:rsid w:val="00FA76E7"/>
    <w:rsid w:val="00FB1B29"/>
    <w:rsid w:val="00FB3390"/>
    <w:rsid w:val="00FB4AD0"/>
    <w:rsid w:val="00FB5216"/>
    <w:rsid w:val="00FB5DFE"/>
    <w:rsid w:val="00FC1503"/>
    <w:rsid w:val="00FC279C"/>
    <w:rsid w:val="00FC3796"/>
    <w:rsid w:val="00FC4B32"/>
    <w:rsid w:val="00FC52DF"/>
    <w:rsid w:val="00FC58B4"/>
    <w:rsid w:val="00FC5971"/>
    <w:rsid w:val="00FC6924"/>
    <w:rsid w:val="00FC6FF5"/>
    <w:rsid w:val="00FD0657"/>
    <w:rsid w:val="00FD25E4"/>
    <w:rsid w:val="00FD2E2F"/>
    <w:rsid w:val="00FD3637"/>
    <w:rsid w:val="00FD3E81"/>
    <w:rsid w:val="00FD4745"/>
    <w:rsid w:val="00FD5B5B"/>
    <w:rsid w:val="00FD64DE"/>
    <w:rsid w:val="00FD6DD8"/>
    <w:rsid w:val="00FE0589"/>
    <w:rsid w:val="00FE1093"/>
    <w:rsid w:val="00FE186E"/>
    <w:rsid w:val="00FE1FB5"/>
    <w:rsid w:val="00FE2A28"/>
    <w:rsid w:val="00FE3B85"/>
    <w:rsid w:val="00FE51C1"/>
    <w:rsid w:val="00FE6851"/>
    <w:rsid w:val="00FE703D"/>
    <w:rsid w:val="00FE7504"/>
    <w:rsid w:val="00FE780A"/>
    <w:rsid w:val="00FF0284"/>
    <w:rsid w:val="00FF0640"/>
    <w:rsid w:val="00FF0E43"/>
    <w:rsid w:val="00FF2018"/>
    <w:rsid w:val="00FF2298"/>
    <w:rsid w:val="00FF2746"/>
    <w:rsid w:val="00FF3275"/>
    <w:rsid w:val="00FF3F58"/>
    <w:rsid w:val="00FF4169"/>
    <w:rsid w:val="00FF5998"/>
    <w:rsid w:val="00FF5C98"/>
    <w:rsid w:val="00FF5D2E"/>
    <w:rsid w:val="00FF5EF8"/>
    <w:rsid w:val="00FF5FE0"/>
    <w:rsid w:val="00FF62DC"/>
    <w:rsid w:val="00FF688D"/>
    <w:rsid w:val="01E0F5B4"/>
    <w:rsid w:val="03E71E6D"/>
    <w:rsid w:val="066A1A25"/>
    <w:rsid w:val="0AE56614"/>
    <w:rsid w:val="0D963FD7"/>
    <w:rsid w:val="101D77E9"/>
    <w:rsid w:val="10BF8222"/>
    <w:rsid w:val="134A4405"/>
    <w:rsid w:val="14231F76"/>
    <w:rsid w:val="15217E46"/>
    <w:rsid w:val="16251201"/>
    <w:rsid w:val="17464A97"/>
    <w:rsid w:val="1A15778D"/>
    <w:rsid w:val="1B59779D"/>
    <w:rsid w:val="1BB2C5A3"/>
    <w:rsid w:val="1C23D4D2"/>
    <w:rsid w:val="1E6B727A"/>
    <w:rsid w:val="268AE0B8"/>
    <w:rsid w:val="26B03B3F"/>
    <w:rsid w:val="26DA615F"/>
    <w:rsid w:val="28C81130"/>
    <w:rsid w:val="290C787E"/>
    <w:rsid w:val="29806D0C"/>
    <w:rsid w:val="2C0E9777"/>
    <w:rsid w:val="2C51CCC2"/>
    <w:rsid w:val="2D9D0656"/>
    <w:rsid w:val="2DAF2004"/>
    <w:rsid w:val="2F97D8F7"/>
    <w:rsid w:val="2FE755CF"/>
    <w:rsid w:val="3153DF5F"/>
    <w:rsid w:val="326505C1"/>
    <w:rsid w:val="33F30046"/>
    <w:rsid w:val="35CC1211"/>
    <w:rsid w:val="367A9C17"/>
    <w:rsid w:val="3784ED64"/>
    <w:rsid w:val="38545E16"/>
    <w:rsid w:val="3A128800"/>
    <w:rsid w:val="3AD98747"/>
    <w:rsid w:val="3CAB592C"/>
    <w:rsid w:val="3EBB59B0"/>
    <w:rsid w:val="3F2B5438"/>
    <w:rsid w:val="3F97E98F"/>
    <w:rsid w:val="41BEA6E2"/>
    <w:rsid w:val="44679FE3"/>
    <w:rsid w:val="44888214"/>
    <w:rsid w:val="46A384BA"/>
    <w:rsid w:val="4707DA06"/>
    <w:rsid w:val="47A3E3EA"/>
    <w:rsid w:val="4D3E66A6"/>
    <w:rsid w:val="5063D930"/>
    <w:rsid w:val="50CBDABB"/>
    <w:rsid w:val="5147B4BE"/>
    <w:rsid w:val="51612344"/>
    <w:rsid w:val="52C31B2E"/>
    <w:rsid w:val="52F586E5"/>
    <w:rsid w:val="53396858"/>
    <w:rsid w:val="53E98FBC"/>
    <w:rsid w:val="55ABDB5D"/>
    <w:rsid w:val="56A3F8F8"/>
    <w:rsid w:val="5AEAACD9"/>
    <w:rsid w:val="5B0A2710"/>
    <w:rsid w:val="5BE7733F"/>
    <w:rsid w:val="5C27650F"/>
    <w:rsid w:val="5E613324"/>
    <w:rsid w:val="5F574864"/>
    <w:rsid w:val="5F7BA8D7"/>
    <w:rsid w:val="5F92D9AB"/>
    <w:rsid w:val="61E0407D"/>
    <w:rsid w:val="63595216"/>
    <w:rsid w:val="66FC04BC"/>
    <w:rsid w:val="68D226D6"/>
    <w:rsid w:val="69BDD492"/>
    <w:rsid w:val="6ADD7CB5"/>
    <w:rsid w:val="6E4AAEEF"/>
    <w:rsid w:val="70355000"/>
    <w:rsid w:val="720B226C"/>
    <w:rsid w:val="7277BFE4"/>
    <w:rsid w:val="72B20D09"/>
    <w:rsid w:val="75BA589B"/>
    <w:rsid w:val="764B69B6"/>
    <w:rsid w:val="764E4427"/>
    <w:rsid w:val="789EBCEF"/>
    <w:rsid w:val="793A0327"/>
    <w:rsid w:val="79AE38A5"/>
    <w:rsid w:val="7A593695"/>
    <w:rsid w:val="7A9A472D"/>
    <w:rsid w:val="7BE3E224"/>
    <w:rsid w:val="7D03D834"/>
    <w:rsid w:val="7D122973"/>
    <w:rsid w:val="7FBF8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6403C31C"/>
  <w15:docId w15:val="{FA58BE8B-544B-4B69-A23B-BA59356B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9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3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6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6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8A9"/>
    <w:pPr>
      <w:spacing w:after="120"/>
    </w:pPr>
    <w:rPr>
      <w:rFonts w:ascii="Franklin Gothic Book" w:eastAsia="Times New Roman" w:hAnsi="Franklin Gothic Book" w:cs="Times New Roman"/>
      <w:color w:val="000000" w:themeColor="text1"/>
      <w:sz w:val="20"/>
    </w:rPr>
  </w:style>
  <w:style w:type="paragraph" w:styleId="Heading1">
    <w:name w:val="heading 1"/>
    <w:next w:val="Normal"/>
    <w:link w:val="Heading1Char"/>
    <w:uiPriority w:val="4"/>
    <w:qFormat/>
    <w:rsid w:val="0049754C"/>
    <w:pPr>
      <w:keepNext/>
      <w:widowControl w:val="0"/>
      <w:suppressAutoHyphens/>
      <w:autoSpaceDE w:val="0"/>
      <w:autoSpaceDN w:val="0"/>
      <w:adjustRightInd w:val="0"/>
      <w:spacing w:before="420" w:after="180" w:line="360" w:lineRule="atLeast"/>
      <w:textAlignment w:val="center"/>
      <w:outlineLvl w:val="0"/>
    </w:pPr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styleId="Heading2">
    <w:name w:val="heading 2"/>
    <w:next w:val="Normal"/>
    <w:link w:val="Heading2Char"/>
    <w:uiPriority w:val="4"/>
    <w:qFormat/>
    <w:rsid w:val="0049754C"/>
    <w:pPr>
      <w:pBdr>
        <w:bottom w:val="single" w:sz="6" w:space="1" w:color="1B3349" w:themeColor="text2"/>
      </w:pBdr>
      <w:spacing w:before="360" w:after="160" w:line="280" w:lineRule="atLeast"/>
      <w:outlineLvl w:val="1"/>
    </w:pPr>
    <w:rPr>
      <w:rFonts w:ascii="Franklin Gothic Medium" w:hAnsi="Franklin Gothic Medium" w:cs="FranklinGothic-Demi"/>
      <w:color w:val="097538" w:themeColor="accent4"/>
      <w:sz w:val="25"/>
      <w:szCs w:val="24"/>
    </w:rPr>
  </w:style>
  <w:style w:type="paragraph" w:styleId="Heading3">
    <w:name w:val="heading 3"/>
    <w:next w:val="Normal"/>
    <w:link w:val="Heading3Char"/>
    <w:uiPriority w:val="4"/>
    <w:qFormat/>
    <w:rsid w:val="0049754C"/>
    <w:pPr>
      <w:spacing w:before="240" w:after="120" w:line="290" w:lineRule="atLeast"/>
      <w:outlineLvl w:val="2"/>
    </w:pPr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paragraph" w:styleId="Heading4">
    <w:name w:val="heading 4"/>
    <w:next w:val="Normal"/>
    <w:link w:val="Heading4Char"/>
    <w:uiPriority w:val="4"/>
    <w:qFormat/>
    <w:rsid w:val="0049754C"/>
    <w:pPr>
      <w:spacing w:before="180" w:after="120" w:line="270" w:lineRule="atLeast"/>
      <w:outlineLvl w:val="3"/>
    </w:pPr>
    <w:rPr>
      <w:rFonts w:asciiTheme="majorHAnsi" w:hAnsiTheme="majorHAnsi" w:cs="FranklinGothic-Demi"/>
      <w:color w:val="081931"/>
      <w:sz w:val="21"/>
      <w:szCs w:val="23"/>
    </w:rPr>
  </w:style>
  <w:style w:type="paragraph" w:styleId="Heading5">
    <w:name w:val="heading 5"/>
    <w:basedOn w:val="Heading6"/>
    <w:next w:val="Normal"/>
    <w:link w:val="Heading5Char"/>
    <w:uiPriority w:val="4"/>
    <w:qFormat/>
    <w:rsid w:val="0049754C"/>
    <w:pPr>
      <w:keepNext/>
      <w:widowControl w:val="0"/>
      <w:suppressAutoHyphens/>
      <w:autoSpaceDE w:val="0"/>
      <w:autoSpaceDN w:val="0"/>
      <w:adjustRightInd w:val="0"/>
      <w:spacing w:after="120" w:line="270" w:lineRule="atLeast"/>
      <w:textAlignment w:val="center"/>
      <w:outlineLvl w:val="4"/>
    </w:pPr>
    <w:rPr>
      <w:color w:val="097538" w:themeColor="accent4"/>
    </w:rPr>
  </w:style>
  <w:style w:type="paragraph" w:styleId="Heading6">
    <w:name w:val="heading 6"/>
    <w:next w:val="Normal"/>
    <w:link w:val="Heading6Char"/>
    <w:uiPriority w:val="4"/>
    <w:qFormat/>
    <w:rsid w:val="0049754C"/>
    <w:pPr>
      <w:spacing w:before="180" w:after="60" w:line="260" w:lineRule="atLeast"/>
      <w:outlineLvl w:val="5"/>
    </w:pPr>
    <w:rPr>
      <w:rFonts w:ascii="Franklin Gothic Medium" w:hAnsi="Franklin Gothic Medium" w:cs="FranklinGothic-Book"/>
      <w:iCs/>
      <w:color w:val="1B3349" w:themeColor="text2"/>
      <w:sz w:val="20"/>
    </w:rPr>
  </w:style>
  <w:style w:type="paragraph" w:styleId="Heading7">
    <w:name w:val="heading 7"/>
    <w:next w:val="Normal"/>
    <w:link w:val="Heading7Char"/>
    <w:uiPriority w:val="4"/>
    <w:qFormat/>
    <w:rsid w:val="0049754C"/>
    <w:pPr>
      <w:spacing w:before="120" w:after="60"/>
      <w:outlineLvl w:val="6"/>
    </w:pPr>
    <w:rPr>
      <w:rFonts w:ascii="Franklin Gothic Medium" w:eastAsia="Times New Roman" w:hAnsi="Franklin Gothic Medium" w:cs="Times New Roman"/>
      <w:i/>
      <w:iCs/>
      <w:color w:val="505050"/>
      <w:sz w:val="20"/>
      <w:szCs w:val="21"/>
    </w:rPr>
  </w:style>
  <w:style w:type="paragraph" w:styleId="Heading8">
    <w:name w:val="heading 8"/>
    <w:next w:val="Normal"/>
    <w:link w:val="Heading8Char"/>
    <w:uiPriority w:val="4"/>
    <w:unhideWhenUsed/>
    <w:rsid w:val="0049754C"/>
    <w:pPr>
      <w:keepLines/>
      <w:spacing w:before="120" w:after="60"/>
      <w:outlineLvl w:val="7"/>
    </w:pPr>
    <w:rPr>
      <w:rFonts w:eastAsia="Times New Roman" w:cs="Times New Roman"/>
      <w:i/>
      <w:iCs/>
      <w:color w:val="0052CC" w:themeColor="accent3"/>
      <w:sz w:val="20"/>
      <w:szCs w:val="21"/>
    </w:rPr>
  </w:style>
  <w:style w:type="paragraph" w:styleId="Heading9">
    <w:name w:val="heading 9"/>
    <w:next w:val="Normal"/>
    <w:link w:val="Heading9Char"/>
    <w:uiPriority w:val="4"/>
    <w:unhideWhenUsed/>
    <w:rsid w:val="0049754C"/>
    <w:pPr>
      <w:keepNext/>
      <w:keepLines/>
      <w:spacing w:before="120" w:after="60"/>
      <w:outlineLvl w:val="8"/>
    </w:pPr>
    <w:rPr>
      <w:rFonts w:eastAsia="Times New Roman" w:cs="Times New Roman"/>
      <w:i/>
      <w:iCs/>
      <w:color w:val="505050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Subheading">
    <w:name w:val="Appendix Subheading"/>
    <w:basedOn w:val="Heading1"/>
    <w:link w:val="AppendixSubheadingChar"/>
    <w:uiPriority w:val="13"/>
    <w:rsid w:val="0049754C"/>
  </w:style>
  <w:style w:type="character" w:customStyle="1" w:styleId="AppendixSubheadingChar">
    <w:name w:val="Appendix Subheading Char"/>
    <w:basedOn w:val="Heading2Char"/>
    <w:link w:val="AppendixSubheading"/>
    <w:uiPriority w:val="13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styleId="BalloonText">
    <w:name w:val="Balloon Text"/>
    <w:basedOn w:val="Normal"/>
    <w:link w:val="BalloonTextChar"/>
    <w:uiPriority w:val="6"/>
    <w:semiHidden/>
    <w:unhideWhenUsed/>
    <w:rsid w:val="0049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6"/>
    <w:semiHidden/>
    <w:rsid w:val="0049754C"/>
    <w:rPr>
      <w:rFonts w:ascii="Tahoma" w:eastAsia="Times New Roman" w:hAnsi="Tahoma" w:cs="Tahoma"/>
      <w:color w:val="000000" w:themeColor="text1"/>
      <w:sz w:val="16"/>
      <w:szCs w:val="16"/>
    </w:rPr>
  </w:style>
  <w:style w:type="paragraph" w:styleId="BodyText">
    <w:name w:val="Body Text"/>
    <w:basedOn w:val="Normal"/>
    <w:link w:val="BodyTextChar"/>
    <w:uiPriority w:val="6"/>
    <w:semiHidden/>
    <w:unhideWhenUsed/>
    <w:rsid w:val="0049754C"/>
    <w:pPr>
      <w:spacing w:before="120" w:line="240" w:lineRule="auto"/>
    </w:pPr>
    <w:rPr>
      <w:rFonts w:ascii="Arial" w:hAnsi="Arial"/>
      <w:noProof/>
      <w:color w:val="auto"/>
      <w:lang w:val="fr-FR"/>
    </w:rPr>
  </w:style>
  <w:style w:type="character" w:customStyle="1" w:styleId="BodyTextChar">
    <w:name w:val="Body Text Char"/>
    <w:basedOn w:val="DefaultParagraphFont"/>
    <w:link w:val="BodyText"/>
    <w:uiPriority w:val="6"/>
    <w:semiHidden/>
    <w:rsid w:val="0049754C"/>
    <w:rPr>
      <w:rFonts w:ascii="Arial" w:eastAsia="Times New Roman" w:hAnsi="Arial" w:cs="Times New Roman"/>
      <w:noProof/>
      <w:sz w:val="20"/>
      <w:lang w:val="fr-FR"/>
    </w:rPr>
  </w:style>
  <w:style w:type="paragraph" w:styleId="ListParagraph">
    <w:name w:val="List Paragraph"/>
    <w:basedOn w:val="ListNumber"/>
    <w:uiPriority w:val="34"/>
    <w:qFormat/>
    <w:rsid w:val="000736C7"/>
  </w:style>
  <w:style w:type="paragraph" w:customStyle="1" w:styleId="Bullets">
    <w:name w:val="Bullets"/>
    <w:basedOn w:val="Normal"/>
    <w:link w:val="BulletsChar"/>
    <w:uiPriority w:val="5"/>
    <w:qFormat/>
    <w:rsid w:val="0051490D"/>
    <w:pPr>
      <w:numPr>
        <w:numId w:val="14"/>
      </w:numPr>
      <w:tabs>
        <w:tab w:val="left" w:pos="432"/>
      </w:tabs>
      <w:contextualSpacing/>
    </w:pPr>
    <w:rPr>
      <w:szCs w:val="24"/>
    </w:rPr>
  </w:style>
  <w:style w:type="character" w:customStyle="1" w:styleId="BulletsChar">
    <w:name w:val="Bullets Char"/>
    <w:basedOn w:val="DefaultParagraphFont"/>
    <w:link w:val="Bullets"/>
    <w:uiPriority w:val="5"/>
    <w:rsid w:val="0051490D"/>
    <w:rPr>
      <w:rFonts w:ascii="Franklin Gothic Book" w:eastAsia="Times New Roman" w:hAnsi="Franklin Gothic Book" w:cs="Times New Roman"/>
      <w:color w:val="000000" w:themeColor="text1"/>
      <w:sz w:val="20"/>
      <w:szCs w:val="24"/>
    </w:rPr>
  </w:style>
  <w:style w:type="paragraph" w:customStyle="1" w:styleId="CalloutBoxBullet">
    <w:name w:val="Callout Box Bullet"/>
    <w:basedOn w:val="Normal"/>
    <w:uiPriority w:val="11"/>
    <w:qFormat/>
    <w:rsid w:val="0049754C"/>
    <w:pPr>
      <w:numPr>
        <w:numId w:val="3"/>
      </w:numPr>
      <w:spacing w:before="120"/>
      <w:contextualSpacing/>
    </w:pPr>
    <w:rPr>
      <w:rFonts w:eastAsia="Open Sans Condensed Light"/>
      <w:color w:val="1B3349" w:themeColor="text2"/>
      <w:sz w:val="18"/>
    </w:rPr>
  </w:style>
  <w:style w:type="paragraph" w:customStyle="1" w:styleId="CalloutBoxBullet-White">
    <w:name w:val="Callout Box Bullet - White"/>
    <w:basedOn w:val="CalloutBoxBullet"/>
    <w:uiPriority w:val="11"/>
    <w:rsid w:val="0049754C"/>
    <w:pPr>
      <w:numPr>
        <w:numId w:val="1"/>
      </w:numPr>
    </w:pPr>
    <w:rPr>
      <w:color w:val="FFFFFF" w:themeColor="background1"/>
    </w:rPr>
  </w:style>
  <w:style w:type="paragraph" w:customStyle="1" w:styleId="SidebarHeading">
    <w:name w:val="Sidebar Heading"/>
    <w:next w:val="SidebarNormal"/>
    <w:link w:val="SidebarHeadingChar"/>
    <w:uiPriority w:val="9"/>
    <w:qFormat/>
    <w:rsid w:val="0049754C"/>
    <w:pPr>
      <w:spacing w:before="120" w:after="60" w:line="240" w:lineRule="auto"/>
    </w:pPr>
    <w:rPr>
      <w:rFonts w:ascii="Franklin Gothic Medium Cond" w:eastAsia="Open Sans Condensed Light" w:hAnsi="Franklin Gothic Medium Cond" w:cs="Open Sans Condensed"/>
      <w:caps/>
      <w:color w:val="1B3349" w:themeColor="text2"/>
      <w:sz w:val="18"/>
      <w:szCs w:val="21"/>
    </w:rPr>
  </w:style>
  <w:style w:type="character" w:customStyle="1" w:styleId="SidebarHeadingChar">
    <w:name w:val="Sidebar Heading Char"/>
    <w:basedOn w:val="DefaultParagraphFont"/>
    <w:link w:val="SidebarHeading"/>
    <w:uiPriority w:val="9"/>
    <w:rsid w:val="0049754C"/>
    <w:rPr>
      <w:rFonts w:ascii="Franklin Gothic Medium Cond" w:eastAsia="Open Sans Condensed Light" w:hAnsi="Franklin Gothic Medium Cond" w:cs="Open Sans Condensed"/>
      <w:caps/>
      <w:color w:val="1B3349" w:themeColor="text2"/>
      <w:sz w:val="18"/>
      <w:szCs w:val="21"/>
    </w:rPr>
  </w:style>
  <w:style w:type="paragraph" w:customStyle="1" w:styleId="CalloutBoxHeading">
    <w:name w:val="Callout Box Heading"/>
    <w:basedOn w:val="SidebarHeading"/>
    <w:next w:val="CalloutBoxNormal"/>
    <w:uiPriority w:val="11"/>
    <w:qFormat/>
    <w:rsid w:val="0049754C"/>
    <w:pPr>
      <w:spacing w:line="250" w:lineRule="atLeast"/>
      <w:jc w:val="center"/>
    </w:pPr>
    <w:rPr>
      <w:rFonts w:ascii="Franklin Gothic Medium" w:hAnsi="Franklin Gothic Medium"/>
      <w:sz w:val="20"/>
    </w:rPr>
  </w:style>
  <w:style w:type="paragraph" w:customStyle="1" w:styleId="CalloutBoxHeading-White">
    <w:name w:val="Callout Box Heading - White"/>
    <w:basedOn w:val="CalloutBoxHeading"/>
    <w:next w:val="CalloutBoxNormal-White"/>
    <w:uiPriority w:val="11"/>
    <w:qFormat/>
    <w:rsid w:val="0049754C"/>
    <w:rPr>
      <w:color w:val="FFFFFF" w:themeColor="background1"/>
    </w:rPr>
  </w:style>
  <w:style w:type="paragraph" w:customStyle="1" w:styleId="SidebarNormal">
    <w:name w:val="Sidebar Normal"/>
    <w:link w:val="SidebarNormalChar"/>
    <w:uiPriority w:val="9"/>
    <w:qFormat/>
    <w:rsid w:val="0049754C"/>
    <w:pPr>
      <w:spacing w:before="40" w:after="180" w:line="240" w:lineRule="auto"/>
      <w:contextualSpacing/>
    </w:pPr>
    <w:rPr>
      <w:rFonts w:ascii="Franklin Gothic Book" w:eastAsia="Times New Roman" w:hAnsi="Franklin Gothic Book" w:cs="Times New Roman"/>
      <w:sz w:val="18"/>
      <w:szCs w:val="20"/>
    </w:rPr>
  </w:style>
  <w:style w:type="character" w:customStyle="1" w:styleId="SidebarNormalChar">
    <w:name w:val="Sidebar Normal Char"/>
    <w:basedOn w:val="DefaultParagraphFont"/>
    <w:link w:val="SidebarNormal"/>
    <w:uiPriority w:val="9"/>
    <w:rsid w:val="0049754C"/>
    <w:rPr>
      <w:rFonts w:ascii="Franklin Gothic Book" w:eastAsia="Times New Roman" w:hAnsi="Franklin Gothic Book" w:cs="Times New Roman"/>
      <w:sz w:val="18"/>
      <w:szCs w:val="20"/>
    </w:rPr>
  </w:style>
  <w:style w:type="paragraph" w:customStyle="1" w:styleId="CalloutBoxNormal">
    <w:name w:val="Callout Box Normal"/>
    <w:basedOn w:val="SidebarNormal"/>
    <w:uiPriority w:val="11"/>
    <w:qFormat/>
    <w:rsid w:val="0049754C"/>
    <w:pPr>
      <w:spacing w:line="240" w:lineRule="atLeast"/>
    </w:pPr>
    <w:rPr>
      <w:color w:val="1B3349" w:themeColor="text2"/>
      <w:sz w:val="20"/>
    </w:rPr>
  </w:style>
  <w:style w:type="paragraph" w:customStyle="1" w:styleId="CalloutBoxNormal-White">
    <w:name w:val="Callout Box Normal - White"/>
    <w:basedOn w:val="CalloutBoxNormal"/>
    <w:uiPriority w:val="11"/>
    <w:qFormat/>
    <w:rsid w:val="0049754C"/>
    <w:rPr>
      <w:color w:val="FFFFFF" w:themeColor="background1"/>
    </w:rPr>
  </w:style>
  <w:style w:type="paragraph" w:styleId="Caption">
    <w:name w:val="caption"/>
    <w:basedOn w:val="Normal"/>
    <w:next w:val="Normal"/>
    <w:uiPriority w:val="5"/>
    <w:qFormat/>
    <w:rsid w:val="000736C7"/>
    <w:pPr>
      <w:keepNext/>
      <w:widowControl w:val="0"/>
      <w:pBdr>
        <w:top w:val="single" w:sz="8" w:space="1" w:color="1B3349" w:themeColor="text2"/>
      </w:pBdr>
      <w:suppressAutoHyphens/>
      <w:autoSpaceDE w:val="0"/>
      <w:autoSpaceDN w:val="0"/>
      <w:adjustRightInd w:val="0"/>
      <w:spacing w:before="140" w:line="260" w:lineRule="atLeast"/>
      <w:textAlignment w:val="center"/>
    </w:pPr>
    <w:rPr>
      <w:rFonts w:ascii="Franklin Gothic Medium Cond" w:eastAsiaTheme="minorEastAsia" w:hAnsi="Franklin Gothic Medium Cond" w:cs="FranklinGothic-Book"/>
      <w:caps/>
      <w:color w:val="1B3349" w:themeColor="text2"/>
      <w:sz w:val="18"/>
      <w:szCs w:val="20"/>
    </w:rPr>
  </w:style>
  <w:style w:type="table" w:styleId="ColorfulList-Accent1">
    <w:name w:val="Colorful List Accent 1"/>
    <w:basedOn w:val="TableNormal"/>
    <w:uiPriority w:val="72"/>
    <w:rsid w:val="0049754C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</w:tblPr>
    <w:tcPr>
      <w:shd w:val="clear" w:color="auto" w:fill="DBF4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05D14"/>
      </w:tcPr>
    </w:tblStylePr>
    <w:tblStylePr w:type="lastRow">
      <w:rPr>
        <w:b/>
        <w:bCs/>
        <w:color w:val="C05D1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4FF"/>
      </w:tcPr>
    </w:tblStylePr>
    <w:tblStylePr w:type="band1Horz">
      <w:tblPr/>
      <w:tcPr>
        <w:shd w:val="clear" w:color="auto" w:fill="B6E9FF"/>
      </w:tcPr>
    </w:tblStylePr>
  </w:style>
  <w:style w:type="character" w:customStyle="1" w:styleId="Heading1Char">
    <w:name w:val="Heading 1 Char"/>
    <w:basedOn w:val="DefaultParagraphFont"/>
    <w:link w:val="Heading1"/>
    <w:uiPriority w:val="4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49754C"/>
    <w:rPr>
      <w:rFonts w:ascii="Franklin Gothic Medium" w:hAnsi="Franklin Gothic Medium" w:cs="FranklinGothic-Demi"/>
      <w:color w:val="097538" w:themeColor="accent4"/>
      <w:sz w:val="25"/>
      <w:szCs w:val="24"/>
    </w:rPr>
  </w:style>
  <w:style w:type="character" w:customStyle="1" w:styleId="Heading3Char">
    <w:name w:val="Heading 3 Char"/>
    <w:basedOn w:val="DefaultParagraphFont"/>
    <w:link w:val="Heading3"/>
    <w:uiPriority w:val="4"/>
    <w:rsid w:val="0049754C"/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character" w:customStyle="1" w:styleId="Heading4Char">
    <w:name w:val="Heading 4 Char"/>
    <w:basedOn w:val="DefaultParagraphFont"/>
    <w:link w:val="Heading4"/>
    <w:uiPriority w:val="4"/>
    <w:rsid w:val="0049754C"/>
    <w:rPr>
      <w:rFonts w:asciiTheme="majorHAnsi" w:hAnsiTheme="majorHAnsi" w:cs="FranklinGothic-Demi"/>
      <w:color w:val="081931"/>
      <w:sz w:val="21"/>
      <w:szCs w:val="23"/>
    </w:rPr>
  </w:style>
  <w:style w:type="character" w:customStyle="1" w:styleId="Heading5Char">
    <w:name w:val="Heading 5 Char"/>
    <w:basedOn w:val="DefaultParagraphFont"/>
    <w:link w:val="Heading5"/>
    <w:uiPriority w:val="4"/>
    <w:rsid w:val="0049754C"/>
    <w:rPr>
      <w:rFonts w:ascii="Franklin Gothic Medium" w:hAnsi="Franklin Gothic Medium" w:cs="FranklinGothic-Book"/>
      <w:iCs/>
      <w:color w:val="097538" w:themeColor="accent4"/>
      <w:sz w:val="20"/>
    </w:rPr>
  </w:style>
  <w:style w:type="character" w:customStyle="1" w:styleId="Heading6Char">
    <w:name w:val="Heading 6 Char"/>
    <w:basedOn w:val="DefaultParagraphFont"/>
    <w:link w:val="Heading6"/>
    <w:uiPriority w:val="4"/>
    <w:rsid w:val="0049754C"/>
    <w:rPr>
      <w:rFonts w:ascii="Franklin Gothic Medium" w:hAnsi="Franklin Gothic Medium" w:cs="FranklinGothic-Book"/>
      <w:iCs/>
      <w:color w:val="1B3349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4"/>
    <w:rsid w:val="0049754C"/>
    <w:rPr>
      <w:rFonts w:ascii="Franklin Gothic Medium" w:eastAsia="Times New Roman" w:hAnsi="Franklin Gothic Medium" w:cs="Times New Roman"/>
      <w:i/>
      <w:iCs/>
      <w:color w:val="505050"/>
      <w:sz w:val="20"/>
      <w:szCs w:val="21"/>
    </w:rPr>
  </w:style>
  <w:style w:type="table" w:styleId="ColorfulShading-Accent2">
    <w:name w:val="Colorful Shading Accent 2"/>
    <w:basedOn w:val="TableNormal"/>
    <w:uiPriority w:val="71"/>
    <w:rsid w:val="004975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E87722"/>
        <w:left w:val="single" w:sz="4" w:space="0" w:color="E87722"/>
        <w:bottom w:val="single" w:sz="4" w:space="0" w:color="E87722"/>
        <w:right w:val="single" w:sz="4" w:space="0" w:color="E87722"/>
        <w:insideH w:val="single" w:sz="4" w:space="0" w:color="FFFFFF"/>
        <w:insideV w:val="single" w:sz="4" w:space="0" w:color="FFFFFF"/>
      </w:tblBorders>
    </w:tblPr>
    <w:tcPr>
      <w:shd w:val="clear" w:color="auto" w:fill="FCF1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0460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0460F"/>
          <w:insideV w:val="nil"/>
        </w:tcBorders>
        <w:shd w:val="clear" w:color="auto" w:fill="90460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/>
      </w:tcPr>
    </w:tblStylePr>
    <w:tblStylePr w:type="band1Vert">
      <w:tblPr/>
      <w:tcPr>
        <w:shd w:val="clear" w:color="auto" w:fill="F5C8A6"/>
      </w:tcPr>
    </w:tblStylePr>
    <w:tblStylePr w:type="band1Horz">
      <w:tblPr/>
      <w:tcPr>
        <w:shd w:val="clear" w:color="auto" w:fill="F3BA9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rsid w:val="00497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9754C"/>
    <w:pPr>
      <w:spacing w:after="200" w:line="240" w:lineRule="auto"/>
    </w:pPr>
    <w:rPr>
      <w:rFonts w:ascii="Arial" w:eastAsia="Calibri" w:hAnsi="Arial"/>
      <w:color w:val="717073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54C"/>
    <w:rPr>
      <w:rFonts w:ascii="Arial" w:eastAsia="Calibri" w:hAnsi="Arial" w:cs="Times New Roman"/>
      <w:color w:val="71707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"/>
    <w:semiHidden/>
    <w:rsid w:val="00497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"/>
    <w:semiHidden/>
    <w:rsid w:val="0049754C"/>
    <w:rPr>
      <w:rFonts w:ascii="Arial" w:eastAsia="Calibri" w:hAnsi="Arial" w:cs="Times New Roman"/>
      <w:b/>
      <w:bCs/>
      <w:color w:val="717073"/>
      <w:sz w:val="20"/>
      <w:szCs w:val="20"/>
    </w:rPr>
  </w:style>
  <w:style w:type="table" w:styleId="DarkList-Accent1">
    <w:name w:val="Dark List Accent 1"/>
    <w:basedOn w:val="TableNormal"/>
    <w:uiPriority w:val="70"/>
    <w:rsid w:val="0049754C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0068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334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4D6D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4D6D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6D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6D"/>
      </w:tcPr>
    </w:tblStylePr>
  </w:style>
  <w:style w:type="paragraph" w:customStyle="1" w:styleId="Default">
    <w:name w:val="Default"/>
    <w:uiPriority w:val="6"/>
    <w:semiHidden/>
    <w:unhideWhenUsed/>
    <w:rsid w:val="0049754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DividingLine">
    <w:name w:val="Dividing Line"/>
    <w:uiPriority w:val="99"/>
    <w:rsid w:val="0049754C"/>
    <w:rPr>
      <w:color w:val="1B3349" w:themeColor="text2"/>
      <w:position w:val="1"/>
    </w:rPr>
  </w:style>
  <w:style w:type="character" w:styleId="Emphasis">
    <w:name w:val="Emphasis"/>
    <w:uiPriority w:val="9"/>
    <w:rsid w:val="0049754C"/>
    <w:rPr>
      <w:rFonts w:ascii="Franklin Gothic Medium" w:hAnsi="Franklin Gothic Medium"/>
      <w:noProof/>
      <w:color w:val="1B3349" w:themeColor="text2"/>
    </w:rPr>
  </w:style>
  <w:style w:type="paragraph" w:customStyle="1" w:styleId="EvenFooter">
    <w:name w:val="EvenFooter"/>
    <w:link w:val="EvenFooterChar"/>
    <w:uiPriority w:val="39"/>
    <w:rsid w:val="0049754C"/>
    <w:pPr>
      <w:spacing w:after="0" w:line="240" w:lineRule="auto"/>
      <w:jc w:val="right"/>
    </w:pPr>
    <w:rPr>
      <w:rFonts w:asciiTheme="majorHAnsi" w:eastAsia="Times New Roman" w:hAnsiTheme="majorHAnsi" w:cs="Times New Roman"/>
      <w:color w:val="1B3349" w:themeColor="text2"/>
      <w:sz w:val="16"/>
      <w:szCs w:val="16"/>
    </w:rPr>
  </w:style>
  <w:style w:type="character" w:customStyle="1" w:styleId="EvenFooterChar">
    <w:name w:val="EvenFooter Char"/>
    <w:basedOn w:val="DefaultParagraphFont"/>
    <w:link w:val="EvenFooter"/>
    <w:uiPriority w:val="39"/>
    <w:rsid w:val="0049754C"/>
    <w:rPr>
      <w:rFonts w:asciiTheme="majorHAnsi" w:eastAsia="Times New Roman" w:hAnsiTheme="majorHAnsi" w:cs="Times New Roman"/>
      <w:color w:val="1B3349" w:themeColor="text2"/>
      <w:sz w:val="16"/>
      <w:szCs w:val="16"/>
    </w:rPr>
  </w:style>
  <w:style w:type="paragraph" w:customStyle="1" w:styleId="EvenPage">
    <w:name w:val="EvenPage#"/>
    <w:link w:val="EvenPageChar"/>
    <w:uiPriority w:val="39"/>
    <w:rsid w:val="0049754C"/>
    <w:pPr>
      <w:spacing w:after="0" w:line="240" w:lineRule="auto"/>
    </w:pPr>
    <w:rPr>
      <w:rFonts w:ascii="Franklin Gothic Book" w:eastAsiaTheme="minorHAnsi" w:hAnsi="Franklin Gothic Book"/>
      <w:color w:val="1B3349" w:themeColor="text2"/>
      <w:sz w:val="16"/>
    </w:rPr>
  </w:style>
  <w:style w:type="character" w:customStyle="1" w:styleId="EvenPageChar">
    <w:name w:val="EvenPage# Char"/>
    <w:basedOn w:val="DefaultParagraphFont"/>
    <w:link w:val="EvenPage"/>
    <w:uiPriority w:val="39"/>
    <w:rsid w:val="0049754C"/>
    <w:rPr>
      <w:rFonts w:ascii="Franklin Gothic Book" w:eastAsiaTheme="minorHAnsi" w:hAnsi="Franklin Gothic Book"/>
      <w:color w:val="1B3349" w:themeColor="text2"/>
      <w:sz w:val="16"/>
    </w:rPr>
  </w:style>
  <w:style w:type="paragraph" w:customStyle="1" w:styleId="TableTitle">
    <w:name w:val="Table Title"/>
    <w:next w:val="Normal"/>
    <w:uiPriority w:val="9"/>
    <w:semiHidden/>
    <w:qFormat/>
    <w:rsid w:val="0049754C"/>
    <w:pPr>
      <w:spacing w:before="60" w:after="60"/>
      <w:jc w:val="center"/>
    </w:pPr>
    <w:rPr>
      <w:rFonts w:ascii="Calibri" w:eastAsia="Times New Roman" w:hAnsi="Calibri" w:cs="Times New Roman"/>
      <w:b/>
      <w:color w:val="404040"/>
      <w:sz w:val="18"/>
      <w:szCs w:val="24"/>
    </w:rPr>
  </w:style>
  <w:style w:type="paragraph" w:customStyle="1" w:styleId="FigureTitle">
    <w:name w:val="Figure Title"/>
    <w:basedOn w:val="TableTitle"/>
    <w:next w:val="Normal"/>
    <w:uiPriority w:val="9"/>
    <w:semiHidden/>
    <w:qFormat/>
    <w:rsid w:val="0049754C"/>
  </w:style>
  <w:style w:type="paragraph" w:styleId="Footer">
    <w:name w:val="footer"/>
    <w:basedOn w:val="Normal"/>
    <w:link w:val="FooterChar"/>
    <w:uiPriority w:val="39"/>
    <w:semiHidden/>
    <w:rsid w:val="009F5544"/>
    <w:pPr>
      <w:tabs>
        <w:tab w:val="right" w:pos="10224"/>
      </w:tabs>
      <w:spacing w:after="0"/>
    </w:pPr>
    <w:rPr>
      <w:noProof/>
      <w:sz w:val="16"/>
    </w:rPr>
  </w:style>
  <w:style w:type="character" w:customStyle="1" w:styleId="FooterChar">
    <w:name w:val="Footer Char"/>
    <w:basedOn w:val="DefaultParagraphFont"/>
    <w:link w:val="Footer"/>
    <w:uiPriority w:val="39"/>
    <w:semiHidden/>
    <w:rsid w:val="00F35C3A"/>
    <w:rPr>
      <w:rFonts w:ascii="Franklin Gothic Book" w:eastAsia="Times New Roman" w:hAnsi="Franklin Gothic Book" w:cs="Times New Roman"/>
      <w:noProof/>
      <w:color w:val="000000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49754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754C"/>
    <w:pPr>
      <w:spacing w:after="0" w:line="240" w:lineRule="auto"/>
    </w:pPr>
    <w:rPr>
      <w:rFonts w:asciiTheme="minorHAnsi" w:eastAsia="Calibri" w:hAnsi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754C"/>
    <w:rPr>
      <w:rFonts w:eastAsia="Calibri" w:cs="Times New Roman"/>
      <w:color w:val="000000" w:themeColor="text1"/>
      <w:sz w:val="18"/>
      <w:szCs w:val="20"/>
    </w:rPr>
  </w:style>
  <w:style w:type="paragraph" w:customStyle="1" w:styleId="GraphicFootnote">
    <w:name w:val="Graphic Footnote"/>
    <w:basedOn w:val="Normal"/>
    <w:uiPriority w:val="7"/>
    <w:semiHidden/>
    <w:unhideWhenUsed/>
    <w:rsid w:val="0049754C"/>
    <w:pPr>
      <w:spacing w:after="0" w:line="240" w:lineRule="auto"/>
      <w:jc w:val="center"/>
    </w:pPr>
    <w:rPr>
      <w:rFonts w:ascii="Roboto Condensed" w:hAnsi="Roboto Condensed"/>
      <w:color w:val="717073"/>
      <w:sz w:val="16"/>
      <w:szCs w:val="20"/>
    </w:rPr>
  </w:style>
  <w:style w:type="paragraph" w:customStyle="1" w:styleId="GraphicFootnoteLeft">
    <w:name w:val="Graphic Footnote Left"/>
    <w:basedOn w:val="GraphicFootnote"/>
    <w:uiPriority w:val="7"/>
    <w:semiHidden/>
    <w:unhideWhenUsed/>
    <w:rsid w:val="0049754C"/>
    <w:pPr>
      <w:spacing w:before="120"/>
      <w:jc w:val="left"/>
    </w:pPr>
  </w:style>
  <w:style w:type="paragraph" w:customStyle="1" w:styleId="GraphicPullQuote1">
    <w:name w:val="Graphic Pull Quote 1"/>
    <w:basedOn w:val="Normal"/>
    <w:uiPriority w:val="7"/>
    <w:semiHidden/>
    <w:unhideWhenUsed/>
    <w:rsid w:val="0049754C"/>
    <w:pPr>
      <w:framePr w:hSpace="180" w:wrap="around" w:vAnchor="page" w:hAnchor="margin" w:xAlign="center" w:y="3234"/>
      <w:suppressAutoHyphens/>
      <w:spacing w:before="120" w:after="60" w:line="240" w:lineRule="auto"/>
      <w:contextualSpacing/>
      <w:jc w:val="center"/>
    </w:pPr>
    <w:rPr>
      <w:rFonts w:ascii="Oswald" w:hAnsi="Oswald"/>
      <w:color w:val="006892"/>
      <w:sz w:val="32"/>
      <w:szCs w:val="20"/>
    </w:rPr>
  </w:style>
  <w:style w:type="paragraph" w:customStyle="1" w:styleId="GraphicPullQuote2">
    <w:name w:val="Graphic Pull Quote 2"/>
    <w:basedOn w:val="Normal"/>
    <w:uiPriority w:val="7"/>
    <w:semiHidden/>
    <w:unhideWhenUsed/>
    <w:qFormat/>
    <w:rsid w:val="0049754C"/>
    <w:pPr>
      <w:spacing w:before="30" w:after="30" w:line="240" w:lineRule="auto"/>
      <w:jc w:val="center"/>
    </w:pPr>
    <w:rPr>
      <w:rFonts w:ascii="Open Sans Condensed Light" w:hAnsi="Open Sans Condensed Light" w:cs="Open Sans Condensed Light"/>
      <w:color w:val="545456"/>
      <w:sz w:val="32"/>
      <w:szCs w:val="32"/>
    </w:rPr>
  </w:style>
  <w:style w:type="paragraph" w:customStyle="1" w:styleId="HugeNumbers">
    <w:name w:val="Huge Numbers"/>
    <w:uiPriority w:val="6"/>
    <w:semiHidden/>
    <w:rsid w:val="0049754C"/>
    <w:pPr>
      <w:spacing w:after="0" w:line="240" w:lineRule="auto"/>
      <w:jc w:val="right"/>
    </w:pPr>
    <w:rPr>
      <w:rFonts w:ascii="Open Sans" w:eastAsia="Times New Roman" w:hAnsi="Open Sans" w:cs="Times New Roman"/>
      <w:color w:val="545456"/>
      <w:sz w:val="96"/>
      <w:szCs w:val="20"/>
    </w:rPr>
  </w:style>
  <w:style w:type="character" w:customStyle="1" w:styleId="Heading8Char">
    <w:name w:val="Heading 8 Char"/>
    <w:basedOn w:val="DefaultParagraphFont"/>
    <w:link w:val="Heading8"/>
    <w:uiPriority w:val="4"/>
    <w:rsid w:val="0049754C"/>
    <w:rPr>
      <w:rFonts w:eastAsia="Times New Roman" w:cs="Times New Roman"/>
      <w:i/>
      <w:iCs/>
      <w:color w:val="0052CC" w:themeColor="accent3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rsid w:val="0049754C"/>
    <w:rPr>
      <w:rFonts w:eastAsia="Times New Roman" w:cs="Times New Roman"/>
      <w:i/>
      <w:iCs/>
      <w:color w:val="505050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49754C"/>
    <w:rPr>
      <w:color w:val="0052CC" w:themeColor="accent3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49754C"/>
    <w:pPr>
      <w:spacing w:after="0"/>
      <w:ind w:left="200" w:hanging="20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49754C"/>
    <w:pPr>
      <w:spacing w:after="0"/>
      <w:ind w:left="400" w:hanging="200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49754C"/>
    <w:pPr>
      <w:spacing w:after="0"/>
      <w:ind w:left="600" w:hanging="20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49754C"/>
    <w:pPr>
      <w:spacing w:after="0"/>
      <w:ind w:left="800" w:hanging="20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49754C"/>
    <w:pPr>
      <w:spacing w:after="0"/>
      <w:ind w:left="1000" w:hanging="20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49754C"/>
    <w:pPr>
      <w:spacing w:after="0"/>
      <w:ind w:left="1200" w:hanging="20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49754C"/>
    <w:pPr>
      <w:spacing w:after="0"/>
      <w:ind w:left="1400" w:hanging="20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49754C"/>
    <w:pPr>
      <w:spacing w:after="0"/>
      <w:ind w:left="1600" w:hanging="20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49754C"/>
    <w:pPr>
      <w:spacing w:after="0"/>
      <w:ind w:left="1800" w:hanging="200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49754C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LetterheadAddressBlock">
    <w:name w:val="Letterhead Address Block"/>
    <w:basedOn w:val="Normal"/>
    <w:uiPriority w:val="6"/>
    <w:qFormat/>
    <w:rsid w:val="0049754C"/>
    <w:pPr>
      <w:spacing w:after="0"/>
    </w:pPr>
    <w:rPr>
      <w:szCs w:val="24"/>
    </w:rPr>
  </w:style>
  <w:style w:type="paragraph" w:customStyle="1" w:styleId="LetterheadH1">
    <w:name w:val="Letterhead H1"/>
    <w:uiPriority w:val="6"/>
    <w:qFormat/>
    <w:rsid w:val="0049754C"/>
    <w:pPr>
      <w:spacing w:before="300" w:after="120"/>
    </w:pPr>
    <w:rPr>
      <w:rFonts w:ascii="Franklin Gothic Demi" w:eastAsia="Times New Roman" w:hAnsi="Franklin Gothic Demi" w:cs="Arial"/>
      <w:color w:val="000000" w:themeColor="text1"/>
      <w:kern w:val="32"/>
      <w:sz w:val="20"/>
      <w:szCs w:val="24"/>
    </w:rPr>
  </w:style>
  <w:style w:type="paragraph" w:customStyle="1" w:styleId="LetterheadDate">
    <w:name w:val="Letterhead Date"/>
    <w:basedOn w:val="LetterheadH1"/>
    <w:next w:val="Normal"/>
    <w:uiPriority w:val="6"/>
    <w:rsid w:val="0049754C"/>
  </w:style>
  <w:style w:type="paragraph" w:customStyle="1" w:styleId="LetterheadH2">
    <w:name w:val="Letterhead H2"/>
    <w:uiPriority w:val="6"/>
    <w:qFormat/>
    <w:rsid w:val="0049754C"/>
    <w:pPr>
      <w:spacing w:before="300" w:after="120"/>
    </w:pPr>
    <w:rPr>
      <w:rFonts w:ascii="Franklin Gothic Demi" w:eastAsia="Times New Roman" w:hAnsi="Franklin Gothic Demi" w:cs="Arial"/>
      <w:bCs/>
      <w:iCs/>
      <w:color w:val="959595"/>
      <w:spacing w:val="-5"/>
      <w:kern w:val="32"/>
      <w:sz w:val="20"/>
      <w:szCs w:val="24"/>
    </w:rPr>
  </w:style>
  <w:style w:type="character" w:customStyle="1" w:styleId="LetterheadHeaderAddress-Prefix">
    <w:name w:val="Letterhead Header Address - Prefix"/>
    <w:uiPriority w:val="6"/>
    <w:rsid w:val="0049754C"/>
    <w:rPr>
      <w:rFonts w:ascii="Franklin Gothic Demi" w:hAnsi="Franklin Gothic Demi" w:cs="FranklinGothic-Demi"/>
      <w:color w:val="0052CC" w:themeColor="accent3"/>
      <w:sz w:val="16"/>
      <w:szCs w:val="16"/>
    </w:rPr>
  </w:style>
  <w:style w:type="paragraph" w:customStyle="1" w:styleId="LetterheadHeaderAddress-Text">
    <w:name w:val="Letterhead Header Address - Text"/>
    <w:uiPriority w:val="6"/>
    <w:rsid w:val="0049754C"/>
    <w:pPr>
      <w:autoSpaceDE w:val="0"/>
      <w:autoSpaceDN w:val="0"/>
      <w:adjustRightInd w:val="0"/>
      <w:spacing w:after="0" w:line="210" w:lineRule="atLeast"/>
      <w:jc w:val="right"/>
      <w:textAlignment w:val="center"/>
    </w:pPr>
    <w:rPr>
      <w:rFonts w:ascii="Franklin Gothic Book" w:eastAsiaTheme="minorHAnsi" w:hAnsi="Franklin Gothic Book" w:cs="FranklinGothic-Book"/>
      <w:color w:val="000000" w:themeColor="text1"/>
      <w:sz w:val="16"/>
      <w:szCs w:val="16"/>
    </w:rPr>
  </w:style>
  <w:style w:type="table" w:styleId="LightGrid-Accent6">
    <w:name w:val="Light Grid Accent 6"/>
    <w:basedOn w:val="TableNormal"/>
    <w:uiPriority w:val="62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9A942"/>
        <w:left w:val="single" w:sz="8" w:space="0" w:color="49A942"/>
        <w:bottom w:val="single" w:sz="8" w:space="0" w:color="49A942"/>
        <w:right w:val="single" w:sz="8" w:space="0" w:color="49A942"/>
        <w:insideH w:val="single" w:sz="8" w:space="0" w:color="49A942"/>
        <w:insideV w:val="single" w:sz="8" w:space="0" w:color="49A942"/>
      </w:tblBorders>
    </w:tblPr>
    <w:tblStylePr w:type="fir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49A942"/>
          <w:left w:val="single" w:sz="8" w:space="0" w:color="49A942"/>
          <w:bottom w:val="single" w:sz="18" w:space="0" w:color="49A942"/>
          <w:right w:val="single" w:sz="8" w:space="0" w:color="49A942"/>
          <w:insideH w:val="nil"/>
          <w:insideV w:val="single" w:sz="8" w:space="0" w:color="49A942"/>
        </w:tcBorders>
      </w:tcPr>
    </w:tblStylePr>
    <w:tblStylePr w:type="la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double" w:sz="6" w:space="0" w:color="49A942"/>
          <w:left w:val="single" w:sz="8" w:space="0" w:color="49A942"/>
          <w:bottom w:val="single" w:sz="8" w:space="0" w:color="49A942"/>
          <w:right w:val="single" w:sz="8" w:space="0" w:color="49A942"/>
          <w:insideH w:val="nil"/>
          <w:insideV w:val="single" w:sz="8" w:space="0" w:color="49A942"/>
        </w:tcBorders>
      </w:tcPr>
    </w:tblStylePr>
    <w:tblStylePr w:type="firstCol">
      <w:rPr>
        <w:rFonts w:ascii="Franklin Gothic Demi" w:eastAsia="Times New Roman" w:hAnsi="Franklin Gothic Demi" w:cs="Times New Roman"/>
        <w:b/>
        <w:bCs/>
      </w:rPr>
    </w:tblStylePr>
    <w:tblStylePr w:type="lastCol"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</w:tcBorders>
      </w:tcPr>
    </w:tblStylePr>
    <w:tblStylePr w:type="band1Vert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</w:tcBorders>
        <w:shd w:val="clear" w:color="auto" w:fill="D0ECCE"/>
      </w:tcPr>
    </w:tblStylePr>
    <w:tblStylePr w:type="band1Horz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  <w:insideV w:val="single" w:sz="8" w:space="0" w:color="49A942"/>
        </w:tcBorders>
        <w:shd w:val="clear" w:color="auto" w:fill="D0ECCE"/>
      </w:tcPr>
    </w:tblStylePr>
    <w:tblStylePr w:type="band2Horz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  <w:insideV w:val="single" w:sz="8" w:space="0" w:color="49A942"/>
        </w:tcBorders>
      </w:tcPr>
    </w:tblStylePr>
  </w:style>
  <w:style w:type="table" w:styleId="LightShading-Accent2">
    <w:name w:val="Light Shading Accent 2"/>
    <w:basedOn w:val="TableNormal"/>
    <w:uiPriority w:val="60"/>
    <w:rsid w:val="0049754C"/>
    <w:pPr>
      <w:spacing w:after="0" w:line="240" w:lineRule="auto"/>
    </w:pPr>
    <w:rPr>
      <w:rFonts w:ascii="Times New Roman" w:eastAsia="Times New Roman" w:hAnsi="Times New Roman" w:cs="Times New Roman"/>
      <w:color w:val="B45712"/>
      <w:sz w:val="20"/>
      <w:szCs w:val="20"/>
    </w:rPr>
    <w:tblPr>
      <w:tblStyleRowBandSize w:val="1"/>
      <w:tblStyleColBandSize w:val="1"/>
      <w:tblBorders>
        <w:top w:val="single" w:sz="8" w:space="0" w:color="E87722"/>
        <w:bottom w:val="single" w:sz="8" w:space="0" w:color="E8772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/>
          <w:left w:val="nil"/>
          <w:bottom w:val="single" w:sz="8" w:space="0" w:color="E8772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/>
          <w:left w:val="nil"/>
          <w:bottom w:val="single" w:sz="8" w:space="0" w:color="E8772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</w:style>
  <w:style w:type="table" w:styleId="LightShading-Accent4">
    <w:name w:val="Light Shading Accent 4"/>
    <w:basedOn w:val="TableNormal"/>
    <w:uiPriority w:val="60"/>
    <w:rsid w:val="0049754C"/>
    <w:pPr>
      <w:spacing w:after="0" w:line="240" w:lineRule="auto"/>
    </w:pPr>
    <w:rPr>
      <w:rFonts w:ascii="Times New Roman" w:eastAsia="Times New Roman" w:hAnsi="Times New Roman" w:cs="Times New Roman"/>
      <w:color w:val="B57E00"/>
      <w:sz w:val="20"/>
      <w:szCs w:val="20"/>
    </w:rPr>
    <w:tblPr>
      <w:tblStyleRowBandSize w:val="1"/>
      <w:tblStyleColBandSize w:val="1"/>
      <w:tblBorders>
        <w:top w:val="single" w:sz="8" w:space="0" w:color="F2A900"/>
        <w:bottom w:val="single" w:sz="8" w:space="0" w:color="F2A9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/>
          <w:left w:val="nil"/>
          <w:bottom w:val="single" w:sz="8" w:space="0" w:color="F2A9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/>
          <w:left w:val="nil"/>
          <w:bottom w:val="single" w:sz="8" w:space="0" w:color="F2A9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/>
      </w:tcPr>
    </w:tblStylePr>
  </w:style>
  <w:style w:type="paragraph" w:styleId="ListBullet">
    <w:name w:val="List Bullet"/>
    <w:basedOn w:val="Normal"/>
    <w:uiPriority w:val="99"/>
    <w:semiHidden/>
    <w:rsid w:val="0049754C"/>
    <w:pPr>
      <w:tabs>
        <w:tab w:val="num" w:pos="360"/>
      </w:tabs>
      <w:spacing w:after="100" w:line="288" w:lineRule="auto"/>
      <w:ind w:left="360" w:hanging="360"/>
      <w:contextualSpacing/>
    </w:pPr>
    <w:rPr>
      <w:rFonts w:ascii="Arial" w:hAnsi="Arial"/>
      <w:color w:val="404040"/>
      <w:sz w:val="18"/>
    </w:rPr>
  </w:style>
  <w:style w:type="paragraph" w:styleId="ListBullet2">
    <w:name w:val="List Bullet 2"/>
    <w:basedOn w:val="Normal"/>
    <w:autoRedefine/>
    <w:uiPriority w:val="5"/>
    <w:semiHidden/>
    <w:unhideWhenUsed/>
    <w:rsid w:val="0049754C"/>
    <w:pPr>
      <w:tabs>
        <w:tab w:val="num" w:pos="720"/>
      </w:tabs>
      <w:spacing w:after="0" w:line="240" w:lineRule="auto"/>
      <w:ind w:left="720" w:hanging="360"/>
    </w:pPr>
    <w:rPr>
      <w:rFonts w:ascii="Calibri" w:hAnsi="Calibri"/>
      <w:color w:val="auto"/>
    </w:rPr>
  </w:style>
  <w:style w:type="paragraph" w:styleId="ListContinue">
    <w:name w:val="List Continue"/>
    <w:basedOn w:val="Normal"/>
    <w:uiPriority w:val="99"/>
    <w:semiHidden/>
    <w:unhideWhenUsed/>
    <w:rsid w:val="0049754C"/>
    <w:pPr>
      <w:spacing w:before="120"/>
      <w:ind w:left="36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9754C"/>
    <w:pPr>
      <w:numPr>
        <w:ilvl w:val="4"/>
        <w:numId w:val="7"/>
      </w:numPr>
      <w:contextualSpacing/>
    </w:pPr>
  </w:style>
  <w:style w:type="paragraph" w:styleId="ListNumber">
    <w:name w:val="List Number"/>
    <w:basedOn w:val="Normal"/>
    <w:uiPriority w:val="5"/>
    <w:qFormat/>
    <w:rsid w:val="000736C7"/>
    <w:pPr>
      <w:numPr>
        <w:numId w:val="13"/>
      </w:numPr>
      <w:contextualSpacing/>
    </w:pPr>
    <w:rPr>
      <w:color w:val="000000"/>
      <w:szCs w:val="24"/>
    </w:rPr>
  </w:style>
  <w:style w:type="paragraph" w:styleId="ListNumber2">
    <w:name w:val="List Number 2"/>
    <w:basedOn w:val="Normal"/>
    <w:uiPriority w:val="5"/>
    <w:semiHidden/>
    <w:rsid w:val="0049754C"/>
    <w:pPr>
      <w:numPr>
        <w:ilvl w:val="1"/>
        <w:numId w:val="7"/>
      </w:numPr>
      <w:spacing w:before="120"/>
      <w:contextualSpacing/>
    </w:pPr>
  </w:style>
  <w:style w:type="paragraph" w:styleId="ListNumber3">
    <w:name w:val="List Number 3"/>
    <w:basedOn w:val="Normal"/>
    <w:uiPriority w:val="5"/>
    <w:semiHidden/>
    <w:rsid w:val="0049754C"/>
    <w:pPr>
      <w:numPr>
        <w:ilvl w:val="2"/>
        <w:numId w:val="7"/>
      </w:numPr>
      <w:spacing w:before="120"/>
      <w:contextualSpacing/>
    </w:pPr>
  </w:style>
  <w:style w:type="paragraph" w:styleId="ListNumber4">
    <w:name w:val="List Number 4"/>
    <w:basedOn w:val="Normal"/>
    <w:uiPriority w:val="5"/>
    <w:semiHidden/>
    <w:rsid w:val="0049754C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5"/>
    <w:semiHidden/>
    <w:rsid w:val="0049754C"/>
    <w:pPr>
      <w:contextualSpacing/>
    </w:pPr>
  </w:style>
  <w:style w:type="numbering" w:customStyle="1" w:styleId="ListStyle-Bullets1">
    <w:name w:val="ListStyle-Bullets1"/>
    <w:uiPriority w:val="99"/>
    <w:rsid w:val="0051490D"/>
    <w:pPr>
      <w:numPr>
        <w:numId w:val="2"/>
      </w:numPr>
    </w:pPr>
  </w:style>
  <w:style w:type="numbering" w:customStyle="1" w:styleId="ListStyle-Headings">
    <w:name w:val="ListStyle-Headings"/>
    <w:uiPriority w:val="99"/>
    <w:rsid w:val="0049754C"/>
    <w:pPr>
      <w:numPr>
        <w:numId w:val="4"/>
      </w:numPr>
    </w:pPr>
  </w:style>
  <w:style w:type="numbering" w:customStyle="1" w:styleId="ListStyle-Numbers1">
    <w:name w:val="ListStyle-Numbers1"/>
    <w:uiPriority w:val="99"/>
    <w:rsid w:val="003F2D7F"/>
    <w:pPr>
      <w:numPr>
        <w:numId w:val="5"/>
      </w:numPr>
    </w:pPr>
  </w:style>
  <w:style w:type="table" w:styleId="MediumGrid2-Accent1">
    <w:name w:val="Medium Grid 2 Accent 1"/>
    <w:basedOn w:val="TableNormal"/>
    <w:uiPriority w:val="68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6892"/>
        <w:left w:val="single" w:sz="8" w:space="0" w:color="006892"/>
        <w:bottom w:val="single" w:sz="8" w:space="0" w:color="006892"/>
        <w:right w:val="single" w:sz="8" w:space="0" w:color="006892"/>
        <w:insideH w:val="single" w:sz="8" w:space="0" w:color="006892"/>
        <w:insideV w:val="single" w:sz="8" w:space="0" w:color="006892"/>
      </w:tblBorders>
    </w:tblPr>
    <w:tcPr>
      <w:shd w:val="clear" w:color="auto" w:fill="A5E4FF"/>
    </w:tcPr>
    <w:tblStylePr w:type="firstRow">
      <w:rPr>
        <w:b/>
        <w:bCs/>
        <w:color w:val="000000"/>
      </w:rPr>
      <w:tblPr/>
      <w:tcPr>
        <w:shd w:val="clear" w:color="auto" w:fill="DBF4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9FF"/>
      </w:tcPr>
    </w:tblStylePr>
    <w:tblStylePr w:type="band1Vert">
      <w:tblPr/>
      <w:tcPr>
        <w:shd w:val="clear" w:color="auto" w:fill="49CAFF"/>
      </w:tcPr>
    </w:tblStylePr>
    <w:tblStylePr w:type="band1Horz">
      <w:tblPr/>
      <w:tcPr>
        <w:tcBorders>
          <w:insideH w:val="single" w:sz="6" w:space="0" w:color="006892"/>
          <w:insideV w:val="single" w:sz="6" w:space="0" w:color="006892"/>
        </w:tcBorders>
        <w:shd w:val="clear" w:color="auto" w:fill="49CAFF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E87722"/>
        <w:left w:val="single" w:sz="8" w:space="0" w:color="E87722"/>
        <w:bottom w:val="single" w:sz="8" w:space="0" w:color="E87722"/>
        <w:right w:val="single" w:sz="8" w:space="0" w:color="E87722"/>
        <w:insideH w:val="single" w:sz="8" w:space="0" w:color="E87722"/>
        <w:insideV w:val="single" w:sz="8" w:space="0" w:color="E87722"/>
      </w:tblBorders>
    </w:tblPr>
    <w:tcPr>
      <w:shd w:val="clear" w:color="auto" w:fill="F9DDC8"/>
    </w:tcPr>
    <w:tblStylePr w:type="firstRow">
      <w:rPr>
        <w:b/>
        <w:bCs/>
        <w:color w:val="000000"/>
      </w:rPr>
      <w:tblPr/>
      <w:tcPr>
        <w:shd w:val="clear" w:color="auto" w:fill="FCF1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/>
      </w:tcPr>
    </w:tblStylePr>
    <w:tblStylePr w:type="band1Vert">
      <w:tblPr/>
      <w:tcPr>
        <w:shd w:val="clear" w:color="auto" w:fill="F3BA90"/>
      </w:tcPr>
    </w:tblStylePr>
    <w:tblStylePr w:type="band1Horz">
      <w:tblPr/>
      <w:tcPr>
        <w:tcBorders>
          <w:insideH w:val="single" w:sz="6" w:space="0" w:color="E87722"/>
          <w:insideV w:val="single" w:sz="6" w:space="0" w:color="E87722"/>
        </w:tcBorders>
        <w:shd w:val="clear" w:color="auto" w:fill="F3BA90"/>
      </w:tcPr>
    </w:tblStylePr>
    <w:tblStylePr w:type="nwCell">
      <w:tblPr/>
      <w:tcPr>
        <w:shd w:val="clear" w:color="auto" w:fill="FFFFFF"/>
      </w:tcPr>
    </w:tblStylePr>
  </w:style>
  <w:style w:type="table" w:styleId="MediumList2-Accent1">
    <w:name w:val="Medium List 2 Accent 1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6892"/>
        <w:left w:val="single" w:sz="8" w:space="0" w:color="006892"/>
        <w:bottom w:val="single" w:sz="8" w:space="0" w:color="006892"/>
        <w:right w:val="single" w:sz="8" w:space="0" w:color="0068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8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689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8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68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E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5E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6892"/>
      <w:sz w:val="20"/>
      <w:szCs w:val="20"/>
    </w:rPr>
    <w:tblPr>
      <w:tblStyleRowBandSize w:val="1"/>
      <w:tblStyleColBandSize w:val="1"/>
      <w:tblBorders>
        <w:top w:val="single" w:sz="4" w:space="0" w:color="006892"/>
        <w:insideH w:val="single" w:sz="4" w:space="0" w:color="0068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/>
          <w:right w:val="nil"/>
          <w:insideH w:val="nil"/>
          <w:insideV w:val="nil"/>
        </w:tcBorders>
        <w:shd w:val="clear" w:color="auto" w:fill="FFFFFF"/>
        <w:vAlign w:val="bottom"/>
      </w:tcPr>
    </w:tblStylePr>
    <w:tblStylePr w:type="lastRow">
      <w:tblPr/>
      <w:tcPr>
        <w:tcBorders>
          <w:top w:val="single" w:sz="8" w:space="0" w:color="E8772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color w:val="FFFFFF"/>
      </w:rPr>
      <w:tblPr/>
      <w:tcPr>
        <w:shd w:val="clear" w:color="auto" w:fill="006892"/>
      </w:tcPr>
    </w:tblStylePr>
    <w:tblStylePr w:type="lastCol">
      <w:tblPr/>
      <w:tcPr>
        <w:tcBorders>
          <w:top w:val="nil"/>
          <w:left w:val="single" w:sz="8" w:space="0" w:color="E8772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  <w:tblStylePr w:type="band1Horz">
      <w:tblPr/>
      <w:tcPr>
        <w:shd w:val="clear" w:color="auto" w:fill="F2F2F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A0AF"/>
        <w:left w:val="single" w:sz="8" w:space="0" w:color="00A0AF"/>
        <w:bottom w:val="single" w:sz="8" w:space="0" w:color="00A0AF"/>
        <w:right w:val="single" w:sz="8" w:space="0" w:color="00A0A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A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A0A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A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A0A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7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7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9A942"/>
        <w:left w:val="single" w:sz="8" w:space="0" w:color="49A942"/>
        <w:bottom w:val="single" w:sz="8" w:space="0" w:color="49A942"/>
        <w:right w:val="single" w:sz="8" w:space="0" w:color="49A94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A94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9A94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A94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9A94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CC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CC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A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A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A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Normal-SectionStart">
    <w:name w:val="Normal - Section Start"/>
    <w:basedOn w:val="Normal"/>
    <w:next w:val="Normal"/>
    <w:rsid w:val="0049754C"/>
    <w:pPr>
      <w:spacing w:before="500"/>
    </w:pPr>
  </w:style>
  <w:style w:type="paragraph" w:styleId="NormalWeb">
    <w:name w:val="Normal (Web)"/>
    <w:basedOn w:val="Normal"/>
    <w:uiPriority w:val="99"/>
    <w:semiHidden/>
    <w:rsid w:val="0049754C"/>
    <w:pPr>
      <w:spacing w:before="100" w:beforeAutospacing="1" w:after="100" w:afterAutospacing="1" w:line="240" w:lineRule="auto"/>
    </w:pPr>
    <w:rPr>
      <w:rFonts w:ascii="Times New Roman" w:hAnsi="Times New Roman"/>
      <w:color w:val="717073"/>
      <w:sz w:val="24"/>
    </w:rPr>
  </w:style>
  <w:style w:type="paragraph" w:customStyle="1" w:styleId="Numbered">
    <w:name w:val="Numbered"/>
    <w:basedOn w:val="Normal"/>
    <w:uiPriority w:val="99"/>
    <w:semiHidden/>
    <w:rsid w:val="0049754C"/>
    <w:pPr>
      <w:numPr>
        <w:numId w:val="10"/>
      </w:numPr>
      <w:spacing w:before="120" w:after="0" w:line="240" w:lineRule="auto"/>
    </w:pPr>
    <w:rPr>
      <w:rFonts w:ascii="Arial" w:hAnsi="Arial"/>
    </w:rPr>
  </w:style>
  <w:style w:type="paragraph" w:customStyle="1" w:styleId="OddFooter">
    <w:name w:val="OddFooter"/>
    <w:link w:val="OddFooterChar"/>
    <w:uiPriority w:val="39"/>
    <w:rsid w:val="0049754C"/>
    <w:pPr>
      <w:spacing w:after="0" w:line="240" w:lineRule="auto"/>
    </w:pPr>
    <w:rPr>
      <w:rFonts w:ascii="Franklin Gothic Demi" w:eastAsia="Times New Roman" w:hAnsi="Franklin Gothic Demi" w:cs="Times New Roman"/>
      <w:color w:val="1B3349" w:themeColor="text2"/>
      <w:sz w:val="16"/>
      <w:szCs w:val="16"/>
    </w:rPr>
  </w:style>
  <w:style w:type="character" w:customStyle="1" w:styleId="OddFooterChar">
    <w:name w:val="OddFooter Char"/>
    <w:basedOn w:val="DefaultParagraphFont"/>
    <w:link w:val="OddFooter"/>
    <w:uiPriority w:val="39"/>
    <w:rsid w:val="0049754C"/>
    <w:rPr>
      <w:rFonts w:ascii="Franklin Gothic Demi" w:eastAsia="Times New Roman" w:hAnsi="Franklin Gothic Demi" w:cs="Times New Roman"/>
      <w:color w:val="1B3349" w:themeColor="text2"/>
      <w:sz w:val="16"/>
      <w:szCs w:val="16"/>
    </w:rPr>
  </w:style>
  <w:style w:type="paragraph" w:customStyle="1" w:styleId="OddPage">
    <w:name w:val="OddPage#"/>
    <w:link w:val="OddPageChar"/>
    <w:uiPriority w:val="39"/>
    <w:rsid w:val="0049754C"/>
    <w:pPr>
      <w:spacing w:after="0" w:line="240" w:lineRule="auto"/>
      <w:jc w:val="right"/>
    </w:pPr>
    <w:rPr>
      <w:rFonts w:ascii="Franklin Gothic Book" w:eastAsiaTheme="minorHAnsi" w:hAnsi="Franklin Gothic Book"/>
      <w:noProof/>
      <w:color w:val="1B3349" w:themeColor="text2"/>
      <w:sz w:val="16"/>
    </w:rPr>
  </w:style>
  <w:style w:type="character" w:customStyle="1" w:styleId="OddPageChar">
    <w:name w:val="OddPage# Char"/>
    <w:basedOn w:val="DefaultParagraphFont"/>
    <w:link w:val="OddPage"/>
    <w:uiPriority w:val="39"/>
    <w:rsid w:val="00E108A9"/>
    <w:rPr>
      <w:rFonts w:ascii="Franklin Gothic Book" w:eastAsiaTheme="minorHAnsi" w:hAnsi="Franklin Gothic Book"/>
      <w:noProof/>
      <w:color w:val="1B3349" w:themeColor="text2"/>
      <w:sz w:val="16"/>
    </w:rPr>
  </w:style>
  <w:style w:type="character" w:styleId="PageNumber">
    <w:name w:val="page number"/>
    <w:uiPriority w:val="39"/>
    <w:semiHidden/>
    <w:rsid w:val="0049754C"/>
    <w:rPr>
      <w:rFonts w:asciiTheme="majorHAnsi" w:hAnsiTheme="majorHAnsi" w:cs="FranklinGothic-Demi"/>
      <w:color w:val="53565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49754C"/>
    <w:pPr>
      <w:spacing w:after="0" w:line="240" w:lineRule="auto"/>
    </w:pPr>
    <w:rPr>
      <w:rFonts w:ascii="Consolas" w:eastAsia="Calibri" w:hAnsi="Consolas"/>
      <w:color w:val="717073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754C"/>
    <w:rPr>
      <w:rFonts w:ascii="Consolas" w:eastAsia="Calibri" w:hAnsi="Consolas" w:cs="Times New Roman"/>
      <w:color w:val="717073"/>
      <w:sz w:val="21"/>
      <w:szCs w:val="21"/>
    </w:rPr>
  </w:style>
  <w:style w:type="paragraph" w:customStyle="1" w:styleId="SectionSubtitle">
    <w:name w:val="Section Subtitle"/>
    <w:basedOn w:val="Normal"/>
    <w:next w:val="Normal-SectionStart"/>
    <w:uiPriority w:val="1"/>
    <w:rsid w:val="00D5097B"/>
    <w:pPr>
      <w:spacing w:before="60" w:line="240" w:lineRule="auto"/>
    </w:pPr>
    <w:rPr>
      <w:rFonts w:ascii="Franklin Gothic Medium" w:hAnsi="Franklin Gothic Medium"/>
      <w:color w:val="1B3349" w:themeColor="text2"/>
      <w:sz w:val="28"/>
      <w:szCs w:val="28"/>
    </w:rPr>
  </w:style>
  <w:style w:type="paragraph" w:customStyle="1" w:styleId="ProjectResumeContinued">
    <w:name w:val="Project/Resume (Continued)"/>
    <w:next w:val="Normal"/>
    <w:link w:val="ProjectResumeContinuedChar"/>
    <w:uiPriority w:val="6"/>
    <w:rsid w:val="0049754C"/>
    <w:pPr>
      <w:pBdr>
        <w:bottom w:val="single" w:sz="6" w:space="1" w:color="505050"/>
      </w:pBdr>
      <w:spacing w:before="120" w:after="180" w:line="240" w:lineRule="auto"/>
    </w:pPr>
    <w:rPr>
      <w:rFonts w:eastAsia="Times New Roman" w:cs="Times New Roman"/>
      <w:color w:val="505050"/>
      <w:sz w:val="24"/>
      <w:szCs w:val="28"/>
    </w:rPr>
  </w:style>
  <w:style w:type="character" w:customStyle="1" w:styleId="ProjectResumeContinuedChar">
    <w:name w:val="Project/Resume (Continued) Char"/>
    <w:basedOn w:val="DefaultParagraphFont"/>
    <w:link w:val="ProjectResumeContinued"/>
    <w:uiPriority w:val="6"/>
    <w:rsid w:val="0049754C"/>
    <w:rPr>
      <w:rFonts w:eastAsia="Times New Roman" w:cs="Times New Roman"/>
      <w:color w:val="505050"/>
      <w:sz w:val="24"/>
      <w:szCs w:val="28"/>
    </w:rPr>
  </w:style>
  <w:style w:type="paragraph" w:customStyle="1" w:styleId="ProjectResumeBodyText">
    <w:name w:val="Project/Resume Body Text"/>
    <w:basedOn w:val="Normal"/>
    <w:uiPriority w:val="6"/>
    <w:unhideWhenUsed/>
    <w:rsid w:val="0049754C"/>
  </w:style>
  <w:style w:type="paragraph" w:customStyle="1" w:styleId="ProjectResumeH1">
    <w:name w:val="Project/Resume H1"/>
    <w:basedOn w:val="Heading1"/>
    <w:next w:val="Normal"/>
    <w:link w:val="ProjectResumeH1Char"/>
    <w:uiPriority w:val="6"/>
    <w:qFormat/>
    <w:rsid w:val="0049754C"/>
  </w:style>
  <w:style w:type="character" w:customStyle="1" w:styleId="ProjectResumeH1Char">
    <w:name w:val="Project/Resume H1 Char"/>
    <w:basedOn w:val="Heading1Char"/>
    <w:link w:val="ProjectResumeH1"/>
    <w:uiPriority w:val="6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customStyle="1" w:styleId="ProjectResumeH2">
    <w:name w:val="Project/Resume H2"/>
    <w:basedOn w:val="Heading2"/>
    <w:next w:val="Normal"/>
    <w:link w:val="ProjectResumeH2Char"/>
    <w:uiPriority w:val="6"/>
    <w:rsid w:val="0049754C"/>
    <w:pPr>
      <w:outlineLvl w:val="9"/>
    </w:pPr>
  </w:style>
  <w:style w:type="character" w:customStyle="1" w:styleId="ProjectResumeH2Char">
    <w:name w:val="Project/Resume H2 Char"/>
    <w:basedOn w:val="DefaultParagraphFont"/>
    <w:link w:val="ProjectResumeH2"/>
    <w:uiPriority w:val="6"/>
    <w:rsid w:val="0049754C"/>
    <w:rPr>
      <w:rFonts w:ascii="Franklin Gothic Medium" w:hAnsi="Franklin Gothic Medium" w:cs="FranklinGothic-Demi"/>
      <w:color w:val="097538" w:themeColor="accent4"/>
      <w:sz w:val="25"/>
      <w:szCs w:val="24"/>
    </w:rPr>
  </w:style>
  <w:style w:type="paragraph" w:customStyle="1" w:styleId="ProjectResumeH3">
    <w:name w:val="Project/Resume H3"/>
    <w:basedOn w:val="Heading3"/>
    <w:next w:val="Normal"/>
    <w:link w:val="ProjectResumeH3Char"/>
    <w:uiPriority w:val="6"/>
    <w:rsid w:val="0049754C"/>
    <w:pPr>
      <w:outlineLvl w:val="9"/>
    </w:pPr>
  </w:style>
  <w:style w:type="character" w:customStyle="1" w:styleId="ProjectResumeH3Char">
    <w:name w:val="Project/Resume H3 Char"/>
    <w:basedOn w:val="DefaultParagraphFont"/>
    <w:link w:val="ProjectResumeH3"/>
    <w:uiPriority w:val="6"/>
    <w:rsid w:val="0049754C"/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paragraph" w:customStyle="1" w:styleId="ProjectResumeH4">
    <w:name w:val="Project/Resume H4"/>
    <w:basedOn w:val="Heading4"/>
    <w:next w:val="Normal"/>
    <w:link w:val="ProjectResumeH4Char"/>
    <w:uiPriority w:val="6"/>
    <w:rsid w:val="0049754C"/>
    <w:pPr>
      <w:outlineLvl w:val="9"/>
    </w:pPr>
  </w:style>
  <w:style w:type="character" w:customStyle="1" w:styleId="ProjectResumeH4Char">
    <w:name w:val="Project/Resume H4 Char"/>
    <w:basedOn w:val="Heading4Char"/>
    <w:link w:val="ProjectResumeH4"/>
    <w:uiPriority w:val="6"/>
    <w:rsid w:val="0049754C"/>
    <w:rPr>
      <w:rFonts w:asciiTheme="majorHAnsi" w:hAnsiTheme="majorHAnsi" w:cs="FranklinGothic-Demi"/>
      <w:color w:val="081931"/>
      <w:sz w:val="21"/>
      <w:szCs w:val="23"/>
    </w:rPr>
  </w:style>
  <w:style w:type="paragraph" w:customStyle="1" w:styleId="Question">
    <w:name w:val="Question"/>
    <w:basedOn w:val="Normal"/>
    <w:next w:val="Normal"/>
    <w:uiPriority w:val="9"/>
    <w:qFormat/>
    <w:rsid w:val="0049754C"/>
    <w:pPr>
      <w:pBdr>
        <w:top w:val="single" w:sz="4" w:space="4" w:color="1B3349" w:themeColor="text2"/>
        <w:bottom w:val="single" w:sz="4" w:space="6" w:color="1B3349" w:themeColor="text2"/>
      </w:pBdr>
      <w:spacing w:before="60" w:after="60" w:line="240" w:lineRule="auto"/>
      <w:ind w:right="29"/>
    </w:pPr>
    <w:rPr>
      <w:rFonts w:ascii="Franklin Gothic Medium Cond" w:hAnsi="Franklin Gothic Medium Cond"/>
      <w:bCs/>
      <w:i/>
      <w:color w:val="0052CC" w:themeColor="accent3"/>
      <w:szCs w:val="20"/>
    </w:rPr>
  </w:style>
  <w:style w:type="paragraph" w:styleId="Quote">
    <w:name w:val="Quote"/>
    <w:basedOn w:val="PullQuote"/>
    <w:next w:val="Normal"/>
    <w:link w:val="QuoteChar"/>
    <w:uiPriority w:val="29"/>
    <w:rsid w:val="0049754C"/>
    <w:pPr>
      <w:spacing w:after="100" w:line="288" w:lineRule="auto"/>
      <w:ind w:left="720" w:right="72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9754C"/>
    <w:rPr>
      <w:rFonts w:ascii="Franklin Gothic Medium" w:eastAsia="Times New Roman" w:hAnsi="Franklin Gothic Medium" w:cs="Times New Roman"/>
      <w:i/>
      <w:color w:val="1B3349" w:themeColor="text2"/>
      <w:sz w:val="20"/>
      <w:szCs w:val="20"/>
    </w:rPr>
  </w:style>
  <w:style w:type="paragraph" w:customStyle="1" w:styleId="Run-in">
    <w:name w:val="Run-in"/>
    <w:basedOn w:val="Normal"/>
    <w:link w:val="Run-inChar"/>
    <w:uiPriority w:val="59"/>
    <w:semiHidden/>
    <w:unhideWhenUsed/>
    <w:qFormat/>
    <w:rsid w:val="0049754C"/>
    <w:pPr>
      <w:spacing w:before="240" w:after="60" w:line="240" w:lineRule="auto"/>
    </w:pPr>
    <w:rPr>
      <w:rFonts w:ascii="Arial" w:eastAsiaTheme="minorHAnsi" w:hAnsi="Arial" w:cstheme="minorBidi"/>
      <w:b/>
      <w:i/>
      <w:color w:val="00678F"/>
      <w:sz w:val="18"/>
    </w:rPr>
  </w:style>
  <w:style w:type="character" w:customStyle="1" w:styleId="Run-inChar">
    <w:name w:val="Run-in Char"/>
    <w:basedOn w:val="DefaultParagraphFont"/>
    <w:link w:val="Run-in"/>
    <w:uiPriority w:val="59"/>
    <w:semiHidden/>
    <w:rsid w:val="0049754C"/>
    <w:rPr>
      <w:rFonts w:ascii="Arial" w:eastAsiaTheme="minorHAnsi" w:hAnsi="Arial"/>
      <w:b/>
      <w:i/>
      <w:color w:val="00678F"/>
      <w:sz w:val="18"/>
    </w:rPr>
  </w:style>
  <w:style w:type="paragraph" w:customStyle="1" w:styleId="SectionTitle">
    <w:name w:val="Section Title"/>
    <w:basedOn w:val="Normal"/>
    <w:next w:val="Normal-SectionStart"/>
    <w:uiPriority w:val="1"/>
    <w:qFormat/>
    <w:rsid w:val="0049754C"/>
    <w:pPr>
      <w:spacing w:before="520" w:after="480" w:line="240" w:lineRule="auto"/>
    </w:pPr>
    <w:rPr>
      <w:rFonts w:asciiTheme="minorHAnsi" w:hAnsiTheme="minorHAnsi"/>
      <w:caps/>
      <w:color w:val="1B3349" w:themeColor="text2"/>
      <w:spacing w:val="20"/>
      <w:sz w:val="40"/>
      <w:szCs w:val="20"/>
    </w:rPr>
  </w:style>
  <w:style w:type="paragraph" w:customStyle="1" w:styleId="SectionTitle-withSubtitle">
    <w:name w:val="Section Title - with Subtitle"/>
    <w:basedOn w:val="Normal"/>
    <w:next w:val="SectionSubtitle"/>
    <w:uiPriority w:val="1"/>
    <w:rsid w:val="00D5097B"/>
    <w:pPr>
      <w:spacing w:before="520" w:after="60" w:line="240" w:lineRule="auto"/>
    </w:pPr>
    <w:rPr>
      <w:rFonts w:asciiTheme="minorHAnsi" w:eastAsia="Open Sans Condensed Light" w:hAnsiTheme="minorHAnsi"/>
      <w:caps/>
      <w:color w:val="1B3349" w:themeColor="text2"/>
      <w:spacing w:val="20"/>
      <w:sz w:val="40"/>
      <w:szCs w:val="20"/>
    </w:rPr>
  </w:style>
  <w:style w:type="paragraph" w:customStyle="1" w:styleId="SidebarBullet">
    <w:name w:val="Sidebar Bullet"/>
    <w:basedOn w:val="Normal"/>
    <w:link w:val="SidebarBulletChar"/>
    <w:uiPriority w:val="9"/>
    <w:qFormat/>
    <w:rsid w:val="0049754C"/>
    <w:pPr>
      <w:numPr>
        <w:numId w:val="11"/>
      </w:numPr>
      <w:tabs>
        <w:tab w:val="left" w:pos="180"/>
      </w:tabs>
      <w:spacing w:before="40" w:after="180"/>
      <w:contextualSpacing/>
    </w:pPr>
    <w:rPr>
      <w:color w:val="auto"/>
      <w:sz w:val="18"/>
      <w:szCs w:val="21"/>
    </w:rPr>
  </w:style>
  <w:style w:type="character" w:customStyle="1" w:styleId="SidebarBulletChar">
    <w:name w:val="Sidebar Bullet Char"/>
    <w:basedOn w:val="DefaultParagraphFont"/>
    <w:link w:val="SidebarBullet"/>
    <w:uiPriority w:val="9"/>
    <w:rsid w:val="0049754C"/>
    <w:rPr>
      <w:rFonts w:ascii="Franklin Gothic Book" w:eastAsia="Times New Roman" w:hAnsi="Franklin Gothic Book" w:cs="Times New Roman"/>
      <w:sz w:val="18"/>
      <w:szCs w:val="21"/>
    </w:rPr>
  </w:style>
  <w:style w:type="paragraph" w:customStyle="1" w:styleId="Subheading">
    <w:name w:val="Subheading"/>
    <w:basedOn w:val="Normal"/>
    <w:next w:val="Normal"/>
    <w:uiPriority w:val="4"/>
    <w:semiHidden/>
    <w:rsid w:val="0049754C"/>
    <w:pPr>
      <w:spacing w:before="300"/>
    </w:pPr>
    <w:rPr>
      <w:rFonts w:ascii="Franklin Gothic Medium" w:hAnsi="Franklin Gothic Medium"/>
    </w:rPr>
  </w:style>
  <w:style w:type="paragraph" w:customStyle="1" w:styleId="TableText">
    <w:name w:val="Table Text"/>
    <w:link w:val="TableTextChar"/>
    <w:uiPriority w:val="7"/>
    <w:qFormat/>
    <w:rsid w:val="0049754C"/>
    <w:pPr>
      <w:spacing w:before="40" w:after="40" w:line="240" w:lineRule="auto"/>
      <w:ind w:left="86" w:right="86"/>
    </w:pPr>
    <w:rPr>
      <w:rFonts w:ascii="Franklin Gothic Medium Cond" w:eastAsia="Times New Roman" w:hAnsi="Franklin Gothic Medium Cond" w:cs="Calibri"/>
      <w:color w:val="262626" w:themeColor="text1" w:themeTint="D9"/>
      <w:sz w:val="18"/>
      <w:szCs w:val="18"/>
    </w:rPr>
  </w:style>
  <w:style w:type="paragraph" w:customStyle="1" w:styleId="TableBullet">
    <w:name w:val="Table Bullet"/>
    <w:basedOn w:val="TableText"/>
    <w:uiPriority w:val="7"/>
    <w:qFormat/>
    <w:rsid w:val="0049754C"/>
    <w:pPr>
      <w:numPr>
        <w:numId w:val="12"/>
      </w:numPr>
      <w:contextualSpacing/>
    </w:pPr>
  </w:style>
  <w:style w:type="paragraph" w:customStyle="1" w:styleId="TableFootnote">
    <w:name w:val="Table Footnote"/>
    <w:basedOn w:val="Normal"/>
    <w:uiPriority w:val="7"/>
    <w:qFormat/>
    <w:rsid w:val="0049754C"/>
    <w:pPr>
      <w:spacing w:before="40"/>
    </w:pPr>
    <w:rPr>
      <w:sz w:val="16"/>
    </w:rPr>
  </w:style>
  <w:style w:type="table" w:styleId="TableGrid">
    <w:name w:val="Table Grid"/>
    <w:basedOn w:val="TableNormal"/>
    <w:rsid w:val="0049754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uiPriority w:val="7"/>
    <w:qFormat/>
    <w:rsid w:val="0049754C"/>
    <w:pPr>
      <w:keepNext/>
      <w:suppressAutoHyphens/>
      <w:spacing w:before="40" w:after="40" w:line="240" w:lineRule="auto"/>
      <w:ind w:left="86" w:right="86"/>
      <w:jc w:val="center"/>
    </w:pPr>
    <w:rPr>
      <w:rFonts w:ascii="Franklin Gothic Demi Cond" w:eastAsia="Open Sans Condensed Light" w:hAnsi="Franklin Gothic Demi Cond" w:cs="Open Sans Condensed"/>
      <w:color w:val="1B3349" w:themeColor="text2"/>
      <w:sz w:val="18"/>
      <w:szCs w:val="21"/>
    </w:rPr>
  </w:style>
  <w:style w:type="paragraph" w:customStyle="1" w:styleId="TableNumbersMedium">
    <w:name w:val="Table Numbers Medium"/>
    <w:basedOn w:val="HugeNumbers"/>
    <w:uiPriority w:val="6"/>
    <w:rsid w:val="0049754C"/>
    <w:pPr>
      <w:spacing w:before="40"/>
      <w:ind w:left="86" w:right="86"/>
      <w:jc w:val="center"/>
    </w:pPr>
    <w:rPr>
      <w:rFonts w:ascii="Franklin Gothic Medium Cond" w:eastAsia="Calibri" w:hAnsi="Franklin Gothic Medium Cond"/>
      <w:color w:val="1B3349" w:themeColor="text2"/>
      <w:sz w:val="40"/>
      <w:szCs w:val="40"/>
    </w:rPr>
  </w:style>
  <w:style w:type="paragraph" w:styleId="TableofFigures">
    <w:name w:val="table of figures"/>
    <w:basedOn w:val="Normal"/>
    <w:next w:val="Normal"/>
    <w:uiPriority w:val="99"/>
    <w:rsid w:val="0049754C"/>
    <w:pPr>
      <w:tabs>
        <w:tab w:val="right" w:leader="dot" w:pos="10224"/>
      </w:tabs>
      <w:spacing w:after="0"/>
    </w:pPr>
    <w:rPr>
      <w:rFonts w:asciiTheme="minorHAnsi" w:eastAsia="Calibri" w:hAnsiTheme="minorHAnsi"/>
      <w:noProof/>
    </w:rPr>
  </w:style>
  <w:style w:type="paragraph" w:customStyle="1" w:styleId="TableSubheading">
    <w:name w:val="Table Subheading"/>
    <w:basedOn w:val="TableHeading"/>
    <w:uiPriority w:val="7"/>
    <w:qFormat/>
    <w:rsid w:val="0049754C"/>
    <w:pPr>
      <w:spacing w:before="20" w:after="20"/>
    </w:pPr>
    <w:rPr>
      <w:rFonts w:ascii="Franklin Gothic Medium Cond" w:hAnsi="Franklin Gothic Medium Cond"/>
      <w:caps/>
      <w:sz w:val="16"/>
    </w:rPr>
  </w:style>
  <w:style w:type="paragraph" w:customStyle="1" w:styleId="TableSubheadLeft">
    <w:name w:val="Table Subhead Left"/>
    <w:basedOn w:val="TableSubheading"/>
    <w:uiPriority w:val="7"/>
    <w:semiHidden/>
    <w:rsid w:val="0049754C"/>
    <w:pPr>
      <w:jc w:val="left"/>
    </w:pPr>
  </w:style>
  <w:style w:type="paragraph" w:customStyle="1" w:styleId="TableSubheadWhite">
    <w:name w:val="Table Subhead White"/>
    <w:basedOn w:val="TableHeading"/>
    <w:uiPriority w:val="7"/>
    <w:semiHidden/>
    <w:qFormat/>
    <w:rsid w:val="0049754C"/>
    <w:rPr>
      <w:color w:val="FFFFFF"/>
    </w:rPr>
  </w:style>
  <w:style w:type="paragraph" w:customStyle="1" w:styleId="TableTextCentered">
    <w:name w:val="Table Text Centered"/>
    <w:basedOn w:val="TableText"/>
    <w:uiPriority w:val="7"/>
    <w:rsid w:val="0049754C"/>
    <w:pPr>
      <w:jc w:val="center"/>
    </w:pPr>
  </w:style>
  <w:style w:type="paragraph" w:customStyle="1" w:styleId="TableTextRight">
    <w:name w:val="Table Text Right"/>
    <w:basedOn w:val="TableText"/>
    <w:uiPriority w:val="7"/>
    <w:rsid w:val="0049754C"/>
    <w:pPr>
      <w:jc w:val="right"/>
    </w:pPr>
    <w:rPr>
      <w:rFonts w:eastAsia="Calibri"/>
    </w:rPr>
  </w:style>
  <w:style w:type="table" w:styleId="TableTheme">
    <w:name w:val="Table Theme"/>
    <w:basedOn w:val="TableNormal"/>
    <w:rsid w:val="0049754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-BrandedStyle1">
    <w:name w:val="Table-BrandedStyle1"/>
    <w:basedOn w:val="TableNormal"/>
    <w:uiPriority w:val="99"/>
    <w:qFormat/>
    <w:rsid w:val="0049754C"/>
    <w:pPr>
      <w:spacing w:before="40" w:after="40" w:line="240" w:lineRule="auto"/>
      <w:ind w:left="86" w:right="86"/>
    </w:pPr>
    <w:rPr>
      <w:rFonts w:ascii="Franklin Gothic Medium Cond" w:eastAsiaTheme="minorHAnsi" w:hAnsi="Franklin Gothic Medium Cond"/>
      <w:color w:val="262626" w:themeColor="text1" w:themeTint="D9"/>
      <w:sz w:val="18"/>
    </w:rPr>
    <w:tblPr>
      <w:tblStyleRowBandSize w:val="1"/>
      <w:tblStyleColBandSize w:val="1"/>
      <w:jc w:val="center"/>
      <w:tblBorders>
        <w:top w:val="single" w:sz="8" w:space="0" w:color="1B3349" w:themeColor="text2"/>
        <w:bottom w:val="single" w:sz="8" w:space="0" w:color="1B3349" w:themeColor="text2"/>
        <w:insideH w:val="single" w:sz="4" w:space="0" w:color="959595"/>
      </w:tblBorders>
      <w:tblCellMar>
        <w:left w:w="0" w:type="dxa"/>
        <w:right w:w="0" w:type="dxa"/>
      </w:tblCellMar>
    </w:tblPr>
    <w:trPr>
      <w:jc w:val="center"/>
    </w:trPr>
    <w:tcPr>
      <w:shd w:val="clear" w:color="auto" w:fill="auto"/>
    </w:tcPr>
    <w:tblStylePr w:type="firstRow">
      <w:rPr>
        <w:color w:val="00AEE6" w:themeColor="accent1"/>
      </w:rPr>
      <w:tblPr/>
      <w:tcPr>
        <w:tcBorders>
          <w:top w:val="nil"/>
          <w:bottom w:val="single" w:sz="8" w:space="0" w:color="1B3349" w:themeColor="text2"/>
        </w:tcBorders>
        <w:shd w:val="clear" w:color="auto" w:fill="FFFFFF" w:themeFill="background1"/>
      </w:tcPr>
    </w:tblStylePr>
    <w:tblStylePr w:type="lastRow">
      <w:rPr>
        <w:rFonts w:ascii="Cambria" w:hAnsi="Cambria"/>
        <w:sz w:val="18"/>
      </w:rPr>
      <w:tblPr/>
      <w:tcPr>
        <w:tcBorders>
          <w:top w:val="single" w:sz="8" w:space="0" w:color="1B3349" w:themeColor="text2"/>
          <w:bottom w:val="single" w:sz="8" w:space="0" w:color="1B3349" w:themeColor="text2"/>
        </w:tcBorders>
        <w:shd w:val="clear" w:color="auto" w:fill="auto"/>
      </w:tcPr>
    </w:tblStylePr>
    <w:tblStylePr w:type="firstCol">
      <w:rPr>
        <w:rFonts w:ascii="Cambria" w:hAnsi="Cambria"/>
        <w:sz w:val="18"/>
      </w:rPr>
      <w:tblPr/>
      <w:tcPr>
        <w:shd w:val="clear" w:color="auto" w:fill="DFDFDF" w:themeFill="background2"/>
      </w:tcPr>
    </w:tblStylePr>
    <w:tblStylePr w:type="lastCol">
      <w:rPr>
        <w:rFonts w:ascii="Cambria" w:hAnsi="Cambria"/>
        <w:sz w:val="18"/>
      </w:rPr>
      <w:tblPr/>
      <w:tcPr>
        <w:shd w:val="clear" w:color="auto" w:fill="DFDFDF" w:themeFill="background2"/>
      </w:tcPr>
    </w:tblStylePr>
    <w:tblStylePr w:type="band1Vert">
      <w:tblPr/>
      <w:tcPr>
        <w:shd w:val="clear" w:color="auto" w:fill="DFDFDF" w:themeFill="background2"/>
      </w:tcPr>
    </w:tblStylePr>
    <w:tblStylePr w:type="band1Horz">
      <w:tblPr/>
      <w:tcPr>
        <w:shd w:val="clear" w:color="auto" w:fill="DFDFDF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</w:pPr>
    <w:rPr>
      <w:rFonts w:ascii="Franklin Gothic Medium" w:hAnsi="Franklin Gothic Medium"/>
      <w:caps/>
      <w:color w:val="1B3349" w:themeColor="text2"/>
      <w:szCs w:val="24"/>
    </w:rPr>
  </w:style>
  <w:style w:type="paragraph" w:styleId="TOC2">
    <w:name w:val="toc 2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  <w:ind w:left="216"/>
    </w:pPr>
    <w:rPr>
      <w:color w:val="1B3349" w:themeColor="text2"/>
      <w:szCs w:val="24"/>
    </w:rPr>
  </w:style>
  <w:style w:type="paragraph" w:styleId="TOC3">
    <w:name w:val="toc 3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  <w:ind w:left="432"/>
    </w:pPr>
    <w:rPr>
      <w:color w:val="1B3349" w:themeColor="text2"/>
      <w:szCs w:val="24"/>
    </w:rPr>
  </w:style>
  <w:style w:type="paragraph" w:styleId="TOC4">
    <w:name w:val="toc 4"/>
    <w:basedOn w:val="Normal"/>
    <w:next w:val="Normal"/>
    <w:autoRedefine/>
    <w:uiPriority w:val="39"/>
    <w:rsid w:val="00F022BF"/>
    <w:pPr>
      <w:tabs>
        <w:tab w:val="right" w:leader="dot" w:pos="10224"/>
      </w:tabs>
      <w:spacing w:before="120" w:after="100"/>
      <w:ind w:left="648"/>
    </w:pPr>
    <w:rPr>
      <w:color w:val="1B3349" w:themeColor="text2"/>
    </w:rPr>
  </w:style>
  <w:style w:type="paragraph" w:styleId="TOC5">
    <w:name w:val="toc 5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864"/>
    </w:pPr>
    <w:rPr>
      <w:color w:val="auto"/>
    </w:rPr>
  </w:style>
  <w:style w:type="paragraph" w:styleId="TOC6">
    <w:name w:val="toc 6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080"/>
    </w:pPr>
    <w:rPr>
      <w:color w:val="auto"/>
    </w:rPr>
  </w:style>
  <w:style w:type="paragraph" w:styleId="TOC7">
    <w:name w:val="toc 7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296"/>
    </w:pPr>
    <w:rPr>
      <w:color w:val="auto"/>
    </w:rPr>
  </w:style>
  <w:style w:type="paragraph" w:styleId="TOC8">
    <w:name w:val="toc 8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512"/>
    </w:pPr>
    <w:rPr>
      <w:color w:val="auto"/>
    </w:rPr>
  </w:style>
  <w:style w:type="paragraph" w:styleId="TOC9">
    <w:name w:val="toc 9"/>
    <w:basedOn w:val="Normal"/>
    <w:next w:val="Normal"/>
    <w:autoRedefine/>
    <w:uiPriority w:val="39"/>
    <w:semiHidden/>
    <w:rsid w:val="0049754C"/>
    <w:pPr>
      <w:tabs>
        <w:tab w:val="left" w:pos="10224"/>
      </w:tabs>
      <w:spacing w:after="100" w:line="259" w:lineRule="auto"/>
      <w:ind w:left="1728"/>
    </w:pPr>
    <w:rPr>
      <w:color w:val="auto"/>
    </w:rPr>
  </w:style>
  <w:style w:type="paragraph" w:customStyle="1" w:styleId="TOCHeader">
    <w:name w:val="TOC Header"/>
    <w:uiPriority w:val="38"/>
    <w:semiHidden/>
    <w:rsid w:val="0049754C"/>
    <w:pPr>
      <w:spacing w:after="0" w:line="240" w:lineRule="auto"/>
    </w:pPr>
    <w:rPr>
      <w:rFonts w:ascii="Arial" w:eastAsia="Times New Roman" w:hAnsi="Arial" w:cs="Times New Roman"/>
      <w:b/>
      <w:caps/>
      <w:color w:val="BFBFBF"/>
      <w:sz w:val="68"/>
      <w:szCs w:val="24"/>
    </w:rPr>
  </w:style>
  <w:style w:type="paragraph" w:styleId="TOCHeading">
    <w:name w:val="TOC Heading"/>
    <w:basedOn w:val="SectionTitle"/>
    <w:next w:val="TOC1"/>
    <w:uiPriority w:val="39"/>
    <w:qFormat/>
    <w:rsid w:val="0049754C"/>
  </w:style>
  <w:style w:type="paragraph" w:customStyle="1" w:styleId="TOFHeader">
    <w:name w:val="TOF Header"/>
    <w:uiPriority w:val="39"/>
    <w:semiHidden/>
    <w:unhideWhenUsed/>
    <w:qFormat/>
    <w:rsid w:val="0049754C"/>
    <w:pPr>
      <w:spacing w:before="240" w:after="240" w:line="240" w:lineRule="auto"/>
    </w:pPr>
    <w:rPr>
      <w:rFonts w:ascii="Arial" w:eastAsia="Times New Roman" w:hAnsi="Arial" w:cs="Times New Roman"/>
      <w:b/>
      <w:caps/>
      <w:color w:val="E87722"/>
    </w:rPr>
  </w:style>
  <w:style w:type="numbering" w:customStyle="1" w:styleId="ListStyle-CalloutBoxBullet1">
    <w:name w:val="ListStyle-CalloutBoxBullet1"/>
    <w:uiPriority w:val="99"/>
    <w:rsid w:val="0049754C"/>
    <w:pPr>
      <w:numPr>
        <w:numId w:val="3"/>
      </w:numPr>
    </w:pPr>
  </w:style>
  <w:style w:type="numbering" w:customStyle="1" w:styleId="ListStyle-CalloutBoxBulletWhite1">
    <w:name w:val="ListStyle-CalloutBoxBulletWhite1"/>
    <w:uiPriority w:val="99"/>
    <w:rsid w:val="0049754C"/>
    <w:pPr>
      <w:numPr>
        <w:numId w:val="1"/>
      </w:numPr>
    </w:pPr>
  </w:style>
  <w:style w:type="numbering" w:customStyle="1" w:styleId="ListStyle-TableBullet1">
    <w:name w:val="ListStyle-TableBullet1"/>
    <w:uiPriority w:val="99"/>
    <w:rsid w:val="0049754C"/>
    <w:pPr>
      <w:numPr>
        <w:numId w:val="6"/>
      </w:numPr>
    </w:pPr>
  </w:style>
  <w:style w:type="paragraph" w:styleId="NoSpacing">
    <w:name w:val="No Spacing"/>
    <w:basedOn w:val="Normal"/>
    <w:uiPriority w:val="1"/>
    <w:qFormat/>
    <w:rsid w:val="0049754C"/>
    <w:pPr>
      <w:spacing w:after="0"/>
    </w:pPr>
  </w:style>
  <w:style w:type="character" w:customStyle="1" w:styleId="TableTextChar">
    <w:name w:val="Table Text Char"/>
    <w:basedOn w:val="DefaultParagraphFont"/>
    <w:link w:val="TableText"/>
    <w:uiPriority w:val="7"/>
    <w:rsid w:val="0049754C"/>
    <w:rPr>
      <w:rFonts w:ascii="Franklin Gothic Medium Cond" w:eastAsia="Times New Roman" w:hAnsi="Franklin Gothic Medium Cond" w:cs="Calibri"/>
      <w:color w:val="262626" w:themeColor="text1" w:themeTint="D9"/>
      <w:sz w:val="18"/>
      <w:szCs w:val="18"/>
    </w:rPr>
  </w:style>
  <w:style w:type="paragraph" w:customStyle="1" w:styleId="PullQuote">
    <w:name w:val="Pull Quote"/>
    <w:basedOn w:val="Normal"/>
    <w:uiPriority w:val="11"/>
    <w:qFormat/>
    <w:rsid w:val="0049754C"/>
    <w:pPr>
      <w:spacing w:after="0" w:line="240" w:lineRule="auto"/>
    </w:pPr>
    <w:rPr>
      <w:rFonts w:ascii="Franklin Gothic Medium" w:hAnsi="Franklin Gothic Medium"/>
      <w:color w:val="1B3349" w:themeColor="text2"/>
      <w:szCs w:val="20"/>
    </w:rPr>
  </w:style>
  <w:style w:type="paragraph" w:customStyle="1" w:styleId="CalloutBoxBold">
    <w:name w:val="Callout Box Bold"/>
    <w:basedOn w:val="CalloutBoxNormal"/>
    <w:uiPriority w:val="11"/>
    <w:qFormat/>
    <w:rsid w:val="0049754C"/>
    <w:pPr>
      <w:framePr w:hSpace="187" w:wrap="around" w:vAnchor="text" w:hAnchor="text" w:xAlign="right" w:y="1"/>
      <w:suppressOverlap/>
    </w:pPr>
    <w:rPr>
      <w:rFonts w:ascii="Franklin Gothic Medium" w:hAnsi="Franklin Gothic Medium"/>
    </w:rPr>
  </w:style>
  <w:style w:type="paragraph" w:customStyle="1" w:styleId="CalloutBoxBold-White">
    <w:name w:val="Callout Box Bold - White"/>
    <w:basedOn w:val="CalloutBoxBold"/>
    <w:uiPriority w:val="11"/>
    <w:qFormat/>
    <w:rsid w:val="0049754C"/>
    <w:pPr>
      <w:framePr w:wrap="around"/>
    </w:pPr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E2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C3A"/>
    <w:rPr>
      <w:rFonts w:ascii="Franklin Gothic Book" w:eastAsia="Times New Roman" w:hAnsi="Franklin Gothic Book" w:cs="Times New Roman"/>
      <w:color w:val="000000" w:themeColor="text1"/>
      <w:sz w:val="20"/>
    </w:rPr>
  </w:style>
  <w:style w:type="paragraph" w:customStyle="1" w:styleId="PullQuoteIndent">
    <w:name w:val="Pull Quote Indent"/>
    <w:basedOn w:val="PullQuote"/>
    <w:link w:val="PullQuoteIndentChar"/>
    <w:uiPriority w:val="11"/>
    <w:unhideWhenUsed/>
    <w:qFormat/>
    <w:rsid w:val="00CD78C0"/>
    <w:pPr>
      <w:spacing w:before="240" w:after="240"/>
      <w:ind w:left="1080"/>
    </w:pPr>
    <w:rPr>
      <w:noProof/>
      <w:szCs w:val="24"/>
    </w:rPr>
  </w:style>
  <w:style w:type="character" w:customStyle="1" w:styleId="PullQuoteIndentChar">
    <w:name w:val="Pull Quote Indent Char"/>
    <w:basedOn w:val="QuoteChar"/>
    <w:link w:val="PullQuoteIndent"/>
    <w:uiPriority w:val="11"/>
    <w:rsid w:val="007B0E64"/>
    <w:rPr>
      <w:rFonts w:ascii="Franklin Gothic Medium" w:eastAsia="Times New Roman" w:hAnsi="Franklin Gothic Medium" w:cs="Times New Roman"/>
      <w:i w:val="0"/>
      <w:noProof/>
      <w:color w:val="1B3349" w:themeColor="text2"/>
      <w:sz w:val="20"/>
      <w:szCs w:val="24"/>
    </w:rPr>
  </w:style>
  <w:style w:type="paragraph" w:customStyle="1" w:styleId="CaptionDescription">
    <w:name w:val="Caption Description"/>
    <w:basedOn w:val="Caption"/>
    <w:next w:val="Normal"/>
    <w:uiPriority w:val="5"/>
    <w:rsid w:val="00EB00CF"/>
    <w:pPr>
      <w:widowControl/>
      <w:pBdr>
        <w:top w:val="none" w:sz="0" w:space="0" w:color="auto"/>
      </w:pBdr>
      <w:suppressAutoHyphens w:val="0"/>
      <w:autoSpaceDE/>
      <w:autoSpaceDN/>
      <w:adjustRightInd/>
      <w:spacing w:before="0" w:after="240" w:line="240" w:lineRule="auto"/>
      <w:textAlignment w:val="auto"/>
    </w:pPr>
    <w:rPr>
      <w:rFonts w:eastAsia="Open Sans Condensed Light" w:cs="Times New Roman"/>
      <w:caps w:val="0"/>
      <w:color w:val="959595"/>
    </w:rPr>
  </w:style>
  <w:style w:type="paragraph" w:customStyle="1" w:styleId="paragraph">
    <w:name w:val="paragraph"/>
    <w:basedOn w:val="Normal"/>
    <w:rsid w:val="002E347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2E3476"/>
  </w:style>
  <w:style w:type="character" w:customStyle="1" w:styleId="eop">
    <w:name w:val="eop"/>
    <w:basedOn w:val="DefaultParagraphFont"/>
    <w:rsid w:val="002E3476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1D198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B748C"/>
    <w:pPr>
      <w:spacing w:after="0" w:line="240" w:lineRule="auto"/>
    </w:pPr>
    <w:rPr>
      <w:rFonts w:ascii="Franklin Gothic Book" w:eastAsia="Times New Roman" w:hAnsi="Franklin Gothic Book" w:cs="Times New Roman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89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8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6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3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4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2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02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26287\Downloads\parsons-letterhead-template-022420.dotx" TargetMode="External"/></Relationships>
</file>

<file path=word/theme/theme1.xml><?xml version="1.0" encoding="utf-8"?>
<a:theme xmlns:a="http://schemas.openxmlformats.org/drawingml/2006/main" name="Parsons 2020">
  <a:themeElements>
    <a:clrScheme name="Parsons Brand Colors 2020">
      <a:dk1>
        <a:sysClr val="windowText" lastClr="000000"/>
      </a:dk1>
      <a:lt1>
        <a:sysClr val="window" lastClr="FFFFFF"/>
      </a:lt1>
      <a:dk2>
        <a:srgbClr val="1B3349"/>
      </a:dk2>
      <a:lt2>
        <a:srgbClr val="DFDFDF"/>
      </a:lt2>
      <a:accent1>
        <a:srgbClr val="00AEE6"/>
      </a:accent1>
      <a:accent2>
        <a:srgbClr val="50BF34"/>
      </a:accent2>
      <a:accent3>
        <a:srgbClr val="0052CC"/>
      </a:accent3>
      <a:accent4>
        <a:srgbClr val="097538"/>
      </a:accent4>
      <a:accent5>
        <a:srgbClr val="F9C626"/>
      </a:accent5>
      <a:accent6>
        <a:srgbClr val="9ED9FD"/>
      </a:accent6>
      <a:hlink>
        <a:srgbClr val="0052CC"/>
      </a:hlink>
      <a:folHlink>
        <a:srgbClr val="6702E6"/>
      </a:folHlink>
    </a:clrScheme>
    <a:fontScheme name="Parsons Brand Fonts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Void">
      <a:srgbClr val="081931"/>
    </a:custClr>
    <a:custClr name="Asteroid Grey">
      <a:srgbClr val="959595"/>
    </a:custClr>
    <a:custClr name="Space Grey">
      <a:srgbClr val="505050"/>
    </a:custClr>
    <a:custClr name="Neptune">
      <a:srgbClr val="6702E6"/>
    </a:custClr>
    <a:custClr name="Sunset">
      <a:srgbClr val="B800E5"/>
    </a:custClr>
    <a:custClr name="Mars Red">
      <a:srgbClr val="F9322D"/>
    </a:custClr>
  </a:custClrLst>
  <a:extLst>
    <a:ext uri="{05A4C25C-085E-4340-85A3-A5531E510DB2}">
      <thm15:themeFamily xmlns:thm15="http://schemas.microsoft.com/office/thememl/2012/main" name="Parsons 2020" id="{130A6A84-B864-401C-85BF-C28842C83907}" vid="{D5099676-A9E8-45AC-B0D2-D2B2D47F0D9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5ad1c6-bc55-44e2-81e3-96668241978c">
      <UserInfo>
        <DisplayName>Woods, Emilee</DisplayName>
        <AccountId>36</AccountId>
        <AccountType/>
      </UserInfo>
      <UserInfo>
        <DisplayName>Latino, Kori</DisplayName>
        <AccountId>11</AccountId>
        <AccountType/>
      </UserInfo>
      <UserInfo>
        <DisplayName>Urgen, Ahmet</DisplayName>
        <AccountId>34</AccountId>
        <AccountType/>
      </UserInfo>
      <UserInfo>
        <DisplayName>Shah, Rajeev</DisplayName>
        <AccountId>37</AccountId>
        <AccountType/>
      </UserInfo>
      <UserInfo>
        <DisplayName>Meadows, Abigail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AB6B9B37A4B4494FC5A85147FD218" ma:contentTypeVersion="6" ma:contentTypeDescription="Create a new document." ma:contentTypeScope="" ma:versionID="7c18239b667f47c1ab304d8cd56463f6">
  <xsd:schema xmlns:xsd="http://www.w3.org/2001/XMLSchema" xmlns:xs="http://www.w3.org/2001/XMLSchema" xmlns:p="http://schemas.microsoft.com/office/2006/metadata/properties" xmlns:ns2="c3f78b23-63e9-479c-ab19-2705472707c9" xmlns:ns3="0f5ad1c6-bc55-44e2-81e3-96668241978c" targetNamespace="http://schemas.microsoft.com/office/2006/metadata/properties" ma:root="true" ma:fieldsID="bd32456c91e182190e74b751fddb3201" ns2:_="" ns3:_="">
    <xsd:import namespace="c3f78b23-63e9-479c-ab19-2705472707c9"/>
    <xsd:import namespace="0f5ad1c6-bc55-44e2-81e3-96668241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78b23-63e9-479c-ab19-270547270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ad1c6-bc55-44e2-81e3-96668241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6F859-1EE3-44DB-9878-E295FC25A7D9}">
  <ds:schemaRefs>
    <ds:schemaRef ds:uri="http://schemas.microsoft.com/office/2006/metadata/properties"/>
    <ds:schemaRef ds:uri="http://schemas.microsoft.com/office/infopath/2007/PartnerControls"/>
    <ds:schemaRef ds:uri="0f5ad1c6-bc55-44e2-81e3-96668241978c"/>
  </ds:schemaRefs>
</ds:datastoreItem>
</file>

<file path=customXml/itemProps2.xml><?xml version="1.0" encoding="utf-8"?>
<ds:datastoreItem xmlns:ds="http://schemas.openxmlformats.org/officeDocument/2006/customXml" ds:itemID="{5A34BDEA-E228-41FA-B75F-E585B1A4E7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A1013E-90D1-4FEF-9179-CD6B8E27F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78b23-63e9-479c-ab19-2705472707c9"/>
    <ds:schemaRef ds:uri="0f5ad1c6-bc55-44e2-81e3-96668241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9AC753-B9CE-47DB-B812-F4A3209E3A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parsons-letterhead-template-022420.dotx</Template>
  <TotalTime>3217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Links>
    <vt:vector size="12" baseType="variant">
      <vt:variant>
        <vt:i4>5308471</vt:i4>
      </vt:variant>
      <vt:variant>
        <vt:i4>3</vt:i4>
      </vt:variant>
      <vt:variant>
        <vt:i4>0</vt:i4>
      </vt:variant>
      <vt:variant>
        <vt:i4>5</vt:i4>
      </vt:variant>
      <vt:variant>
        <vt:lpwstr>mailto:Nasser.Zituni@parsons.com</vt:lpwstr>
      </vt:variant>
      <vt:variant>
        <vt:lpwstr/>
      </vt:variant>
      <vt:variant>
        <vt:i4>5308471</vt:i4>
      </vt:variant>
      <vt:variant>
        <vt:i4>0</vt:i4>
      </vt:variant>
      <vt:variant>
        <vt:i4>0</vt:i4>
      </vt:variant>
      <vt:variant>
        <vt:i4>5</vt:i4>
      </vt:variant>
      <vt:variant>
        <vt:lpwstr>mailto:Nasser.Zituni@parsons.com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Woods, Emilee</cp:lastModifiedBy>
  <cp:revision>1246</cp:revision>
  <cp:lastPrinted>2021-01-22T05:31:00Z</cp:lastPrinted>
  <dcterms:created xsi:type="dcterms:W3CDTF">2020-04-17T18:06:00Z</dcterms:created>
  <dcterms:modified xsi:type="dcterms:W3CDTF">2021-08-13T12:15:00Z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0x0101003B0AB6B9B37A4B4494FC5A85147FD218</vt:lpwstr>
  </property>
  <property fmtid="{D5CDD505-2E9C-101B-9397-08002B2CF9AE}" pid="3" name="MSIP_Label_0008d3e4-f847-4182-a1fb-fb9d345a0f05_Enabled">
    <vt:lpwstr>true</vt:lpwstr>
  </property>
  <property fmtid="{D5CDD505-2E9C-101B-9397-08002B2CF9AE}" pid="4" name="MSIP_Label_0008d3e4-f847-4182-a1fb-fb9d345a0f05_SetDate">
    <vt:lpwstr>2021-04-15T13:27:40Z</vt:lpwstr>
  </property>
  <property fmtid="{D5CDD505-2E9C-101B-9397-08002B2CF9AE}" pid="5" name="MSIP_Label_0008d3e4-f847-4182-a1fb-fb9d345a0f05_Method">
    <vt:lpwstr>Privileged</vt:lpwstr>
  </property>
  <property fmtid="{D5CDD505-2E9C-101B-9397-08002B2CF9AE}" pid="6" name="MSIP_Label_0008d3e4-f847-4182-a1fb-fb9d345a0f05_Name">
    <vt:lpwstr>0008d3e4-f847-4182-a1fb-fb9d345a0f05</vt:lpwstr>
  </property>
  <property fmtid="{D5CDD505-2E9C-101B-9397-08002B2CF9AE}" pid="7" name="MSIP_Label_0008d3e4-f847-4182-a1fb-fb9d345a0f05_SiteId">
    <vt:lpwstr>8d088ff8-7e52-4d0f-8187-dcd9ca37815a</vt:lpwstr>
  </property>
  <property fmtid="{D5CDD505-2E9C-101B-9397-08002B2CF9AE}" pid="8" name="MSIP_Label_0008d3e4-f847-4182-a1fb-fb9d345a0f05_ActionId">
    <vt:lpwstr>0c0ea4eb-61e0-4872-b267-fb6dc2e95c59</vt:lpwstr>
  </property>
  <property fmtid="{D5CDD505-2E9C-101B-9397-08002B2CF9AE}" pid="9" name="MSIP_Label_0008d3e4-f847-4182-a1fb-fb9d345a0f05_ContentBits">
    <vt:lpwstr>0</vt:lpwstr>
  </property>
</Properties>
</file>