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30BAF" w14:textId="34D65809" w:rsidR="009F403B" w:rsidRPr="00732E91" w:rsidRDefault="00101692" w:rsidP="00732E91">
      <w:pPr>
        <w:spacing w:after="60"/>
        <w:rPr>
          <w:rFonts w:ascii="Roboto" w:hAnsi="Roboto" w:cs="Times New Roman Bold"/>
          <w:color w:val="000000"/>
          <w:spacing w:val="-6"/>
          <w:sz w:val="36"/>
          <w:szCs w:val="32"/>
        </w:rPr>
      </w:pPr>
      <w:r>
        <w:rPr>
          <w:rFonts w:ascii="Roboto" w:hAnsi="Roboto" w:cs="Times New Roman Bold"/>
          <w:color w:val="000000"/>
          <w:spacing w:val="-6"/>
          <w:sz w:val="36"/>
          <w:szCs w:val="32"/>
        </w:rPr>
        <w:t>GPTQ Preconstruction Awards Subcommittee</w:t>
      </w:r>
      <w:r w:rsidR="00732E91">
        <w:rPr>
          <w:rFonts w:ascii="Roboto" w:hAnsi="Roboto" w:cs="Times New Roman Bold"/>
          <w:color w:val="000000"/>
          <w:spacing w:val="-6"/>
          <w:sz w:val="36"/>
          <w:szCs w:val="32"/>
        </w:rPr>
        <w:t xml:space="preserve"> - </w:t>
      </w:r>
      <w:r w:rsidR="009F403B" w:rsidRPr="00941E9D">
        <w:rPr>
          <w:rFonts w:ascii="Roboto" w:hAnsi="Roboto" w:cs="Times New Roman Bold"/>
          <w:color w:val="000000"/>
          <w:spacing w:val="-6"/>
          <w:sz w:val="36"/>
          <w:szCs w:val="32"/>
        </w:rPr>
        <w:t xml:space="preserve">Meeting </w:t>
      </w:r>
      <w:r w:rsidR="00471923">
        <w:rPr>
          <w:rFonts w:ascii="Roboto" w:hAnsi="Roboto" w:cs="Times New Roman Bold"/>
          <w:color w:val="000000"/>
          <w:spacing w:val="-6"/>
          <w:sz w:val="36"/>
          <w:szCs w:val="32"/>
        </w:rPr>
        <w:t>Minutes</w:t>
      </w:r>
    </w:p>
    <w:p w14:paraId="7083EB73" w14:textId="26740D8B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</w:rPr>
        <w:t>PURPOSE:</w:t>
      </w:r>
      <w:r w:rsidRPr="003A4430">
        <w:rPr>
          <w:rFonts w:ascii="Roboto" w:hAnsi="Roboto"/>
          <w:b/>
          <w:sz w:val="18"/>
          <w:szCs w:val="20"/>
        </w:rPr>
        <w:tab/>
      </w:r>
      <w:r w:rsidRPr="003A4430">
        <w:rPr>
          <w:rFonts w:ascii="Roboto" w:hAnsi="Roboto"/>
          <w:b/>
          <w:sz w:val="18"/>
          <w:szCs w:val="20"/>
        </w:rPr>
        <w:tab/>
      </w:r>
      <w:r w:rsidR="00101692" w:rsidRPr="003A4430">
        <w:rPr>
          <w:rFonts w:ascii="Roboto" w:hAnsi="Roboto"/>
          <w:szCs w:val="20"/>
        </w:rPr>
        <w:t>Subcommittee Meeting</w:t>
      </w:r>
    </w:p>
    <w:p w14:paraId="29853DFA" w14:textId="5AC895DF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  <w:szCs w:val="20"/>
        </w:rPr>
        <w:t>DATE/TIME: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/>
          <w:szCs w:val="20"/>
        </w:rPr>
        <w:tab/>
      </w:r>
      <w:r w:rsidR="00D85CD9">
        <w:rPr>
          <w:rFonts w:ascii="Roboto" w:hAnsi="Roboto"/>
          <w:bCs/>
          <w:szCs w:val="20"/>
        </w:rPr>
        <w:t xml:space="preserve">August </w:t>
      </w:r>
      <w:r w:rsidR="002220BB">
        <w:rPr>
          <w:rFonts w:ascii="Roboto" w:hAnsi="Roboto"/>
          <w:bCs/>
          <w:szCs w:val="20"/>
        </w:rPr>
        <w:t>3</w:t>
      </w:r>
      <w:r w:rsidR="00D85CD9">
        <w:rPr>
          <w:rFonts w:ascii="Roboto" w:hAnsi="Roboto"/>
          <w:bCs/>
          <w:szCs w:val="20"/>
        </w:rPr>
        <w:t>1</w:t>
      </w:r>
      <w:r w:rsidR="00101692" w:rsidRPr="003A4430">
        <w:rPr>
          <w:rFonts w:ascii="Roboto" w:hAnsi="Roboto"/>
          <w:bCs/>
          <w:szCs w:val="20"/>
        </w:rPr>
        <w:t xml:space="preserve">, 2021 / </w:t>
      </w:r>
      <w:r w:rsidR="002220BB">
        <w:rPr>
          <w:rFonts w:ascii="Roboto" w:hAnsi="Roboto"/>
          <w:bCs/>
          <w:szCs w:val="20"/>
        </w:rPr>
        <w:t>2</w:t>
      </w:r>
      <w:r w:rsidR="00101692" w:rsidRPr="003A4430">
        <w:rPr>
          <w:rFonts w:ascii="Roboto" w:hAnsi="Roboto"/>
          <w:bCs/>
          <w:szCs w:val="20"/>
        </w:rPr>
        <w:t>:</w:t>
      </w:r>
      <w:r w:rsidR="002220BB">
        <w:rPr>
          <w:rFonts w:ascii="Roboto" w:hAnsi="Roboto"/>
          <w:bCs/>
          <w:szCs w:val="20"/>
        </w:rPr>
        <w:t>0</w:t>
      </w:r>
      <w:r w:rsidR="00101692" w:rsidRPr="003A4430">
        <w:rPr>
          <w:rFonts w:ascii="Roboto" w:hAnsi="Roboto"/>
          <w:bCs/>
          <w:szCs w:val="20"/>
        </w:rPr>
        <w:t xml:space="preserve">0 </w:t>
      </w:r>
      <w:r w:rsidR="002220BB">
        <w:rPr>
          <w:rFonts w:ascii="Roboto" w:hAnsi="Roboto"/>
          <w:bCs/>
          <w:szCs w:val="20"/>
        </w:rPr>
        <w:t>P</w:t>
      </w:r>
      <w:r w:rsidR="00101692" w:rsidRPr="003A4430">
        <w:rPr>
          <w:rFonts w:ascii="Roboto" w:hAnsi="Roboto"/>
          <w:bCs/>
          <w:szCs w:val="20"/>
        </w:rPr>
        <w:t>M</w:t>
      </w:r>
    </w:p>
    <w:p w14:paraId="77A7594A" w14:textId="77777777" w:rsidR="009F403B" w:rsidRPr="003A4430" w:rsidRDefault="009F403B" w:rsidP="009F403B">
      <w:pPr>
        <w:tabs>
          <w:tab w:val="left" w:pos="1710"/>
        </w:tabs>
        <w:rPr>
          <w:rFonts w:ascii="Roboto" w:hAnsi="Roboto"/>
          <w:szCs w:val="20"/>
        </w:rPr>
      </w:pPr>
      <w:r w:rsidRPr="003A4430">
        <w:rPr>
          <w:rFonts w:ascii="Roboto" w:hAnsi="Roboto"/>
          <w:b/>
          <w:szCs w:val="20"/>
        </w:rPr>
        <w:t>LOCATION: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szCs w:val="20"/>
        </w:rPr>
        <w:t>Conference Call</w:t>
      </w:r>
    </w:p>
    <w:p w14:paraId="26CBFE5A" w14:textId="5C2A7FC6" w:rsidR="00101692" w:rsidRPr="003A4430" w:rsidRDefault="00101692" w:rsidP="00101692">
      <w:pPr>
        <w:ind w:left="2160" w:hanging="2160"/>
        <w:rPr>
          <w:rFonts w:ascii="Roboto" w:hAnsi="Roboto"/>
          <w:bCs/>
          <w:szCs w:val="20"/>
        </w:rPr>
      </w:pPr>
      <w:r w:rsidRPr="003A4430">
        <w:rPr>
          <w:rFonts w:ascii="Roboto" w:hAnsi="Roboto"/>
          <w:b/>
          <w:szCs w:val="20"/>
        </w:rPr>
        <w:t>ATTENDEES</w:t>
      </w:r>
      <w:r w:rsidR="009F403B" w:rsidRPr="003A4430">
        <w:rPr>
          <w:rFonts w:ascii="Roboto" w:hAnsi="Roboto"/>
          <w:b/>
          <w:szCs w:val="20"/>
        </w:rPr>
        <w:t>:</w:t>
      </w:r>
      <w:r w:rsidRPr="003A4430">
        <w:rPr>
          <w:rFonts w:ascii="Roboto" w:hAnsi="Roboto"/>
          <w:b/>
          <w:szCs w:val="20"/>
        </w:rPr>
        <w:tab/>
      </w:r>
      <w:r w:rsidRPr="003A4430">
        <w:rPr>
          <w:rFonts w:ascii="Roboto" w:hAnsi="Roboto"/>
          <w:bCs/>
          <w:szCs w:val="20"/>
        </w:rPr>
        <w:t>Tim Matthews, GDOT Co-Chair; Emilee Woods, ACEC Co-Chair; Justin Wood; Carlos Azcorra-Valdez; Chris Lowery</w:t>
      </w:r>
      <w:r w:rsidR="00D85CD9">
        <w:rPr>
          <w:rFonts w:ascii="Roboto" w:hAnsi="Roboto"/>
          <w:bCs/>
          <w:szCs w:val="20"/>
        </w:rPr>
        <w:t xml:space="preserve">; Sasha </w:t>
      </w:r>
      <w:proofErr w:type="spellStart"/>
      <w:r w:rsidR="00D85CD9">
        <w:rPr>
          <w:rFonts w:ascii="Roboto" w:hAnsi="Roboto"/>
          <w:bCs/>
          <w:szCs w:val="20"/>
        </w:rPr>
        <w:t>Ugi</w:t>
      </w:r>
      <w:proofErr w:type="spellEnd"/>
      <w:r w:rsidR="00D85CD9">
        <w:rPr>
          <w:rFonts w:ascii="Roboto" w:hAnsi="Roboto"/>
          <w:bCs/>
          <w:szCs w:val="20"/>
        </w:rPr>
        <w:t>; James Willmer</w:t>
      </w:r>
    </w:p>
    <w:p w14:paraId="5E753177" w14:textId="4E49FA2B" w:rsidR="001A7370" w:rsidRPr="002220BB" w:rsidRDefault="001A7370" w:rsidP="001A7370">
      <w:pPr>
        <w:spacing w:after="0"/>
        <w:rPr>
          <w:rFonts w:ascii="Roboto" w:hAnsi="Roboto"/>
          <w:b/>
          <w:szCs w:val="20"/>
        </w:rPr>
      </w:pPr>
      <w:r w:rsidRPr="002220BB">
        <w:rPr>
          <w:rFonts w:ascii="Roboto" w:hAnsi="Roboto"/>
          <w:b/>
          <w:szCs w:val="20"/>
        </w:rPr>
        <w:t>CRC UPDATE:</w:t>
      </w:r>
    </w:p>
    <w:p w14:paraId="070F27E1" w14:textId="10741716" w:rsidR="001A7370" w:rsidRPr="002220BB" w:rsidRDefault="002220BB" w:rsidP="001A7370">
      <w:pPr>
        <w:pStyle w:val="ListParagraph"/>
        <w:numPr>
          <w:ilvl w:val="0"/>
          <w:numId w:val="40"/>
        </w:numPr>
        <w:spacing w:after="0"/>
        <w:rPr>
          <w:rFonts w:ascii="Roboto" w:hAnsi="Roboto"/>
          <w:bCs/>
          <w:szCs w:val="20"/>
        </w:rPr>
      </w:pPr>
      <w:r w:rsidRPr="002220BB">
        <w:rPr>
          <w:rFonts w:ascii="Roboto" w:hAnsi="Roboto"/>
          <w:bCs/>
          <w:szCs w:val="20"/>
        </w:rPr>
        <w:t>Shortlisted finalists were selected on 8/31 and provided to ACEC.</w:t>
      </w:r>
    </w:p>
    <w:p w14:paraId="12D4F0FD" w14:textId="12042D4F" w:rsidR="001A7370" w:rsidRPr="002220BB" w:rsidRDefault="001A7370" w:rsidP="001A7370">
      <w:pPr>
        <w:pStyle w:val="ListParagraph"/>
        <w:numPr>
          <w:ilvl w:val="0"/>
          <w:numId w:val="40"/>
        </w:numPr>
        <w:spacing w:after="0"/>
        <w:rPr>
          <w:rFonts w:ascii="Roboto" w:hAnsi="Roboto"/>
          <w:bCs/>
          <w:szCs w:val="20"/>
        </w:rPr>
      </w:pPr>
      <w:r w:rsidRPr="002220BB">
        <w:rPr>
          <w:rFonts w:ascii="Roboto" w:hAnsi="Roboto"/>
          <w:bCs/>
          <w:szCs w:val="20"/>
        </w:rPr>
        <w:t xml:space="preserve">A call will be made to the finalists for additional information at that time. Additional information will be due on </w:t>
      </w:r>
      <w:r w:rsidR="002220BB" w:rsidRPr="002220BB">
        <w:rPr>
          <w:rFonts w:ascii="Roboto" w:hAnsi="Roboto"/>
          <w:bCs/>
          <w:szCs w:val="20"/>
        </w:rPr>
        <w:t>10/1</w:t>
      </w:r>
      <w:r w:rsidRPr="002220BB">
        <w:rPr>
          <w:rFonts w:ascii="Roboto" w:hAnsi="Roboto"/>
          <w:bCs/>
          <w:szCs w:val="20"/>
        </w:rPr>
        <w:t>.</w:t>
      </w:r>
    </w:p>
    <w:p w14:paraId="78460B4A" w14:textId="77777777" w:rsidR="001A7370" w:rsidRDefault="001A7370" w:rsidP="00101692">
      <w:pPr>
        <w:spacing w:after="0"/>
        <w:rPr>
          <w:rFonts w:ascii="Roboto" w:hAnsi="Roboto"/>
          <w:b/>
          <w:szCs w:val="20"/>
        </w:rPr>
      </w:pPr>
    </w:p>
    <w:p w14:paraId="50C0BEFB" w14:textId="6C8D0001" w:rsidR="00101692" w:rsidRPr="003A4430" w:rsidRDefault="00101692" w:rsidP="00101692">
      <w:pPr>
        <w:spacing w:after="0"/>
        <w:rPr>
          <w:rFonts w:ascii="Roboto" w:hAnsi="Roboto"/>
          <w:b/>
          <w:szCs w:val="20"/>
        </w:rPr>
      </w:pPr>
      <w:r w:rsidRPr="003A4430">
        <w:rPr>
          <w:rFonts w:ascii="Roboto" w:hAnsi="Roboto"/>
          <w:b/>
          <w:szCs w:val="20"/>
        </w:rPr>
        <w:t>DISCUSSION:</w:t>
      </w:r>
    </w:p>
    <w:p w14:paraId="16BA1DB0" w14:textId="6DD0676C" w:rsidR="00D85CD9" w:rsidRDefault="002220BB" w:rsidP="00D85CD9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/>
          <w:szCs w:val="20"/>
        </w:rPr>
        <w:t>Shortlist Discussion</w:t>
      </w:r>
    </w:p>
    <w:p w14:paraId="6F1C895A" w14:textId="56493B83" w:rsidR="002220BB" w:rsidRDefault="002220BB" w:rsidP="002220B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 w:rsidRPr="002220BB">
        <w:rPr>
          <w:rFonts w:ascii="Roboto" w:hAnsi="Roboto"/>
          <w:bCs/>
          <w:szCs w:val="20"/>
        </w:rPr>
        <w:t>The committee reviewed all entries and selected the top two to three shortlisted finalists in each category.</w:t>
      </w:r>
    </w:p>
    <w:p w14:paraId="527CFB23" w14:textId="3D170B81" w:rsidR="002220BB" w:rsidRDefault="002220BB" w:rsidP="002220B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Shortlist selection will be provided to Jennifer Head so that finalists can be notified.</w:t>
      </w:r>
    </w:p>
    <w:p w14:paraId="38212A08" w14:textId="4DE608A1" w:rsidR="00BC62DE" w:rsidRDefault="00BC62DE" w:rsidP="002220B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The additional information form is being prepared and will be distributed to shortlisted finalists.</w:t>
      </w:r>
    </w:p>
    <w:p w14:paraId="7E785A8C" w14:textId="1688DCCE" w:rsidR="002220BB" w:rsidRPr="002220BB" w:rsidRDefault="002220BB" w:rsidP="002220B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Since the initial submittal period was extended by one week, the remaining awards schedule has been shifted accordingly. This was confirmed with Jennifer. Detail is provided below.</w:t>
      </w:r>
    </w:p>
    <w:p w14:paraId="4073D4A4" w14:textId="37B7CECB" w:rsidR="00D85CD9" w:rsidRDefault="00D85CD9" w:rsidP="00D85CD9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/>
          <w:szCs w:val="20"/>
        </w:rPr>
        <w:t>Awards Schedule</w:t>
      </w:r>
      <w:r w:rsidR="003A1817">
        <w:rPr>
          <w:rFonts w:ascii="Roboto" w:hAnsi="Roboto"/>
          <w:b/>
          <w:szCs w:val="20"/>
        </w:rPr>
        <w:t xml:space="preserve"> Recap</w:t>
      </w:r>
    </w:p>
    <w:p w14:paraId="4F6D3226" w14:textId="5B11A739" w:rsidR="00D85CD9" w:rsidRPr="008D70B8" w:rsidRDefault="002220BB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10/1</w:t>
      </w:r>
      <w:r w:rsidR="00D85CD9">
        <w:rPr>
          <w:rFonts w:ascii="Roboto" w:hAnsi="Roboto"/>
          <w:bCs/>
          <w:szCs w:val="20"/>
        </w:rPr>
        <w:t xml:space="preserve"> – Additional Info Due</w:t>
      </w:r>
    </w:p>
    <w:p w14:paraId="2B29ADDA" w14:textId="303889E2" w:rsidR="00D85CD9" w:rsidRPr="008D70B8" w:rsidRDefault="002220BB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NLT 10/8</w:t>
      </w:r>
      <w:r w:rsidR="00D85CD9">
        <w:rPr>
          <w:rFonts w:ascii="Roboto" w:hAnsi="Roboto"/>
          <w:bCs/>
          <w:szCs w:val="20"/>
        </w:rPr>
        <w:t xml:space="preserve"> –Distribute Additional Info</w:t>
      </w:r>
    </w:p>
    <w:p w14:paraId="78FF5A0F" w14:textId="4914413B" w:rsidR="00D85CD9" w:rsidRPr="00217620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10/</w:t>
      </w:r>
      <w:r w:rsidR="002220BB">
        <w:rPr>
          <w:rFonts w:ascii="Roboto" w:hAnsi="Roboto"/>
          <w:bCs/>
          <w:szCs w:val="20"/>
        </w:rPr>
        <w:t>18</w:t>
      </w:r>
      <w:r>
        <w:rPr>
          <w:rFonts w:ascii="Roboto" w:hAnsi="Roboto"/>
          <w:bCs/>
          <w:szCs w:val="20"/>
        </w:rPr>
        <w:t xml:space="preserve"> – </w:t>
      </w:r>
      <w:r w:rsidR="003A1817">
        <w:rPr>
          <w:rFonts w:ascii="Roboto" w:hAnsi="Roboto"/>
          <w:bCs/>
          <w:szCs w:val="20"/>
        </w:rPr>
        <w:t xml:space="preserve">meet at </w:t>
      </w:r>
      <w:r>
        <w:rPr>
          <w:rFonts w:ascii="Roboto" w:hAnsi="Roboto"/>
          <w:bCs/>
          <w:szCs w:val="20"/>
        </w:rPr>
        <w:t>1</w:t>
      </w:r>
      <w:r w:rsidR="002220BB">
        <w:rPr>
          <w:rFonts w:ascii="Roboto" w:hAnsi="Roboto"/>
          <w:bCs/>
          <w:szCs w:val="20"/>
        </w:rPr>
        <w:t>1</w:t>
      </w:r>
      <w:r>
        <w:rPr>
          <w:rFonts w:ascii="Roboto" w:hAnsi="Roboto"/>
          <w:bCs/>
          <w:szCs w:val="20"/>
        </w:rPr>
        <w:t xml:space="preserve"> AM - Select Finalists</w:t>
      </w:r>
    </w:p>
    <w:p w14:paraId="772EF7CB" w14:textId="77777777" w:rsidR="00D85CD9" w:rsidRDefault="00D85CD9" w:rsidP="00D85CD9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>
        <w:rPr>
          <w:rFonts w:ascii="Roboto" w:hAnsi="Roboto"/>
          <w:bCs/>
          <w:szCs w:val="20"/>
        </w:rPr>
        <w:t>11/16 - Summit</w:t>
      </w:r>
    </w:p>
    <w:p w14:paraId="61481894" w14:textId="57D9159C" w:rsidR="001A2A29" w:rsidRDefault="00E6267B" w:rsidP="00E6267B">
      <w:pPr>
        <w:pStyle w:val="ListParagraph"/>
        <w:numPr>
          <w:ilvl w:val="0"/>
          <w:numId w:val="39"/>
        </w:numPr>
        <w:spacing w:after="0"/>
        <w:contextualSpacing w:val="0"/>
        <w:rPr>
          <w:rFonts w:ascii="Roboto" w:hAnsi="Roboto"/>
          <w:b/>
          <w:szCs w:val="20"/>
        </w:rPr>
      </w:pPr>
      <w:r w:rsidRPr="003A4430">
        <w:rPr>
          <w:rFonts w:ascii="Roboto" w:hAnsi="Roboto"/>
          <w:b/>
          <w:szCs w:val="20"/>
        </w:rPr>
        <w:t>Action Items</w:t>
      </w:r>
    </w:p>
    <w:p w14:paraId="78B8850A" w14:textId="66A14C9A" w:rsidR="002220BB" w:rsidRDefault="002220BB" w:rsidP="002220B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Emilee to provide the shortlisted finalists to Jennifer.</w:t>
      </w:r>
    </w:p>
    <w:p w14:paraId="5504A056" w14:textId="22387598" w:rsidR="00BD63B2" w:rsidRDefault="00BD63B2" w:rsidP="002220B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ACEC to prepare additional information form and notify shortlisted finalists.</w:t>
      </w:r>
    </w:p>
    <w:p w14:paraId="7BF7DE0F" w14:textId="552892F6" w:rsidR="002220BB" w:rsidRPr="002220BB" w:rsidRDefault="002220BB" w:rsidP="002220BB">
      <w:pPr>
        <w:pStyle w:val="ListParagraph"/>
        <w:numPr>
          <w:ilvl w:val="1"/>
          <w:numId w:val="39"/>
        </w:numPr>
        <w:spacing w:after="0"/>
        <w:contextualSpacing w:val="0"/>
        <w:rPr>
          <w:rFonts w:ascii="Roboto" w:hAnsi="Roboto"/>
          <w:bCs/>
          <w:szCs w:val="20"/>
        </w:rPr>
      </w:pPr>
      <w:r>
        <w:rPr>
          <w:rFonts w:ascii="Roboto" w:hAnsi="Roboto"/>
          <w:bCs/>
          <w:szCs w:val="20"/>
        </w:rPr>
        <w:t>Subcommittee members to review all additional information across all 10 categories once it is distributed.</w:t>
      </w:r>
    </w:p>
    <w:sectPr w:rsidR="002220BB" w:rsidRPr="002220BB" w:rsidSect="000377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1620" w:right="1008" w:bottom="1152" w:left="1008" w:header="0" w:footer="0" w:gutter="0"/>
      <w:cols w:space="54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B1510" w14:textId="77777777" w:rsidR="0058677C" w:rsidRDefault="0058677C" w:rsidP="00845B69">
      <w:r>
        <w:separator/>
      </w:r>
    </w:p>
  </w:endnote>
  <w:endnote w:type="continuationSeparator" w:id="0">
    <w:p w14:paraId="68718409" w14:textId="77777777" w:rsidR="0058677C" w:rsidRDefault="0058677C" w:rsidP="00845B69">
      <w:r>
        <w:continuationSeparator/>
      </w:r>
    </w:p>
  </w:endnote>
  <w:endnote w:type="continuationNotice" w:id="1">
    <w:p w14:paraId="571546B2" w14:textId="77777777" w:rsidR="0058677C" w:rsidRDefault="005867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Gothic-Demi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Gothic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Condensed 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 Sans Condense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Oswald">
    <w:charset w:val="00"/>
    <w:family w:val="auto"/>
    <w:pitch w:val="variable"/>
    <w:sig w:usb0="A000006F" w:usb1="4000004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7716A" w14:textId="77777777" w:rsidR="006E652B" w:rsidRPr="00F91AB0" w:rsidRDefault="00F91AB0" w:rsidP="00F91AB0">
    <w:pPr>
      <w:pStyle w:val="Footer"/>
    </w:pPr>
    <w:r>
      <w:rPr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1A187172" wp14:editId="36C4F117">
              <wp:simplePos x="0" y="0"/>
              <wp:positionH relativeFrom="margin">
                <wp:align>right</wp:align>
              </wp:positionH>
              <wp:positionV relativeFrom="page">
                <wp:posOffset>9415145</wp:posOffset>
              </wp:positionV>
              <wp:extent cx="1380743" cy="283464"/>
              <wp:effectExtent l="0" t="0" r="10160" b="21590"/>
              <wp:wrapNone/>
              <wp:docPr id="703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80743" cy="283464"/>
                        <a:chOff x="1194981" y="1461564"/>
                        <a:chExt cx="6306664" cy="1301796"/>
                      </a:xfrm>
                    </wpg:grpSpPr>
                    <wpg:grpSp>
                      <wpg:cNvPr id="1146" name="Graphic 1"/>
                      <wpg:cNvGrpSpPr/>
                      <wpg:grpSpPr>
                        <a:xfrm>
                          <a:off x="1194981" y="1461564"/>
                          <a:ext cx="1095905" cy="1301796"/>
                          <a:chOff x="1194981" y="1461564"/>
                          <a:chExt cx="1095905" cy="1301796"/>
                        </a:xfrm>
                        <a:solidFill>
                          <a:schemeClr val="accent1"/>
                        </a:solidFill>
                      </wpg:grpSpPr>
                      <wps:wsp>
                        <wps:cNvPr id="1147" name="Freeform: Shape 1147"/>
                        <wps:cNvSpPr/>
                        <wps:spPr>
                          <a:xfrm>
                            <a:off x="1195388" y="2259155"/>
                            <a:ext cx="350185" cy="504205"/>
                          </a:xfrm>
                          <a:custGeom>
                            <a:avLst/>
                            <a:gdLst>
                              <a:gd name="connsiteX0" fmla="*/ 0 w 350184"/>
                              <a:gd name="connsiteY0" fmla="*/ 506097 h 504204"/>
                              <a:gd name="connsiteX1" fmla="*/ 350549 w 350184"/>
                              <a:gd name="connsiteY1" fmla="*/ 214682 h 504204"/>
                              <a:gd name="connsiteX2" fmla="*/ 350549 w 350184"/>
                              <a:gd name="connsiteY2" fmla="*/ 0 h 504204"/>
                              <a:gd name="connsiteX3" fmla="*/ 0 w 350184"/>
                              <a:gd name="connsiteY3" fmla="*/ 0 h 504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0184" h="504204">
                                <a:moveTo>
                                  <a:pt x="0" y="506097"/>
                                </a:moveTo>
                                <a:lnTo>
                                  <a:pt x="350549" y="214682"/>
                                </a:ln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F34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Freeform: Shape 1148"/>
                        <wps:cNvSpPr/>
                        <wps:spPr>
                          <a:xfrm>
                            <a:off x="1194981" y="2259174"/>
                            <a:ext cx="350603" cy="72461"/>
                          </a:xfrm>
                          <a:custGeom>
                            <a:avLst/>
                            <a:gdLst>
                              <a:gd name="connsiteX0" fmla="*/ 350549 w 350184"/>
                              <a:gd name="connsiteY0" fmla="*/ 73347 h 72460"/>
                              <a:gd name="connsiteX1" fmla="*/ 350549 w 350184"/>
                              <a:gd name="connsiteY1" fmla="*/ 0 h 72460"/>
                              <a:gd name="connsiteX2" fmla="*/ 0 w 350184"/>
                              <a:gd name="connsiteY2" fmla="*/ 0 h 7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50184" h="72460">
                                <a:moveTo>
                                  <a:pt x="350549" y="73347"/>
                                </a:move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538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Freeform: Shape 1149"/>
                        <wps:cNvSpPr/>
                        <wps:spPr>
                          <a:xfrm>
                            <a:off x="1195050" y="1461564"/>
                            <a:ext cx="1095836" cy="797066"/>
                          </a:xfrm>
                          <a:custGeom>
                            <a:avLst/>
                            <a:gdLst>
                              <a:gd name="connsiteX0" fmla="*/ 1011551 w 1095836"/>
                              <a:gd name="connsiteY0" fmla="*/ 102373 h 797066"/>
                              <a:gd name="connsiteX1" fmla="*/ 750118 w 1095836"/>
                              <a:gd name="connsiteY1" fmla="*/ 0 h 797066"/>
                              <a:gd name="connsiteX2" fmla="*/ 0 w 1095836"/>
                              <a:gd name="connsiteY2" fmla="*/ 0 h 797066"/>
                              <a:gd name="connsiteX3" fmla="*/ 350547 w 1095836"/>
                              <a:gd name="connsiteY3" fmla="*/ 291414 h 797066"/>
                              <a:gd name="connsiteX4" fmla="*/ 621118 w 1095836"/>
                              <a:gd name="connsiteY4" fmla="*/ 291414 h 797066"/>
                              <a:gd name="connsiteX5" fmla="*/ 700162 w 1095836"/>
                              <a:gd name="connsiteY5" fmla="*/ 309069 h 797066"/>
                              <a:gd name="connsiteX6" fmla="*/ 723646 w 1095836"/>
                              <a:gd name="connsiteY6" fmla="*/ 379005 h 797066"/>
                              <a:gd name="connsiteX7" fmla="*/ 723646 w 1095836"/>
                              <a:gd name="connsiteY7" fmla="*/ 418544 h 797066"/>
                              <a:gd name="connsiteX8" fmla="*/ 700162 w 1095836"/>
                              <a:gd name="connsiteY8" fmla="*/ 488481 h 797066"/>
                              <a:gd name="connsiteX9" fmla="*/ 621118 w 1095836"/>
                              <a:gd name="connsiteY9" fmla="*/ 506136 h 797066"/>
                              <a:gd name="connsiteX10" fmla="*/ 350547 w 1095836"/>
                              <a:gd name="connsiteY10" fmla="*/ 506136 h 797066"/>
                              <a:gd name="connsiteX11" fmla="*/ 0 w 1095836"/>
                              <a:gd name="connsiteY11" fmla="*/ 797551 h 797066"/>
                              <a:gd name="connsiteX12" fmla="*/ 750118 w 1095836"/>
                              <a:gd name="connsiteY12" fmla="*/ 797551 h 797066"/>
                              <a:gd name="connsiteX13" fmla="*/ 1011551 w 1095836"/>
                              <a:gd name="connsiteY13" fmla="*/ 695178 h 797066"/>
                              <a:gd name="connsiteX14" fmla="*/ 1096816 w 1095836"/>
                              <a:gd name="connsiteY14" fmla="*/ 417990 h 797066"/>
                              <a:gd name="connsiteX15" fmla="*/ 1096816 w 1095836"/>
                              <a:gd name="connsiteY15" fmla="*/ 379559 h 797066"/>
                              <a:gd name="connsiteX16" fmla="*/ 1011551 w 1095836"/>
                              <a:gd name="connsiteY16" fmla="*/ 102373 h 797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95836" h="797066">
                                <a:moveTo>
                                  <a:pt x="1011551" y="102373"/>
                                </a:moveTo>
                                <a:cubicBezTo>
                                  <a:pt x="952796" y="34152"/>
                                  <a:pt x="865653" y="0"/>
                                  <a:pt x="750118" y="0"/>
                                </a:cubicBezTo>
                                <a:lnTo>
                                  <a:pt x="0" y="0"/>
                                </a:lnTo>
                                <a:lnTo>
                                  <a:pt x="350547" y="291414"/>
                                </a:lnTo>
                                <a:lnTo>
                                  <a:pt x="621118" y="291414"/>
                                </a:lnTo>
                                <a:cubicBezTo>
                                  <a:pt x="658150" y="291414"/>
                                  <a:pt x="684506" y="297323"/>
                                  <a:pt x="700162" y="309069"/>
                                </a:cubicBezTo>
                                <a:cubicBezTo>
                                  <a:pt x="715814" y="320854"/>
                                  <a:pt x="723646" y="344175"/>
                                  <a:pt x="723646" y="379005"/>
                                </a:cubicBezTo>
                                <a:lnTo>
                                  <a:pt x="723646" y="418544"/>
                                </a:lnTo>
                                <a:cubicBezTo>
                                  <a:pt x="723646" y="453374"/>
                                  <a:pt x="715814" y="476696"/>
                                  <a:pt x="700162" y="488481"/>
                                </a:cubicBezTo>
                                <a:cubicBezTo>
                                  <a:pt x="684506" y="500227"/>
                                  <a:pt x="658150" y="506136"/>
                                  <a:pt x="621118" y="506136"/>
                                </a:cubicBezTo>
                                <a:lnTo>
                                  <a:pt x="350547" y="506136"/>
                                </a:lnTo>
                                <a:lnTo>
                                  <a:pt x="0" y="797551"/>
                                </a:lnTo>
                                <a:lnTo>
                                  <a:pt x="750118" y="797551"/>
                                </a:lnTo>
                                <a:cubicBezTo>
                                  <a:pt x="865653" y="797551"/>
                                  <a:pt x="952796" y="763397"/>
                                  <a:pt x="1011551" y="695178"/>
                                </a:cubicBezTo>
                                <a:cubicBezTo>
                                  <a:pt x="1068376" y="630717"/>
                                  <a:pt x="1096816" y="538334"/>
                                  <a:pt x="1096816" y="417990"/>
                                </a:cubicBezTo>
                                <a:lnTo>
                                  <a:pt x="1096816" y="379559"/>
                                </a:lnTo>
                                <a:cubicBezTo>
                                  <a:pt x="1096816" y="259215"/>
                                  <a:pt x="1068376" y="166832"/>
                                  <a:pt x="1011551" y="102373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52CC"/>
                              </a:gs>
                              <a:gs pos="19000">
                                <a:srgbClr val="007AD7"/>
                              </a:gs>
                              <a:gs pos="58000">
                                <a:srgbClr val="00AEE6"/>
                              </a:gs>
                            </a:gsLst>
                            <a:lin ang="3900000" scaled="0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150" name="Freeform: Shape 1150"/>
                      <wps:cNvSpPr/>
                      <wps:spPr>
                        <a:xfrm>
                          <a:off x="2798304" y="1753480"/>
                          <a:ext cx="4703341" cy="504205"/>
                        </a:xfrm>
                        <a:custGeom>
                          <a:avLst/>
                          <a:gdLst>
                            <a:gd name="connsiteX0" fmla="*/ 0 w 4703341"/>
                            <a:gd name="connsiteY0" fmla="*/ 0 h 504204"/>
                            <a:gd name="connsiteX1" fmla="*/ 444637 w 4703341"/>
                            <a:gd name="connsiteY1" fmla="*/ 0 h 504204"/>
                            <a:gd name="connsiteX2" fmla="*/ 568776 w 4703341"/>
                            <a:gd name="connsiteY2" fmla="*/ 48611 h 504204"/>
                            <a:gd name="connsiteX3" fmla="*/ 609262 w 4703341"/>
                            <a:gd name="connsiteY3" fmla="*/ 180229 h 504204"/>
                            <a:gd name="connsiteX4" fmla="*/ 609262 w 4703341"/>
                            <a:gd name="connsiteY4" fmla="*/ 214673 h 504204"/>
                            <a:gd name="connsiteX5" fmla="*/ 557243 w 4703341"/>
                            <a:gd name="connsiteY5" fmla="*/ 343603 h 504204"/>
                            <a:gd name="connsiteX6" fmla="*/ 502536 w 4703341"/>
                            <a:gd name="connsiteY6" fmla="*/ 373302 h 504204"/>
                            <a:gd name="connsiteX7" fmla="*/ 409309 w 4703341"/>
                            <a:gd name="connsiteY7" fmla="*/ 378708 h 504204"/>
                            <a:gd name="connsiteX8" fmla="*/ 179621 w 4703341"/>
                            <a:gd name="connsiteY8" fmla="*/ 378708 h 504204"/>
                            <a:gd name="connsiteX9" fmla="*/ 179621 w 4703341"/>
                            <a:gd name="connsiteY9" fmla="*/ 506159 h 504204"/>
                            <a:gd name="connsiteX10" fmla="*/ 0 w 4703341"/>
                            <a:gd name="connsiteY10" fmla="*/ 506159 h 504204"/>
                            <a:gd name="connsiteX11" fmla="*/ 0 w 4703341"/>
                            <a:gd name="connsiteY11" fmla="*/ 0 h 504204"/>
                            <a:gd name="connsiteX12" fmla="*/ 177196 w 4703341"/>
                            <a:gd name="connsiteY12" fmla="*/ 246406 h 504204"/>
                            <a:gd name="connsiteX13" fmla="*/ 383384 w 4703341"/>
                            <a:gd name="connsiteY13" fmla="*/ 246406 h 504204"/>
                            <a:gd name="connsiteX14" fmla="*/ 432067 w 4703341"/>
                            <a:gd name="connsiteY14" fmla="*/ 208833 h 504204"/>
                            <a:gd name="connsiteX15" fmla="*/ 432067 w 4703341"/>
                            <a:gd name="connsiteY15" fmla="*/ 179966 h 504204"/>
                            <a:gd name="connsiteX16" fmla="*/ 420917 w 4703341"/>
                            <a:gd name="connsiteY16" fmla="*/ 146758 h 504204"/>
                            <a:gd name="connsiteX17" fmla="*/ 383384 w 4703341"/>
                            <a:gd name="connsiteY17" fmla="*/ 138375 h 504204"/>
                            <a:gd name="connsiteX18" fmla="*/ 177196 w 4703341"/>
                            <a:gd name="connsiteY18" fmla="*/ 138375 h 504204"/>
                            <a:gd name="connsiteX19" fmla="*/ 177196 w 4703341"/>
                            <a:gd name="connsiteY19" fmla="*/ 246406 h 504204"/>
                            <a:gd name="connsiteX20" fmla="*/ 726910 w 4703341"/>
                            <a:gd name="connsiteY20" fmla="*/ 506159 h 504204"/>
                            <a:gd name="connsiteX21" fmla="*/ 538071 w 4703341"/>
                            <a:gd name="connsiteY21" fmla="*/ 506159 h 504204"/>
                            <a:gd name="connsiteX22" fmla="*/ 817290 w 4703341"/>
                            <a:gd name="connsiteY22" fmla="*/ 0 h 504204"/>
                            <a:gd name="connsiteX23" fmla="*/ 1020962 w 4703341"/>
                            <a:gd name="connsiteY23" fmla="*/ 0 h 504204"/>
                            <a:gd name="connsiteX24" fmla="*/ 1299496 w 4703341"/>
                            <a:gd name="connsiteY24" fmla="*/ 506159 h 504204"/>
                            <a:gd name="connsiteX25" fmla="*/ 1106620 w 4703341"/>
                            <a:gd name="connsiteY25" fmla="*/ 506159 h 504204"/>
                            <a:gd name="connsiteX26" fmla="*/ 1058051 w 4703341"/>
                            <a:gd name="connsiteY26" fmla="*/ 419981 h 504204"/>
                            <a:gd name="connsiteX27" fmla="*/ 771418 w 4703341"/>
                            <a:gd name="connsiteY27" fmla="*/ 419981 h 504204"/>
                            <a:gd name="connsiteX28" fmla="*/ 726910 w 4703341"/>
                            <a:gd name="connsiteY28" fmla="*/ 506159 h 504204"/>
                            <a:gd name="connsiteX29" fmla="*/ 913719 w 4703341"/>
                            <a:gd name="connsiteY29" fmla="*/ 155422 h 504204"/>
                            <a:gd name="connsiteX30" fmla="*/ 826054 w 4703341"/>
                            <a:gd name="connsiteY30" fmla="*/ 311951 h 504204"/>
                            <a:gd name="connsiteX31" fmla="*/ 997348 w 4703341"/>
                            <a:gd name="connsiteY31" fmla="*/ 311951 h 504204"/>
                            <a:gd name="connsiteX32" fmla="*/ 913719 w 4703341"/>
                            <a:gd name="connsiteY32" fmla="*/ 155422 h 504204"/>
                            <a:gd name="connsiteX33" fmla="*/ 1923326 w 4703341"/>
                            <a:gd name="connsiteY33" fmla="*/ 205837 h 504204"/>
                            <a:gd name="connsiteX34" fmla="*/ 1888620 w 4703341"/>
                            <a:gd name="connsiteY34" fmla="*/ 289534 h 504204"/>
                            <a:gd name="connsiteX35" fmla="*/ 1863457 w 4703341"/>
                            <a:gd name="connsiteY35" fmla="*/ 303017 h 504204"/>
                            <a:gd name="connsiteX36" fmla="*/ 1923326 w 4703341"/>
                            <a:gd name="connsiteY36" fmla="*/ 401543 h 504204"/>
                            <a:gd name="connsiteX37" fmla="*/ 1923326 w 4703341"/>
                            <a:gd name="connsiteY37" fmla="*/ 506159 h 504204"/>
                            <a:gd name="connsiteX38" fmla="*/ 1752200 w 4703341"/>
                            <a:gd name="connsiteY38" fmla="*/ 506159 h 504204"/>
                            <a:gd name="connsiteX39" fmla="*/ 1752200 w 4703341"/>
                            <a:gd name="connsiteY39" fmla="*/ 402736 h 504204"/>
                            <a:gd name="connsiteX40" fmla="*/ 1718594 w 4703341"/>
                            <a:gd name="connsiteY40" fmla="*/ 373854 h 504204"/>
                            <a:gd name="connsiteX41" fmla="*/ 1490046 w 4703341"/>
                            <a:gd name="connsiteY41" fmla="*/ 373854 h 504204"/>
                            <a:gd name="connsiteX42" fmla="*/ 1490046 w 4703341"/>
                            <a:gd name="connsiteY42" fmla="*/ 506159 h 504204"/>
                            <a:gd name="connsiteX43" fmla="*/ 1322559 w 4703341"/>
                            <a:gd name="connsiteY43" fmla="*/ 506159 h 504204"/>
                            <a:gd name="connsiteX44" fmla="*/ 1322559 w 4703341"/>
                            <a:gd name="connsiteY44" fmla="*/ 0 h 504204"/>
                            <a:gd name="connsiteX45" fmla="*/ 1767391 w 4703341"/>
                            <a:gd name="connsiteY45" fmla="*/ 0 h 504204"/>
                            <a:gd name="connsiteX46" fmla="*/ 1867970 w 4703341"/>
                            <a:gd name="connsiteY46" fmla="*/ 25643 h 504204"/>
                            <a:gd name="connsiteX47" fmla="*/ 1923326 w 4703341"/>
                            <a:gd name="connsiteY47" fmla="*/ 135642 h 504204"/>
                            <a:gd name="connsiteX48" fmla="*/ 1923326 w 4703341"/>
                            <a:gd name="connsiteY48" fmla="*/ 205837 h 504204"/>
                            <a:gd name="connsiteX49" fmla="*/ 1490046 w 4703341"/>
                            <a:gd name="connsiteY49" fmla="*/ 247619 h 504204"/>
                            <a:gd name="connsiteX50" fmla="*/ 1711181 w 4703341"/>
                            <a:gd name="connsiteY50" fmla="*/ 247619 h 504204"/>
                            <a:gd name="connsiteX51" fmla="*/ 1760695 w 4703341"/>
                            <a:gd name="connsiteY51" fmla="*/ 215734 h 504204"/>
                            <a:gd name="connsiteX52" fmla="*/ 1760695 w 4703341"/>
                            <a:gd name="connsiteY52" fmla="*/ 173653 h 504204"/>
                            <a:gd name="connsiteX53" fmla="*/ 1751536 w 4703341"/>
                            <a:gd name="connsiteY53" fmla="*/ 145503 h 504204"/>
                            <a:gd name="connsiteX54" fmla="*/ 1719998 w 4703341"/>
                            <a:gd name="connsiteY54" fmla="*/ 138375 h 504204"/>
                            <a:gd name="connsiteX55" fmla="*/ 1490046 w 4703341"/>
                            <a:gd name="connsiteY55" fmla="*/ 138375 h 504204"/>
                            <a:gd name="connsiteX56" fmla="*/ 1490046 w 4703341"/>
                            <a:gd name="connsiteY56" fmla="*/ 247619 h 504204"/>
                            <a:gd name="connsiteX57" fmla="*/ 2377347 w 4703341"/>
                            <a:gd name="connsiteY57" fmla="*/ 377495 h 504204"/>
                            <a:gd name="connsiteX58" fmla="*/ 2414485 w 4703341"/>
                            <a:gd name="connsiteY58" fmla="*/ 372884 h 504204"/>
                            <a:gd name="connsiteX59" fmla="*/ 2423927 w 4703341"/>
                            <a:gd name="connsiteY59" fmla="*/ 353162 h 504204"/>
                            <a:gd name="connsiteX60" fmla="*/ 2423927 w 4703341"/>
                            <a:gd name="connsiteY60" fmla="*/ 343298 h 504204"/>
                            <a:gd name="connsiteX61" fmla="*/ 2415827 w 4703341"/>
                            <a:gd name="connsiteY61" fmla="*/ 319633 h 504204"/>
                            <a:gd name="connsiteX62" fmla="*/ 2367905 w 4703341"/>
                            <a:gd name="connsiteY62" fmla="*/ 314376 h 504204"/>
                            <a:gd name="connsiteX63" fmla="*/ 2158021 w 4703341"/>
                            <a:gd name="connsiteY63" fmla="*/ 314376 h 504204"/>
                            <a:gd name="connsiteX64" fmla="*/ 2039229 w 4703341"/>
                            <a:gd name="connsiteY64" fmla="*/ 288017 h 504204"/>
                            <a:gd name="connsiteX65" fmla="*/ 1990643 w 4703341"/>
                            <a:gd name="connsiteY65" fmla="*/ 181180 h 504204"/>
                            <a:gd name="connsiteX66" fmla="*/ 1990643 w 4703341"/>
                            <a:gd name="connsiteY66" fmla="*/ 156846 h 504204"/>
                            <a:gd name="connsiteX67" fmla="*/ 2118121 w 4703341"/>
                            <a:gd name="connsiteY67" fmla="*/ 4060 h 504204"/>
                            <a:gd name="connsiteX68" fmla="*/ 2217261 w 4703341"/>
                            <a:gd name="connsiteY68" fmla="*/ 0 h 504204"/>
                            <a:gd name="connsiteX69" fmla="*/ 2367659 w 4703341"/>
                            <a:gd name="connsiteY69" fmla="*/ 0 h 504204"/>
                            <a:gd name="connsiteX70" fmla="*/ 2464092 w 4703341"/>
                            <a:gd name="connsiteY70" fmla="*/ 6087 h 504204"/>
                            <a:gd name="connsiteX71" fmla="*/ 2538620 w 4703341"/>
                            <a:gd name="connsiteY71" fmla="*/ 48323 h 504204"/>
                            <a:gd name="connsiteX72" fmla="*/ 2566608 w 4703341"/>
                            <a:gd name="connsiteY72" fmla="*/ 127032 h 504204"/>
                            <a:gd name="connsiteX73" fmla="*/ 2566608 w 4703341"/>
                            <a:gd name="connsiteY73" fmla="*/ 131093 h 504204"/>
                            <a:gd name="connsiteX74" fmla="*/ 2194108 w 4703341"/>
                            <a:gd name="connsiteY74" fmla="*/ 131093 h 504204"/>
                            <a:gd name="connsiteX75" fmla="*/ 2167158 w 4703341"/>
                            <a:gd name="connsiteY75" fmla="*/ 135853 h 504204"/>
                            <a:gd name="connsiteX76" fmla="*/ 2155703 w 4703341"/>
                            <a:gd name="connsiteY76" fmla="*/ 154190 h 504204"/>
                            <a:gd name="connsiteX77" fmla="*/ 2155703 w 4703341"/>
                            <a:gd name="connsiteY77" fmla="*/ 163010 h 504204"/>
                            <a:gd name="connsiteX78" fmla="*/ 2169171 w 4703341"/>
                            <a:gd name="connsiteY78" fmla="*/ 186776 h 504204"/>
                            <a:gd name="connsiteX79" fmla="*/ 2183979 w 4703341"/>
                            <a:gd name="connsiteY79" fmla="*/ 188141 h 504204"/>
                            <a:gd name="connsiteX80" fmla="*/ 2419601 w 4703341"/>
                            <a:gd name="connsiteY80" fmla="*/ 188141 h 504204"/>
                            <a:gd name="connsiteX81" fmla="*/ 2527979 w 4703341"/>
                            <a:gd name="connsiteY81" fmla="*/ 209705 h 504204"/>
                            <a:gd name="connsiteX82" fmla="*/ 2580491 w 4703341"/>
                            <a:gd name="connsiteY82" fmla="*/ 334348 h 504204"/>
                            <a:gd name="connsiteX83" fmla="*/ 2580491 w 4703341"/>
                            <a:gd name="connsiteY83" fmla="*/ 356577 h 504204"/>
                            <a:gd name="connsiteX84" fmla="*/ 2576451 w 4703341"/>
                            <a:gd name="connsiteY84" fmla="*/ 405775 h 504204"/>
                            <a:gd name="connsiteX85" fmla="*/ 2547452 w 4703341"/>
                            <a:gd name="connsiteY85" fmla="*/ 461020 h 504204"/>
                            <a:gd name="connsiteX86" fmla="*/ 2453075 w 4703341"/>
                            <a:gd name="connsiteY86" fmla="*/ 502786 h 504204"/>
                            <a:gd name="connsiteX87" fmla="*/ 2377581 w 4703341"/>
                            <a:gd name="connsiteY87" fmla="*/ 506159 h 504204"/>
                            <a:gd name="connsiteX88" fmla="*/ 2165245 w 4703341"/>
                            <a:gd name="connsiteY88" fmla="*/ 506159 h 504204"/>
                            <a:gd name="connsiteX89" fmla="*/ 2039174 w 4703341"/>
                            <a:gd name="connsiteY89" fmla="*/ 480973 h 504204"/>
                            <a:gd name="connsiteX90" fmla="*/ 2007143 w 4703341"/>
                            <a:gd name="connsiteY90" fmla="*/ 444560 h 504204"/>
                            <a:gd name="connsiteX91" fmla="*/ 1994686 w 4703341"/>
                            <a:gd name="connsiteY91" fmla="*/ 397237 h 504204"/>
                            <a:gd name="connsiteX92" fmla="*/ 1994686 w 4703341"/>
                            <a:gd name="connsiteY92" fmla="*/ 377495 h 504204"/>
                            <a:gd name="connsiteX93" fmla="*/ 2377347 w 4703341"/>
                            <a:gd name="connsiteY93" fmla="*/ 377495 h 504204"/>
                            <a:gd name="connsiteX94" fmla="*/ 3083555 w 4703341"/>
                            <a:gd name="connsiteY94" fmla="*/ 0 h 504204"/>
                            <a:gd name="connsiteX95" fmla="*/ 3175572 w 4703341"/>
                            <a:gd name="connsiteY95" fmla="*/ 2692 h 504204"/>
                            <a:gd name="connsiteX96" fmla="*/ 3253355 w 4703341"/>
                            <a:gd name="connsiteY96" fmla="*/ 35767 h 504204"/>
                            <a:gd name="connsiteX97" fmla="*/ 3303416 w 4703341"/>
                            <a:gd name="connsiteY97" fmla="*/ 136327 h 504204"/>
                            <a:gd name="connsiteX98" fmla="*/ 3306133 w 4703341"/>
                            <a:gd name="connsiteY98" fmla="*/ 219340 h 504204"/>
                            <a:gd name="connsiteX99" fmla="*/ 3306133 w 4703341"/>
                            <a:gd name="connsiteY99" fmla="*/ 275347 h 504204"/>
                            <a:gd name="connsiteX100" fmla="*/ 3306133 w 4703341"/>
                            <a:gd name="connsiteY100" fmla="*/ 298977 h 504204"/>
                            <a:gd name="connsiteX101" fmla="*/ 3306133 w 4703341"/>
                            <a:gd name="connsiteY101" fmla="*/ 322587 h 504204"/>
                            <a:gd name="connsiteX102" fmla="*/ 3258251 w 4703341"/>
                            <a:gd name="connsiteY102" fmla="*/ 467013 h 504204"/>
                            <a:gd name="connsiteX103" fmla="*/ 3177296 w 4703341"/>
                            <a:gd name="connsiteY103" fmla="*/ 500754 h 504204"/>
                            <a:gd name="connsiteX104" fmla="*/ 3092302 w 4703341"/>
                            <a:gd name="connsiteY104" fmla="*/ 506159 h 504204"/>
                            <a:gd name="connsiteX105" fmla="*/ 2819132 w 4703341"/>
                            <a:gd name="connsiteY105" fmla="*/ 506159 h 504204"/>
                            <a:gd name="connsiteX106" fmla="*/ 2665336 w 4703341"/>
                            <a:gd name="connsiteY106" fmla="*/ 460943 h 504204"/>
                            <a:gd name="connsiteX107" fmla="*/ 2622835 w 4703341"/>
                            <a:gd name="connsiteY107" fmla="*/ 325281 h 504204"/>
                            <a:gd name="connsiteX108" fmla="*/ 2622835 w 4703341"/>
                            <a:gd name="connsiteY108" fmla="*/ 298977 h 504204"/>
                            <a:gd name="connsiteX109" fmla="*/ 2622284 w 4703341"/>
                            <a:gd name="connsiteY109" fmla="*/ 278055 h 504204"/>
                            <a:gd name="connsiteX110" fmla="*/ 2622835 w 4703341"/>
                            <a:gd name="connsiteY110" fmla="*/ 219340 h 504204"/>
                            <a:gd name="connsiteX111" fmla="*/ 2628237 w 4703341"/>
                            <a:gd name="connsiteY111" fmla="*/ 128911 h 504204"/>
                            <a:gd name="connsiteX112" fmla="*/ 2747314 w 4703341"/>
                            <a:gd name="connsiteY112" fmla="*/ 4060 h 504204"/>
                            <a:gd name="connsiteX113" fmla="*/ 2823775 w 4703341"/>
                            <a:gd name="connsiteY113" fmla="*/ 0 h 504204"/>
                            <a:gd name="connsiteX114" fmla="*/ 3083555 w 4703341"/>
                            <a:gd name="connsiteY114" fmla="*/ 0 h 504204"/>
                            <a:gd name="connsiteX115" fmla="*/ 2877895 w 4703341"/>
                            <a:gd name="connsiteY115" fmla="*/ 138375 h 504204"/>
                            <a:gd name="connsiteX116" fmla="*/ 2823191 w 4703341"/>
                            <a:gd name="connsiteY116" fmla="*/ 147763 h 504204"/>
                            <a:gd name="connsiteX117" fmla="*/ 2802914 w 4703341"/>
                            <a:gd name="connsiteY117" fmla="*/ 202763 h 504204"/>
                            <a:gd name="connsiteX118" fmla="*/ 2802914 w 4703341"/>
                            <a:gd name="connsiteY118" fmla="*/ 300702 h 504204"/>
                            <a:gd name="connsiteX119" fmla="*/ 2803672 w 4703341"/>
                            <a:gd name="connsiteY119" fmla="*/ 329552 h 504204"/>
                            <a:gd name="connsiteX120" fmla="*/ 2865133 w 4703341"/>
                            <a:gd name="connsiteY120" fmla="*/ 367783 h 504204"/>
                            <a:gd name="connsiteX121" fmla="*/ 3064373 w 4703341"/>
                            <a:gd name="connsiteY121" fmla="*/ 367783 h 504204"/>
                            <a:gd name="connsiteX122" fmla="*/ 3126509 w 4703341"/>
                            <a:gd name="connsiteY122" fmla="*/ 313446 h 504204"/>
                            <a:gd name="connsiteX123" fmla="*/ 3126509 w 4703341"/>
                            <a:gd name="connsiteY123" fmla="*/ 188689 h 504204"/>
                            <a:gd name="connsiteX124" fmla="*/ 3063680 w 4703341"/>
                            <a:gd name="connsiteY124" fmla="*/ 138375 h 504204"/>
                            <a:gd name="connsiteX125" fmla="*/ 2877895 w 4703341"/>
                            <a:gd name="connsiteY125" fmla="*/ 138375 h 504204"/>
                            <a:gd name="connsiteX126" fmla="*/ 3552283 w 4703341"/>
                            <a:gd name="connsiteY126" fmla="*/ 506159 h 504204"/>
                            <a:gd name="connsiteX127" fmla="*/ 3377510 w 4703341"/>
                            <a:gd name="connsiteY127" fmla="*/ 506159 h 504204"/>
                            <a:gd name="connsiteX128" fmla="*/ 3377510 w 4703341"/>
                            <a:gd name="connsiteY128" fmla="*/ 0 h 504204"/>
                            <a:gd name="connsiteX129" fmla="*/ 3623620 w 4703341"/>
                            <a:gd name="connsiteY129" fmla="*/ 0 h 504204"/>
                            <a:gd name="connsiteX130" fmla="*/ 3887246 w 4703341"/>
                            <a:gd name="connsiteY130" fmla="*/ 330119 h 504204"/>
                            <a:gd name="connsiteX131" fmla="*/ 3887246 w 4703341"/>
                            <a:gd name="connsiteY131" fmla="*/ 0 h 504204"/>
                            <a:gd name="connsiteX132" fmla="*/ 4054738 w 4703341"/>
                            <a:gd name="connsiteY132" fmla="*/ 0 h 504204"/>
                            <a:gd name="connsiteX133" fmla="*/ 4054738 w 4703341"/>
                            <a:gd name="connsiteY133" fmla="*/ 506159 h 504204"/>
                            <a:gd name="connsiteX134" fmla="*/ 3812291 w 4703341"/>
                            <a:gd name="connsiteY134" fmla="*/ 506159 h 504204"/>
                            <a:gd name="connsiteX135" fmla="*/ 3552283 w 4703341"/>
                            <a:gd name="connsiteY135" fmla="*/ 181046 h 504204"/>
                            <a:gd name="connsiteX136" fmla="*/ 3552283 w 4703341"/>
                            <a:gd name="connsiteY136" fmla="*/ 506159 h 504204"/>
                            <a:gd name="connsiteX137" fmla="*/ 4502449 w 4703341"/>
                            <a:gd name="connsiteY137" fmla="*/ 377495 h 504204"/>
                            <a:gd name="connsiteX138" fmla="*/ 4539580 w 4703341"/>
                            <a:gd name="connsiteY138" fmla="*/ 372884 h 504204"/>
                            <a:gd name="connsiteX139" fmla="*/ 4549022 w 4703341"/>
                            <a:gd name="connsiteY139" fmla="*/ 353162 h 504204"/>
                            <a:gd name="connsiteX140" fmla="*/ 4549022 w 4703341"/>
                            <a:gd name="connsiteY140" fmla="*/ 343298 h 504204"/>
                            <a:gd name="connsiteX141" fmla="*/ 4540928 w 4703341"/>
                            <a:gd name="connsiteY141" fmla="*/ 319633 h 504204"/>
                            <a:gd name="connsiteX142" fmla="*/ 4493007 w 4703341"/>
                            <a:gd name="connsiteY142" fmla="*/ 314376 h 504204"/>
                            <a:gd name="connsiteX143" fmla="*/ 4283113 w 4703341"/>
                            <a:gd name="connsiteY143" fmla="*/ 314376 h 504204"/>
                            <a:gd name="connsiteX144" fmla="*/ 4164334 w 4703341"/>
                            <a:gd name="connsiteY144" fmla="*/ 288017 h 504204"/>
                            <a:gd name="connsiteX145" fmla="*/ 4115745 w 4703341"/>
                            <a:gd name="connsiteY145" fmla="*/ 181180 h 504204"/>
                            <a:gd name="connsiteX146" fmla="*/ 4115745 w 4703341"/>
                            <a:gd name="connsiteY146" fmla="*/ 156846 h 504204"/>
                            <a:gd name="connsiteX147" fmla="*/ 4243213 w 4703341"/>
                            <a:gd name="connsiteY147" fmla="*/ 4060 h 504204"/>
                            <a:gd name="connsiteX148" fmla="*/ 4342356 w 4703341"/>
                            <a:gd name="connsiteY148" fmla="*/ 0 h 504204"/>
                            <a:gd name="connsiteX149" fmla="*/ 4492755 w 4703341"/>
                            <a:gd name="connsiteY149" fmla="*/ 0 h 504204"/>
                            <a:gd name="connsiteX150" fmla="*/ 4589187 w 4703341"/>
                            <a:gd name="connsiteY150" fmla="*/ 6087 h 504204"/>
                            <a:gd name="connsiteX151" fmla="*/ 4663715 w 4703341"/>
                            <a:gd name="connsiteY151" fmla="*/ 48323 h 504204"/>
                            <a:gd name="connsiteX152" fmla="*/ 4691703 w 4703341"/>
                            <a:gd name="connsiteY152" fmla="*/ 127033 h 504204"/>
                            <a:gd name="connsiteX153" fmla="*/ 4691703 w 4703341"/>
                            <a:gd name="connsiteY153" fmla="*/ 131093 h 504204"/>
                            <a:gd name="connsiteX154" fmla="*/ 4319200 w 4703341"/>
                            <a:gd name="connsiteY154" fmla="*/ 131093 h 504204"/>
                            <a:gd name="connsiteX155" fmla="*/ 4292256 w 4703341"/>
                            <a:gd name="connsiteY155" fmla="*/ 135853 h 504204"/>
                            <a:gd name="connsiteX156" fmla="*/ 4280805 w 4703341"/>
                            <a:gd name="connsiteY156" fmla="*/ 154190 h 504204"/>
                            <a:gd name="connsiteX157" fmla="*/ 4280805 w 4703341"/>
                            <a:gd name="connsiteY157" fmla="*/ 163010 h 504204"/>
                            <a:gd name="connsiteX158" fmla="*/ 4294267 w 4703341"/>
                            <a:gd name="connsiteY158" fmla="*/ 186776 h 504204"/>
                            <a:gd name="connsiteX159" fmla="*/ 4309084 w 4703341"/>
                            <a:gd name="connsiteY159" fmla="*/ 188141 h 504204"/>
                            <a:gd name="connsiteX160" fmla="*/ 4544696 w 4703341"/>
                            <a:gd name="connsiteY160" fmla="*/ 188141 h 504204"/>
                            <a:gd name="connsiteX161" fmla="*/ 4653074 w 4703341"/>
                            <a:gd name="connsiteY161" fmla="*/ 209706 h 504204"/>
                            <a:gd name="connsiteX162" fmla="*/ 4705586 w 4703341"/>
                            <a:gd name="connsiteY162" fmla="*/ 334348 h 504204"/>
                            <a:gd name="connsiteX163" fmla="*/ 4705586 w 4703341"/>
                            <a:gd name="connsiteY163" fmla="*/ 356577 h 504204"/>
                            <a:gd name="connsiteX164" fmla="*/ 4701546 w 4703341"/>
                            <a:gd name="connsiteY164" fmla="*/ 405775 h 504204"/>
                            <a:gd name="connsiteX165" fmla="*/ 4672547 w 4703341"/>
                            <a:gd name="connsiteY165" fmla="*/ 461020 h 504204"/>
                            <a:gd name="connsiteX166" fmla="*/ 4578170 w 4703341"/>
                            <a:gd name="connsiteY166" fmla="*/ 502786 h 504204"/>
                            <a:gd name="connsiteX167" fmla="*/ 4502676 w 4703341"/>
                            <a:gd name="connsiteY167" fmla="*/ 506159 h 504204"/>
                            <a:gd name="connsiteX168" fmla="*/ 4290337 w 4703341"/>
                            <a:gd name="connsiteY168" fmla="*/ 506159 h 504204"/>
                            <a:gd name="connsiteX169" fmla="*/ 4164276 w 4703341"/>
                            <a:gd name="connsiteY169" fmla="*/ 480973 h 504204"/>
                            <a:gd name="connsiteX170" fmla="*/ 4132242 w 4703341"/>
                            <a:gd name="connsiteY170" fmla="*/ 444561 h 504204"/>
                            <a:gd name="connsiteX171" fmla="*/ 4119785 w 4703341"/>
                            <a:gd name="connsiteY171" fmla="*/ 397237 h 504204"/>
                            <a:gd name="connsiteX172" fmla="*/ 4119785 w 4703341"/>
                            <a:gd name="connsiteY172" fmla="*/ 377495 h 504204"/>
                            <a:gd name="connsiteX173" fmla="*/ 4502449 w 4703341"/>
                            <a:gd name="connsiteY173" fmla="*/ 377495 h 504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</a:cxnLst>
                          <a:rect l="l" t="t" r="r" b="b"/>
                          <a:pathLst>
                            <a:path w="4703341" h="504204">
                              <a:moveTo>
                                <a:pt x="0" y="0"/>
                              </a:moveTo>
                              <a:lnTo>
                                <a:pt x="444637" y="0"/>
                              </a:lnTo>
                              <a:cubicBezTo>
                                <a:pt x="499498" y="0"/>
                                <a:pt x="540876" y="16217"/>
                                <a:pt x="568776" y="48611"/>
                              </a:cubicBezTo>
                              <a:cubicBezTo>
                                <a:pt x="595758" y="79219"/>
                                <a:pt x="609262" y="123086"/>
                                <a:pt x="609262" y="180229"/>
                              </a:cubicBezTo>
                              <a:lnTo>
                                <a:pt x="609262" y="214673"/>
                              </a:lnTo>
                              <a:cubicBezTo>
                                <a:pt x="609262" y="269582"/>
                                <a:pt x="591907" y="312554"/>
                                <a:pt x="557243" y="343603"/>
                              </a:cubicBezTo>
                              <a:cubicBezTo>
                                <a:pt x="540120" y="358908"/>
                                <a:pt x="521876" y="368811"/>
                                <a:pt x="502536" y="373302"/>
                              </a:cubicBezTo>
                              <a:cubicBezTo>
                                <a:pt x="487213" y="376908"/>
                                <a:pt x="456132" y="378708"/>
                                <a:pt x="409309" y="378708"/>
                              </a:cubicBezTo>
                              <a:lnTo>
                                <a:pt x="179621" y="378708"/>
                              </a:lnTo>
                              <a:lnTo>
                                <a:pt x="179621" y="506159"/>
                              </a:lnTo>
                              <a:lnTo>
                                <a:pt x="0" y="5061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7196" y="246406"/>
                              </a:moveTo>
                              <a:lnTo>
                                <a:pt x="383384" y="246406"/>
                              </a:lnTo>
                              <a:cubicBezTo>
                                <a:pt x="415830" y="246406"/>
                                <a:pt x="432067" y="233886"/>
                                <a:pt x="432067" y="208833"/>
                              </a:cubicBezTo>
                              <a:lnTo>
                                <a:pt x="432067" y="179966"/>
                              </a:lnTo>
                              <a:cubicBezTo>
                                <a:pt x="432067" y="163429"/>
                                <a:pt x="428348" y="152355"/>
                                <a:pt x="420917" y="146758"/>
                              </a:cubicBezTo>
                              <a:cubicBezTo>
                                <a:pt x="413482" y="141180"/>
                                <a:pt x="400967" y="138375"/>
                                <a:pt x="383384" y="138375"/>
                              </a:cubicBezTo>
                              <a:lnTo>
                                <a:pt x="177196" y="138375"/>
                              </a:lnTo>
                              <a:lnTo>
                                <a:pt x="177196" y="246406"/>
                              </a:lnTo>
                              <a:close/>
                              <a:moveTo>
                                <a:pt x="726910" y="506159"/>
                              </a:moveTo>
                              <a:lnTo>
                                <a:pt x="538071" y="506159"/>
                              </a:lnTo>
                              <a:lnTo>
                                <a:pt x="817290" y="0"/>
                              </a:lnTo>
                              <a:lnTo>
                                <a:pt x="1020962" y="0"/>
                              </a:lnTo>
                              <a:lnTo>
                                <a:pt x="1299496" y="506159"/>
                              </a:lnTo>
                              <a:lnTo>
                                <a:pt x="1106620" y="506159"/>
                              </a:lnTo>
                              <a:lnTo>
                                <a:pt x="1058051" y="419981"/>
                              </a:lnTo>
                              <a:lnTo>
                                <a:pt x="771418" y="419981"/>
                              </a:lnTo>
                              <a:lnTo>
                                <a:pt x="726910" y="506159"/>
                              </a:lnTo>
                              <a:close/>
                              <a:moveTo>
                                <a:pt x="913719" y="155422"/>
                              </a:moveTo>
                              <a:lnTo>
                                <a:pt x="826054" y="311951"/>
                              </a:lnTo>
                              <a:lnTo>
                                <a:pt x="997348" y="311951"/>
                              </a:lnTo>
                              <a:lnTo>
                                <a:pt x="913719" y="155422"/>
                              </a:lnTo>
                              <a:close/>
                              <a:moveTo>
                                <a:pt x="1923326" y="205837"/>
                              </a:moveTo>
                              <a:cubicBezTo>
                                <a:pt x="1923326" y="245890"/>
                                <a:pt x="1911758" y="273791"/>
                                <a:pt x="1888620" y="289534"/>
                              </a:cubicBezTo>
                              <a:cubicBezTo>
                                <a:pt x="1881358" y="294479"/>
                                <a:pt x="1872977" y="298977"/>
                                <a:pt x="1863457" y="303017"/>
                              </a:cubicBezTo>
                              <a:cubicBezTo>
                                <a:pt x="1903357" y="322359"/>
                                <a:pt x="1923326" y="355208"/>
                                <a:pt x="1923326" y="401543"/>
                              </a:cubicBezTo>
                              <a:lnTo>
                                <a:pt x="1923326" y="506159"/>
                              </a:lnTo>
                              <a:lnTo>
                                <a:pt x="1752200" y="506159"/>
                              </a:lnTo>
                              <a:lnTo>
                                <a:pt x="1752200" y="402736"/>
                              </a:lnTo>
                              <a:cubicBezTo>
                                <a:pt x="1752200" y="383487"/>
                                <a:pt x="1740992" y="373854"/>
                                <a:pt x="1718594" y="373854"/>
                              </a:cubicBezTo>
                              <a:lnTo>
                                <a:pt x="1490046" y="373854"/>
                              </a:lnTo>
                              <a:lnTo>
                                <a:pt x="1490046" y="506159"/>
                              </a:lnTo>
                              <a:lnTo>
                                <a:pt x="1322559" y="506159"/>
                              </a:lnTo>
                              <a:lnTo>
                                <a:pt x="1322559" y="0"/>
                              </a:lnTo>
                              <a:lnTo>
                                <a:pt x="1767391" y="0"/>
                              </a:lnTo>
                              <a:cubicBezTo>
                                <a:pt x="1811045" y="0"/>
                                <a:pt x="1844570" y="8554"/>
                                <a:pt x="1867970" y="25643"/>
                              </a:cubicBezTo>
                              <a:cubicBezTo>
                                <a:pt x="1904871" y="52649"/>
                                <a:pt x="1923326" y="89311"/>
                                <a:pt x="1923326" y="135642"/>
                              </a:cubicBezTo>
                              <a:lnTo>
                                <a:pt x="1923326" y="205837"/>
                              </a:lnTo>
                              <a:close/>
                              <a:moveTo>
                                <a:pt x="1490046" y="247619"/>
                              </a:moveTo>
                              <a:lnTo>
                                <a:pt x="1711181" y="247619"/>
                              </a:lnTo>
                              <a:cubicBezTo>
                                <a:pt x="1744176" y="247619"/>
                                <a:pt x="1760695" y="236995"/>
                                <a:pt x="1760695" y="215734"/>
                              </a:cubicBezTo>
                              <a:lnTo>
                                <a:pt x="1760695" y="173653"/>
                              </a:lnTo>
                              <a:cubicBezTo>
                                <a:pt x="1760695" y="159635"/>
                                <a:pt x="1757641" y="150244"/>
                                <a:pt x="1751536" y="145503"/>
                              </a:cubicBezTo>
                              <a:cubicBezTo>
                                <a:pt x="1745427" y="140765"/>
                                <a:pt x="1734902" y="138375"/>
                                <a:pt x="1719998" y="138375"/>
                              </a:cubicBezTo>
                              <a:lnTo>
                                <a:pt x="1490046" y="138375"/>
                              </a:lnTo>
                              <a:lnTo>
                                <a:pt x="1490046" y="247619"/>
                              </a:lnTo>
                              <a:close/>
                              <a:moveTo>
                                <a:pt x="2377347" y="377495"/>
                              </a:moveTo>
                              <a:cubicBezTo>
                                <a:pt x="2397605" y="377495"/>
                                <a:pt x="2409965" y="375958"/>
                                <a:pt x="2414485" y="372884"/>
                              </a:cubicBezTo>
                              <a:cubicBezTo>
                                <a:pt x="2420774" y="368523"/>
                                <a:pt x="2423927" y="361943"/>
                                <a:pt x="2423927" y="353162"/>
                              </a:cubicBezTo>
                              <a:lnTo>
                                <a:pt x="2423927" y="343298"/>
                              </a:lnTo>
                              <a:cubicBezTo>
                                <a:pt x="2423927" y="332357"/>
                                <a:pt x="2421216" y="324464"/>
                                <a:pt x="2415827" y="319633"/>
                              </a:cubicBezTo>
                              <a:cubicBezTo>
                                <a:pt x="2411768" y="316140"/>
                                <a:pt x="2395802" y="314376"/>
                                <a:pt x="2367905" y="314376"/>
                              </a:cubicBezTo>
                              <a:lnTo>
                                <a:pt x="2158021" y="314376"/>
                              </a:lnTo>
                              <a:cubicBezTo>
                                <a:pt x="2105376" y="314376"/>
                                <a:pt x="2065780" y="305595"/>
                                <a:pt x="2039229" y="288017"/>
                              </a:cubicBezTo>
                              <a:cubicBezTo>
                                <a:pt x="2006838" y="266832"/>
                                <a:pt x="1990643" y="231214"/>
                                <a:pt x="1990643" y="181180"/>
                              </a:cubicBezTo>
                              <a:lnTo>
                                <a:pt x="1990643" y="156846"/>
                              </a:lnTo>
                              <a:cubicBezTo>
                                <a:pt x="1990643" y="67156"/>
                                <a:pt x="2033124" y="16233"/>
                                <a:pt x="2118121" y="4060"/>
                              </a:cubicBezTo>
                              <a:cubicBezTo>
                                <a:pt x="2136988" y="1365"/>
                                <a:pt x="2170044" y="0"/>
                                <a:pt x="2217261" y="0"/>
                              </a:cubicBezTo>
                              <a:lnTo>
                                <a:pt x="2367659" y="0"/>
                              </a:lnTo>
                              <a:cubicBezTo>
                                <a:pt x="2413058" y="0"/>
                                <a:pt x="2445203" y="2027"/>
                                <a:pt x="2464092" y="6087"/>
                              </a:cubicBezTo>
                              <a:cubicBezTo>
                                <a:pt x="2495115" y="12838"/>
                                <a:pt x="2519957" y="26931"/>
                                <a:pt x="2538620" y="48323"/>
                              </a:cubicBezTo>
                              <a:cubicBezTo>
                                <a:pt x="2557276" y="69718"/>
                                <a:pt x="2566608" y="95964"/>
                                <a:pt x="2566608" y="127032"/>
                              </a:cubicBezTo>
                              <a:lnTo>
                                <a:pt x="2566608" y="131093"/>
                              </a:lnTo>
                              <a:lnTo>
                                <a:pt x="2194108" y="131093"/>
                              </a:lnTo>
                              <a:cubicBezTo>
                                <a:pt x="2180619" y="131093"/>
                                <a:pt x="2171635" y="132685"/>
                                <a:pt x="2167158" y="135853"/>
                              </a:cubicBezTo>
                              <a:cubicBezTo>
                                <a:pt x="2159516" y="141275"/>
                                <a:pt x="2155703" y="147403"/>
                                <a:pt x="2155703" y="154190"/>
                              </a:cubicBezTo>
                              <a:lnTo>
                                <a:pt x="2155703" y="163010"/>
                              </a:lnTo>
                              <a:cubicBezTo>
                                <a:pt x="2155703" y="176153"/>
                                <a:pt x="2160180" y="184082"/>
                                <a:pt x="2169171" y="186776"/>
                              </a:cubicBezTo>
                              <a:cubicBezTo>
                                <a:pt x="2172297" y="187684"/>
                                <a:pt x="2177228" y="188141"/>
                                <a:pt x="2183979" y="188141"/>
                              </a:cubicBezTo>
                              <a:lnTo>
                                <a:pt x="2419601" y="188141"/>
                              </a:lnTo>
                              <a:cubicBezTo>
                                <a:pt x="2469396" y="188141"/>
                                <a:pt x="2505529" y="195327"/>
                                <a:pt x="2527979" y="209705"/>
                              </a:cubicBezTo>
                              <a:cubicBezTo>
                                <a:pt x="2562983" y="232157"/>
                                <a:pt x="2580491" y="273713"/>
                                <a:pt x="2580491" y="334348"/>
                              </a:cubicBezTo>
                              <a:lnTo>
                                <a:pt x="2580491" y="356577"/>
                              </a:lnTo>
                              <a:cubicBezTo>
                                <a:pt x="2580491" y="377702"/>
                                <a:pt x="2579143" y="394091"/>
                                <a:pt x="2576451" y="405775"/>
                              </a:cubicBezTo>
                              <a:cubicBezTo>
                                <a:pt x="2571497" y="426881"/>
                                <a:pt x="2561828" y="445297"/>
                                <a:pt x="2547452" y="461020"/>
                              </a:cubicBezTo>
                              <a:cubicBezTo>
                                <a:pt x="2527239" y="482584"/>
                                <a:pt x="2495776" y="496502"/>
                                <a:pt x="2453075" y="502786"/>
                              </a:cubicBezTo>
                              <a:cubicBezTo>
                                <a:pt x="2437784" y="505040"/>
                                <a:pt x="2412623" y="506159"/>
                                <a:pt x="2377581" y="506159"/>
                              </a:cubicBezTo>
                              <a:lnTo>
                                <a:pt x="2165245" y="506159"/>
                              </a:lnTo>
                              <a:cubicBezTo>
                                <a:pt x="2106361" y="506159"/>
                                <a:pt x="2064338" y="497776"/>
                                <a:pt x="2039174" y="480973"/>
                              </a:cubicBezTo>
                              <a:cubicBezTo>
                                <a:pt x="2026127" y="472364"/>
                                <a:pt x="2015453" y="460226"/>
                                <a:pt x="2007143" y="444560"/>
                              </a:cubicBezTo>
                              <a:cubicBezTo>
                                <a:pt x="1998840" y="428892"/>
                                <a:pt x="1994686" y="413129"/>
                                <a:pt x="1994686" y="397237"/>
                              </a:cubicBezTo>
                              <a:lnTo>
                                <a:pt x="1994686" y="377495"/>
                              </a:lnTo>
                              <a:lnTo>
                                <a:pt x="2377347" y="377495"/>
                              </a:lnTo>
                              <a:close/>
                              <a:moveTo>
                                <a:pt x="3083555" y="0"/>
                              </a:moveTo>
                              <a:cubicBezTo>
                                <a:pt x="3130912" y="0"/>
                                <a:pt x="3161572" y="908"/>
                                <a:pt x="3175572" y="2692"/>
                              </a:cubicBezTo>
                              <a:cubicBezTo>
                                <a:pt x="3209376" y="7206"/>
                                <a:pt x="3235308" y="18224"/>
                                <a:pt x="3253355" y="35767"/>
                              </a:cubicBezTo>
                              <a:cubicBezTo>
                                <a:pt x="3279968" y="61867"/>
                                <a:pt x="3296646" y="95397"/>
                                <a:pt x="3303416" y="136327"/>
                              </a:cubicBezTo>
                              <a:cubicBezTo>
                                <a:pt x="3305219" y="147594"/>
                                <a:pt x="3306133" y="175261"/>
                                <a:pt x="3306133" y="219340"/>
                              </a:cubicBezTo>
                              <a:lnTo>
                                <a:pt x="3306133" y="275347"/>
                              </a:lnTo>
                              <a:cubicBezTo>
                                <a:pt x="3306133" y="280749"/>
                                <a:pt x="3306133" y="288620"/>
                                <a:pt x="3306133" y="298977"/>
                              </a:cubicBezTo>
                              <a:cubicBezTo>
                                <a:pt x="3306133" y="309330"/>
                                <a:pt x="3306133" y="317201"/>
                                <a:pt x="3306133" y="322587"/>
                              </a:cubicBezTo>
                              <a:cubicBezTo>
                                <a:pt x="3306133" y="396841"/>
                                <a:pt x="3290168" y="444976"/>
                                <a:pt x="3258251" y="467013"/>
                              </a:cubicBezTo>
                              <a:cubicBezTo>
                                <a:pt x="3233505" y="484122"/>
                                <a:pt x="3206516" y="495367"/>
                                <a:pt x="3177296" y="500754"/>
                              </a:cubicBezTo>
                              <a:cubicBezTo>
                                <a:pt x="3157954" y="504359"/>
                                <a:pt x="3129621" y="506159"/>
                                <a:pt x="3092302" y="506159"/>
                              </a:cubicBezTo>
                              <a:lnTo>
                                <a:pt x="2819132" y="506159"/>
                              </a:lnTo>
                              <a:cubicBezTo>
                                <a:pt x="2754369" y="506159"/>
                                <a:pt x="2703109" y="491103"/>
                                <a:pt x="2665336" y="460943"/>
                              </a:cubicBezTo>
                              <a:cubicBezTo>
                                <a:pt x="2637004" y="438451"/>
                                <a:pt x="2622835" y="393235"/>
                                <a:pt x="2622835" y="325281"/>
                              </a:cubicBezTo>
                              <a:cubicBezTo>
                                <a:pt x="2622835" y="328888"/>
                                <a:pt x="2622835" y="320122"/>
                                <a:pt x="2622835" y="298977"/>
                              </a:cubicBezTo>
                              <a:cubicBezTo>
                                <a:pt x="2622453" y="298977"/>
                                <a:pt x="2622284" y="292014"/>
                                <a:pt x="2622284" y="278055"/>
                              </a:cubicBezTo>
                              <a:lnTo>
                                <a:pt x="2622835" y="219340"/>
                              </a:lnTo>
                              <a:cubicBezTo>
                                <a:pt x="2622835" y="178410"/>
                                <a:pt x="2624638" y="148253"/>
                                <a:pt x="2628237" y="128911"/>
                              </a:cubicBezTo>
                              <a:cubicBezTo>
                                <a:pt x="2641784" y="57370"/>
                                <a:pt x="2681476" y="15760"/>
                                <a:pt x="2747314" y="4060"/>
                              </a:cubicBezTo>
                              <a:cubicBezTo>
                                <a:pt x="2762637" y="1365"/>
                                <a:pt x="2788122" y="0"/>
                                <a:pt x="2823775" y="0"/>
                              </a:cubicBezTo>
                              <a:lnTo>
                                <a:pt x="3083555" y="0"/>
                              </a:lnTo>
                              <a:close/>
                              <a:moveTo>
                                <a:pt x="2877895" y="138375"/>
                              </a:moveTo>
                              <a:cubicBezTo>
                                <a:pt x="2849985" y="138375"/>
                                <a:pt x="2831744" y="141502"/>
                                <a:pt x="2823191" y="147763"/>
                              </a:cubicBezTo>
                              <a:cubicBezTo>
                                <a:pt x="2809664" y="157605"/>
                                <a:pt x="2802914" y="175942"/>
                                <a:pt x="2802914" y="202763"/>
                              </a:cubicBezTo>
                              <a:lnTo>
                                <a:pt x="2802914" y="300702"/>
                              </a:lnTo>
                              <a:cubicBezTo>
                                <a:pt x="2802914" y="317259"/>
                                <a:pt x="2803160" y="326873"/>
                                <a:pt x="2803672" y="329552"/>
                              </a:cubicBezTo>
                              <a:cubicBezTo>
                                <a:pt x="2807732" y="355039"/>
                                <a:pt x="2828217" y="367783"/>
                                <a:pt x="2865133" y="367783"/>
                              </a:cubicBezTo>
                              <a:lnTo>
                                <a:pt x="3064373" y="367783"/>
                              </a:lnTo>
                              <a:cubicBezTo>
                                <a:pt x="3105784" y="367783"/>
                                <a:pt x="3126509" y="349673"/>
                                <a:pt x="3126509" y="313446"/>
                              </a:cubicBezTo>
                              <a:lnTo>
                                <a:pt x="3126509" y="188689"/>
                              </a:lnTo>
                              <a:cubicBezTo>
                                <a:pt x="3126509" y="155160"/>
                                <a:pt x="3105557" y="138375"/>
                                <a:pt x="3063680" y="138375"/>
                              </a:cubicBezTo>
                              <a:lnTo>
                                <a:pt x="2877895" y="138375"/>
                              </a:lnTo>
                              <a:close/>
                              <a:moveTo>
                                <a:pt x="3552283" y="506159"/>
                              </a:moveTo>
                              <a:lnTo>
                                <a:pt x="3377510" y="506159"/>
                              </a:lnTo>
                              <a:lnTo>
                                <a:pt x="3377510" y="0"/>
                              </a:lnTo>
                              <a:lnTo>
                                <a:pt x="3623620" y="0"/>
                              </a:lnTo>
                              <a:lnTo>
                                <a:pt x="3887246" y="330119"/>
                              </a:lnTo>
                              <a:lnTo>
                                <a:pt x="3887246" y="0"/>
                              </a:lnTo>
                              <a:lnTo>
                                <a:pt x="4054738" y="0"/>
                              </a:lnTo>
                              <a:lnTo>
                                <a:pt x="4054738" y="506159"/>
                              </a:lnTo>
                              <a:lnTo>
                                <a:pt x="3812291" y="506159"/>
                              </a:lnTo>
                              <a:lnTo>
                                <a:pt x="3552283" y="181046"/>
                              </a:lnTo>
                              <a:lnTo>
                                <a:pt x="3552283" y="506159"/>
                              </a:lnTo>
                              <a:close/>
                              <a:moveTo>
                                <a:pt x="4502449" y="377495"/>
                              </a:moveTo>
                              <a:cubicBezTo>
                                <a:pt x="4522707" y="377495"/>
                                <a:pt x="4535066" y="375958"/>
                                <a:pt x="4539580" y="372884"/>
                              </a:cubicBezTo>
                              <a:cubicBezTo>
                                <a:pt x="4545877" y="368523"/>
                                <a:pt x="4549022" y="361943"/>
                                <a:pt x="4549022" y="353162"/>
                              </a:cubicBezTo>
                              <a:lnTo>
                                <a:pt x="4549022" y="343298"/>
                              </a:lnTo>
                              <a:cubicBezTo>
                                <a:pt x="4549022" y="332357"/>
                                <a:pt x="4546311" y="324464"/>
                                <a:pt x="4540928" y="319633"/>
                              </a:cubicBezTo>
                              <a:cubicBezTo>
                                <a:pt x="4536863" y="316140"/>
                                <a:pt x="4520898" y="314376"/>
                                <a:pt x="4493007" y="314376"/>
                              </a:cubicBezTo>
                              <a:lnTo>
                                <a:pt x="4283113" y="314376"/>
                              </a:lnTo>
                              <a:cubicBezTo>
                                <a:pt x="4230471" y="314376"/>
                                <a:pt x="4190876" y="305595"/>
                                <a:pt x="4164334" y="288017"/>
                              </a:cubicBezTo>
                              <a:cubicBezTo>
                                <a:pt x="4131943" y="266832"/>
                                <a:pt x="4115745" y="231214"/>
                                <a:pt x="4115745" y="181180"/>
                              </a:cubicBezTo>
                              <a:lnTo>
                                <a:pt x="4115745" y="156846"/>
                              </a:lnTo>
                              <a:cubicBezTo>
                                <a:pt x="4115745" y="67156"/>
                                <a:pt x="4158225" y="16234"/>
                                <a:pt x="4243213" y="4060"/>
                              </a:cubicBezTo>
                              <a:cubicBezTo>
                                <a:pt x="4262084" y="1365"/>
                                <a:pt x="4295142" y="0"/>
                                <a:pt x="4342356" y="0"/>
                              </a:cubicBezTo>
                              <a:lnTo>
                                <a:pt x="4492755" y="0"/>
                              </a:lnTo>
                              <a:cubicBezTo>
                                <a:pt x="4538153" y="0"/>
                                <a:pt x="4570305" y="2027"/>
                                <a:pt x="4589187" y="6087"/>
                              </a:cubicBezTo>
                              <a:cubicBezTo>
                                <a:pt x="4620216" y="12838"/>
                                <a:pt x="4645059" y="26931"/>
                                <a:pt x="4663715" y="48323"/>
                              </a:cubicBezTo>
                              <a:cubicBezTo>
                                <a:pt x="4682378" y="69718"/>
                                <a:pt x="4691703" y="95965"/>
                                <a:pt x="4691703" y="127033"/>
                              </a:cubicBezTo>
                              <a:lnTo>
                                <a:pt x="4691703" y="131093"/>
                              </a:lnTo>
                              <a:lnTo>
                                <a:pt x="4319200" y="131093"/>
                              </a:lnTo>
                              <a:cubicBezTo>
                                <a:pt x="4305725" y="131093"/>
                                <a:pt x="4296731" y="132685"/>
                                <a:pt x="4292256" y="135853"/>
                              </a:cubicBezTo>
                              <a:cubicBezTo>
                                <a:pt x="4284617" y="141275"/>
                                <a:pt x="4280805" y="147403"/>
                                <a:pt x="4280805" y="154190"/>
                              </a:cubicBezTo>
                              <a:lnTo>
                                <a:pt x="4280805" y="163010"/>
                              </a:lnTo>
                              <a:cubicBezTo>
                                <a:pt x="4280805" y="176153"/>
                                <a:pt x="4285279" y="184082"/>
                                <a:pt x="4294267" y="186776"/>
                              </a:cubicBezTo>
                              <a:cubicBezTo>
                                <a:pt x="4297393" y="187685"/>
                                <a:pt x="4302327" y="188141"/>
                                <a:pt x="4309084" y="188141"/>
                              </a:cubicBezTo>
                              <a:lnTo>
                                <a:pt x="4544696" y="188141"/>
                              </a:lnTo>
                              <a:cubicBezTo>
                                <a:pt x="4594498" y="188141"/>
                                <a:pt x="4630624" y="195327"/>
                                <a:pt x="4653074" y="209706"/>
                              </a:cubicBezTo>
                              <a:cubicBezTo>
                                <a:pt x="4688085" y="232158"/>
                                <a:pt x="4705586" y="273713"/>
                                <a:pt x="4705586" y="334348"/>
                              </a:cubicBezTo>
                              <a:lnTo>
                                <a:pt x="4705586" y="356577"/>
                              </a:lnTo>
                              <a:cubicBezTo>
                                <a:pt x="4705586" y="377703"/>
                                <a:pt x="4704238" y="394091"/>
                                <a:pt x="4701546" y="405775"/>
                              </a:cubicBezTo>
                              <a:cubicBezTo>
                                <a:pt x="4696599" y="426881"/>
                                <a:pt x="4686924" y="445297"/>
                                <a:pt x="4672547" y="461020"/>
                              </a:cubicBezTo>
                              <a:cubicBezTo>
                                <a:pt x="4652341" y="482584"/>
                                <a:pt x="4620871" y="496502"/>
                                <a:pt x="4578170" y="502786"/>
                              </a:cubicBezTo>
                              <a:cubicBezTo>
                                <a:pt x="4562886" y="505040"/>
                                <a:pt x="4537725" y="506159"/>
                                <a:pt x="4502676" y="506159"/>
                              </a:cubicBezTo>
                              <a:lnTo>
                                <a:pt x="4290337" y="506159"/>
                              </a:lnTo>
                              <a:cubicBezTo>
                                <a:pt x="4231463" y="506159"/>
                                <a:pt x="4189436" y="497776"/>
                                <a:pt x="4164276" y="480973"/>
                              </a:cubicBezTo>
                              <a:cubicBezTo>
                                <a:pt x="4151228" y="472364"/>
                                <a:pt x="4140548" y="460226"/>
                                <a:pt x="4132242" y="444561"/>
                              </a:cubicBezTo>
                              <a:cubicBezTo>
                                <a:pt x="4123935" y="428892"/>
                                <a:pt x="4119785" y="413129"/>
                                <a:pt x="4119785" y="397237"/>
                              </a:cubicBezTo>
                              <a:lnTo>
                                <a:pt x="4119785" y="377495"/>
                              </a:lnTo>
                              <a:lnTo>
                                <a:pt x="4502449" y="377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1931"/>
                        </a:solidFill>
                        <a:ln w="301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711D7D4E">
            <v:group id="Graphic 1" style="position:absolute;margin-left:57.5pt;margin-top:741.35pt;width:108.7pt;height:22.3pt;z-index:251681792;mso-position-horizontal:right;mso-position-horizontal-relative:margin;mso-position-vertical-relative:page;mso-width-relative:margin;mso-height-relative:margin" coordsize="63066,13017" coordorigin="11949,14615" o:spid="_x0000_s1026" w14:anchorId="0CC3B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">
              <o:lock v:ext="edit" aspectratio="t"/>
              <v:group id="_x0000_s1027" style="position:absolute;left:11949;top:14615;width:10959;height:13018" coordsize="10959,13017" coordorigin="11949,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<v:shape id="Freeform: Shape 1147" style="position:absolute;left:11953;top:22591;width:3502;height:5042;visibility:visible;mso-wrap-style:square;v-text-anchor:middle" coordsize="350184,504204" o:spid="_x0000_s1028" fillcolor="#50bf34" stroked="f" strokeweight=".08381mm" path="m,506097l350549,214682,350549,,,,,5060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">
                  <v:stroke joinstyle="miter"/>
                  <v:path arrowok="t" o:connecttype="custom" o:connectlocs="0,506098;350550,214682;350550,0;0,0" o:connectangles="0,0,0,0"/>
                </v:shape>
                <v:shape id="Freeform: Shape 1148" style="position:absolute;left:11949;top:22591;width:3506;height:725;visibility:visible;mso-wrap-style:square;v-text-anchor:middle" coordsize="350184,72460" o:spid="_x0000_s1029" fillcolor="#097538" stroked="f" strokeweight=".08381mm" path="m350549,73347l350549,,,,350549,733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">
                  <v:stroke joinstyle="miter"/>
                  <v:path arrowok="t" o:connecttype="custom" o:connectlocs="350968,73348;350968,0;0,0" o:connectangles="0,0,0"/>
                </v:shape>
                <v:shape id="Freeform: Shape 1149" style="position:absolute;left:11950;top:14615;width:10958;height:7971;visibility:visible;mso-wrap-style:square;v-text-anchor:middle" coordsize="1095836,797066" o:spid="_x0000_s1030" fillcolor="#0052cc" stroked="f" path="m1011551,102373c952796,34152,865653,,750118,l,,350547,291414r270571,c658150,291414,684506,297323,700162,309069v15652,11785,23484,35106,23484,69936l723646,418544v,34830,-7832,58152,-23484,69937c684506,500227,658150,506136,621118,506136r-270571,l,797551r750118,c865653,797551,952796,763397,1011551,695178v56825,-64461,85265,-156844,85265,-277188l1096816,379559v,-120344,-28440,-212727,-85265,-277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">
                  <v:fill type="gradient" color2="#00aee6" colors="0 #0052cc;12452f #007ad7;38011f #00aee6" angle="25" focus="100%" rotate="t">
                    <o:fill v:ext="view" type="gradientUnscaled"/>
                  </v:fill>
                  <v:stroke joinstyle="miter"/>
                  <v:path arrowok="t" o:connecttype="custom" o:connectlocs="1011551,102373;750118,0;0,0;350547,291414;621118,291414;700162,309069;723646,379005;723646,418544;700162,488481;621118,506136;350547,506136;0,797551;750118,797551;1011551,695178;1096816,417990;1096816,379559;1011551,102373" o:connectangles="0,0,0,0,0,0,0,0,0,0,0,0,0,0,0,0,0"/>
                </v:shape>
              </v:group>
              <v:shape id="Freeform: Shape 1150" style="position:absolute;left:27983;top:17534;width:47033;height:5042;visibility:visible;mso-wrap-style:square;v-text-anchor:middle" coordsize="4703341,504204" o:spid="_x0000_s1031" fillcolor="#081931" stroked="f" strokeweight=".08381mm" path="m,l444637,v54861,,96239,16217,124139,48611c595758,79219,609262,123086,609262,180229r,34444c609262,269582,591907,312554,557243,343603v-17123,15305,-35367,25208,-54707,29699c487213,376908,456132,378708,409309,378708r-229688,l179621,506159,,506159,,xm177196,246406r206188,c415830,246406,432067,233886,432067,208833r,-28867c432067,163429,428348,152355,420917,146758v-7435,-5578,-19950,-8383,-37533,-8383l177196,138375r,108031xm726910,506159r-188839,l817290,r203672,l1299496,506159r-192876,l1058051,419981r-286633,l726910,506159xm913719,155422l826054,311951r171294,l913719,155422xm1923326,205837v,40053,-11568,67954,-34706,83697c1881358,294479,1872977,298977,1863457,303017v39900,19342,59869,52191,59869,98526l1923326,506159r-171126,l1752200,402736v,-19249,-11208,-28882,-33606,-28882l1490046,373854r,132305l1322559,506159,1322559,r444832,c1811045,,1844570,8554,1867970,25643v36901,27006,55356,63668,55356,109999l1923326,205837xm1490046,247619r221135,c1744176,247619,1760695,236995,1760695,215734r,-42081c1760695,159635,1757641,150244,1751536,145503v-6109,-4738,-16634,-7128,-31538,-7128l1490046,138375r,109244xm2377347,377495v20258,,32618,-1537,37138,-4611c2420774,368523,2423927,361943,2423927,353162r,-9864c2423927,332357,2421216,324464,2415827,319633v-4059,-3493,-20025,-5257,-47922,-5257l2158021,314376v-52645,,-92241,-8781,-118792,-26359c2006838,266832,1990643,231214,1990643,181180r,-24334c1990643,67156,2033124,16233,2118121,4060,2136988,1365,2170044,,2217261,r150398,c2413058,,2445203,2027,2464092,6087v31023,6751,55865,20844,74528,42236c2557276,69718,2566608,95964,2566608,127032r,4061l2194108,131093v-13489,,-22473,1592,-26950,4760c2159516,141275,2155703,147403,2155703,154190r,8820c2155703,176153,2160180,184082,2169171,186776v3126,908,8057,1365,14808,1365l2419601,188141v49795,,85928,7186,108378,21564c2562983,232157,2580491,273713,2580491,334348r,22229c2580491,377702,2579143,394091,2576451,405775v-4954,21106,-14623,39522,-28999,55245c2527239,482584,2495776,496502,2453075,502786v-15291,2254,-40452,3373,-75494,3373l2165245,506159v-58884,,-100907,-8383,-126071,-25186c2026127,472364,2015453,460226,2007143,444560v-8303,-15668,-12457,-31431,-12457,-47323l1994686,377495r382661,xm3083555,v47357,,78017,908,92017,2692c3209376,7206,3235308,18224,3253355,35767v26613,26100,43291,59630,50061,100560c3305219,147594,3306133,175261,3306133,219340r,56007c3306133,280749,3306133,288620,3306133,298977v,10353,,18224,,23610c3306133,396841,3290168,444976,3258251,467013v-24746,17109,-51735,28354,-80955,33741c3157954,504359,3129621,506159,3092302,506159r-273170,c2754369,506159,2703109,491103,2665336,460943v-28332,-22492,-42501,-67708,-42501,-135662c2622835,328888,2622835,320122,2622835,298977v-382,,-551,-6963,-551,-20922l2622835,219340v,-40930,1803,-71087,5402,-90429c2641784,57370,2681476,15760,2747314,4060,2762637,1365,2788122,,2823775,r259780,xm2877895,138375v-27910,,-46151,3127,-54704,9388c2809664,157605,2802914,175942,2802914,202763r,97939c2802914,317259,2803160,326873,2803672,329552v4060,25487,24545,38231,61461,38231l3064373,367783v41411,,62136,-18110,62136,-54337l3126509,188689v,-33529,-20952,-50314,-62829,-50314l2877895,138375xm3552283,506159r-174773,l3377510,r246110,l3887246,330119,3887246,r167492,l4054738,506159r-242447,l3552283,181046r,325113xm4502449,377495v20258,,32617,-1537,37131,-4611c4545877,368523,4549022,361943,4549022,353162r,-9864c4549022,332357,4546311,324464,4540928,319633v-4065,-3493,-20030,-5257,-47921,-5257l4283113,314376v-52642,,-92237,-8781,-118779,-26359c4131943,266832,4115745,231214,4115745,181180r,-24334c4115745,67156,4158225,16234,4243213,4060,4262084,1365,4295142,,4342356,r150399,c4538153,,4570305,2027,4589187,6087v31029,6751,55872,20844,74528,42236c4682378,69718,4691703,95965,4691703,127033r,4060l4319200,131093v-13475,,-22469,1592,-26944,4760c4284617,141275,4280805,147403,4280805,154190r,8820c4280805,176153,4285279,184082,4294267,186776v3126,909,8060,1365,14817,1365l4544696,188141v49802,,85928,7186,108378,21565c4688085,232158,4705586,273713,4705586,334348r,22229c4705586,377703,4704238,394091,4701546,405775v-4947,21106,-14622,39522,-28999,55245c4652341,482584,4620871,496502,4578170,502786v-15284,2254,-40445,3373,-75494,3373l4290337,506159v-58874,,-100901,-8383,-126061,-25186c4151228,472364,4140548,460226,4132242,444561v-8307,-15669,-12457,-31432,-12457,-47324l4119785,377495r3826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">
                <v:stroke joinstyle="miter"/>
                <v:path arrowok="t" o:connecttype="custom" o:connectlocs="0,0;444637,0;568776,48611;609262,180229;609262,214673;557243,343604;502536,373303;409309,378709;179621,378709;179621,506160;0,506160;0,0;177196,246406;383384,246406;432067,208833;432067,179966;420917,146758;383384,138375;177196,138375;177196,246406;726910,506160;538071,506160;817290,0;1020962,0;1299496,506160;1106620,506160;1058051,419982;771418,419982;726910,506160;913719,155422;826054,311952;997348,311952;913719,155422;1923326,205837;1888620,289535;1863457,303018;1923326,401544;1923326,506160;1752200,506160;1752200,402737;1718594,373855;1490046,373855;1490046,506160;1322559,506160;1322559,0;1767391,0;1867970,25643;1923326,135642;1923326,205837;1490046,247619;1711181,247619;1760695,215734;1760695,173653;1751536,145503;1719998,138375;1490046,138375;1490046,247619;2377347,377496;2414485,372885;2423927,353163;2423927,343299;2415827,319634;2367905,314377;2158021,314377;2039229,288018;1990643,181180;1990643,156846;2118121,4060;2217261,0;2367659,0;2464092,6087;2538620,48323;2566608,127032;2566608,131093;2194108,131093;2167158,135853;2155703,154190;2155703,163010;2169171,186776;2183979,188141;2419601,188141;2527979,209705;2580491,334349;2580491,356578;2576451,405776;2547452,461021;2453075,502787;2377581,506160;2165245,506160;2039174,480974;2007143,444561;1994686,397238;1994686,377496;2377347,377496;3083555,0;3175572,2692;3253355,35767;3303416,136327;3306133,219340;3306133,275348;3306133,298978;3306133,322588;3258251,467014;3177296,500755;3092302,506160;2819132,506160;2665336,460944;2622835,325282;2622835,298978;2622284,278056;2622835,219340;2628237,128911;2747314,4060;2823775,0;3083555,0;2877895,138375;2823191,147763;2802914,202763;2802914,300703;2803672,329553;2865133,367784;3064373,367784;3126509,313447;3126509,188689;3063680,138375;2877895,138375;3552283,506160;3377510,506160;3377510,0;3623620,0;3887246,330120;3887246,0;4054738,0;4054738,506160;3812291,506160;3552283,181046;3552283,506160;4502449,377496;4539580,372885;4549022,353163;4549022,343299;4540928,319634;4493007,314377;4283113,314377;4164334,288018;4115745,181180;4115745,156846;4243213,4060;4342356,0;4492755,0;4589187,6087;4663715,48323;4691703,127033;4691703,131093;4319200,131093;4292256,135853;4280805,154190;4280805,163010;4294267,186776;4309084,188141;4544696,188141;4653074,209706;4705586,334349;4705586,356578;4701546,405776;4672547,461021;4578170,502787;4502676,506160;4290337,506160;4164276,480974;4132242,444562;4119785,397238;4119785,377496;4502449,3774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91440" distL="91440" distR="91440" simplePos="0" relativeHeight="251658246" behindDoc="1" locked="0" layoutInCell="1" allowOverlap="1" wp14:anchorId="3C61CE8E" wp14:editId="0F3DF734">
              <wp:simplePos x="0" y="0"/>
              <wp:positionH relativeFrom="margin">
                <wp:align>left</wp:align>
              </wp:positionH>
              <wp:positionV relativeFrom="page">
                <wp:posOffset>420370</wp:posOffset>
              </wp:positionV>
              <wp:extent cx="6492240" cy="749808"/>
              <wp:effectExtent l="0" t="0" r="3810" b="17145"/>
              <wp:wrapTight wrapText="bothSides">
                <wp:wrapPolygon edited="0">
                  <wp:start x="0" y="0"/>
                  <wp:lineTo x="0" y="21545"/>
                  <wp:lineTo x="21549" y="21545"/>
                  <wp:lineTo x="21549" y="0"/>
                  <wp:lineTo x="0" y="0"/>
                </wp:wrapPolygon>
              </wp:wrapTight>
              <wp:docPr id="1151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492240" cy="7498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21151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Client Contact Name</w:t>
                          </w:r>
                        </w:p>
                        <w:p w14:paraId="426EFEBB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Company Name</w:t>
                          </w:r>
                        </w:p>
                        <w:p w14:paraId="372F2F84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Project Name</w:t>
                          </w:r>
                        </w:p>
                        <w:p w14:paraId="283E9DCA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>Date</w:t>
                          </w:r>
                        </w:p>
                        <w:p w14:paraId="05382920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Page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PAGE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2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 of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3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1CE8E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26" type="#_x0000_t202" style="position:absolute;margin-left:0;margin-top:33.1pt;width:511.2pt;height:59.05pt;z-index:-251658234;visibility:visible;mso-wrap-style:square;mso-width-percent:0;mso-height-percent:0;mso-wrap-distance-left:7.2pt;mso-wrap-distance-top:0;mso-wrap-distance-right:7.2pt;mso-wrap-distance-bottom:7.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" filled="f" stroked="f" strokeweight=".5pt">
              <v:path arrowok="t"/>
              <v:textbox style="mso-fit-shape-to-text:t" inset="0,0,0,0">
                <w:txbxContent>
                  <w:p w14:paraId="17521151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Client Contact Name</w:t>
                    </w:r>
                  </w:p>
                  <w:p w14:paraId="426EFEBB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Company Name</w:t>
                    </w:r>
                  </w:p>
                  <w:p w14:paraId="372F2F84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Project Name</w:t>
                    </w:r>
                  </w:p>
                  <w:p w14:paraId="283E9DCA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>Date</w:t>
                    </w:r>
                  </w:p>
                  <w:p w14:paraId="05382920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 xml:space="preserve">Page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PAGE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2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  <w:r w:rsidRPr="00CB372C">
                      <w:rPr>
                        <w:sz w:val="18"/>
                        <w:szCs w:val="20"/>
                      </w:rPr>
                      <w:t xml:space="preserve"> of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NUMPAGES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3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74142A8" wp14:editId="7DA70CC8">
              <wp:simplePos x="0" y="0"/>
              <wp:positionH relativeFrom="margin">
                <wp:align>left</wp:align>
              </wp:positionH>
              <wp:positionV relativeFrom="page">
                <wp:posOffset>9418320</wp:posOffset>
              </wp:positionV>
              <wp:extent cx="914400" cy="201168"/>
              <wp:effectExtent l="0" t="0" r="0" b="8890"/>
              <wp:wrapNone/>
              <wp:docPr id="121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22D51" w14:textId="77777777" w:rsidR="00F91AB0" w:rsidRPr="00993EF6" w:rsidRDefault="00F91AB0" w:rsidP="009A40AB">
                          <w:pPr>
                            <w:pStyle w:val="EvenPage"/>
                          </w:pP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 w:rsidRPr="00993EF6">
                            <w:instrText xml:space="preserve"> PAGE   \* MERGEFORMAT </w:instrText>
                          </w: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93EF6"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4142A8" id="Rectangle 6" o:spid="_x0000_s1027" style="position:absolute;margin-left:0;margin-top:741.6pt;width:1in;height:15.8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" filled="f" stroked="f">
              <v:textbox inset="0,0,,0">
                <w:txbxContent>
                  <w:p w14:paraId="2F722D51" w14:textId="77777777" w:rsidR="00F91AB0" w:rsidRPr="00993EF6" w:rsidRDefault="00F91AB0" w:rsidP="009A40AB">
                    <w:pPr>
                      <w:pStyle w:val="EvenPage"/>
                    </w:pP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 w:rsidRPr="00993EF6">
                      <w:instrText xml:space="preserve"> PAGE   \* MERGEFORMAT </w:instrText>
                    </w: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93EF6"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6C12E" w14:textId="77777777" w:rsidR="006E652B" w:rsidRPr="00F91AB0" w:rsidRDefault="00F91AB0" w:rsidP="00F91AB0">
    <w:pPr>
      <w:pStyle w:val="Footer"/>
    </w:pPr>
    <w:r>
      <w:rPr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CA24820" wp14:editId="48B5A3A7">
              <wp:simplePos x="0" y="0"/>
              <wp:positionH relativeFrom="margin">
                <wp:align>left</wp:align>
              </wp:positionH>
              <wp:positionV relativeFrom="page">
                <wp:posOffset>9415145</wp:posOffset>
              </wp:positionV>
              <wp:extent cx="1380744" cy="283464"/>
              <wp:effectExtent l="0" t="0" r="10160" b="21590"/>
              <wp:wrapNone/>
              <wp:docPr id="2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380744" cy="283464"/>
                        <a:chOff x="1194981" y="1461564"/>
                        <a:chExt cx="6306664" cy="1301796"/>
                      </a:xfrm>
                    </wpg:grpSpPr>
                    <wpg:grpSp>
                      <wpg:cNvPr id="3" name="Graphic 1"/>
                      <wpg:cNvGrpSpPr/>
                      <wpg:grpSpPr>
                        <a:xfrm>
                          <a:off x="1194981" y="1461564"/>
                          <a:ext cx="1095905" cy="1301796"/>
                          <a:chOff x="1194981" y="1461564"/>
                          <a:chExt cx="1095905" cy="1301796"/>
                        </a:xfrm>
                        <a:solidFill>
                          <a:schemeClr val="accent1"/>
                        </a:solidFill>
                      </wpg:grpSpPr>
                      <wps:wsp>
                        <wps:cNvPr id="4" name="Freeform: Shape 4"/>
                        <wps:cNvSpPr/>
                        <wps:spPr>
                          <a:xfrm>
                            <a:off x="1195388" y="2259155"/>
                            <a:ext cx="350185" cy="504205"/>
                          </a:xfrm>
                          <a:custGeom>
                            <a:avLst/>
                            <a:gdLst>
                              <a:gd name="connsiteX0" fmla="*/ 0 w 350184"/>
                              <a:gd name="connsiteY0" fmla="*/ 506097 h 504204"/>
                              <a:gd name="connsiteX1" fmla="*/ 350549 w 350184"/>
                              <a:gd name="connsiteY1" fmla="*/ 214682 h 504204"/>
                              <a:gd name="connsiteX2" fmla="*/ 350549 w 350184"/>
                              <a:gd name="connsiteY2" fmla="*/ 0 h 504204"/>
                              <a:gd name="connsiteX3" fmla="*/ 0 w 350184"/>
                              <a:gd name="connsiteY3" fmla="*/ 0 h 504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0184" h="504204">
                                <a:moveTo>
                                  <a:pt x="0" y="506097"/>
                                </a:moveTo>
                                <a:lnTo>
                                  <a:pt x="350549" y="214682"/>
                                </a:ln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F34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1194981" y="2259174"/>
                            <a:ext cx="350603" cy="72461"/>
                          </a:xfrm>
                          <a:custGeom>
                            <a:avLst/>
                            <a:gdLst>
                              <a:gd name="connsiteX0" fmla="*/ 350549 w 350184"/>
                              <a:gd name="connsiteY0" fmla="*/ 73347 h 72460"/>
                              <a:gd name="connsiteX1" fmla="*/ 350549 w 350184"/>
                              <a:gd name="connsiteY1" fmla="*/ 0 h 72460"/>
                              <a:gd name="connsiteX2" fmla="*/ 0 w 350184"/>
                              <a:gd name="connsiteY2" fmla="*/ 0 h 72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50184" h="72460">
                                <a:moveTo>
                                  <a:pt x="350549" y="73347"/>
                                </a:moveTo>
                                <a:lnTo>
                                  <a:pt x="3505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538"/>
                          </a:solidFill>
                          <a:ln w="30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1195050" y="1461564"/>
                            <a:ext cx="1095836" cy="797066"/>
                          </a:xfrm>
                          <a:custGeom>
                            <a:avLst/>
                            <a:gdLst>
                              <a:gd name="connsiteX0" fmla="*/ 1011551 w 1095836"/>
                              <a:gd name="connsiteY0" fmla="*/ 102373 h 797066"/>
                              <a:gd name="connsiteX1" fmla="*/ 750118 w 1095836"/>
                              <a:gd name="connsiteY1" fmla="*/ 0 h 797066"/>
                              <a:gd name="connsiteX2" fmla="*/ 0 w 1095836"/>
                              <a:gd name="connsiteY2" fmla="*/ 0 h 797066"/>
                              <a:gd name="connsiteX3" fmla="*/ 350547 w 1095836"/>
                              <a:gd name="connsiteY3" fmla="*/ 291414 h 797066"/>
                              <a:gd name="connsiteX4" fmla="*/ 621118 w 1095836"/>
                              <a:gd name="connsiteY4" fmla="*/ 291414 h 797066"/>
                              <a:gd name="connsiteX5" fmla="*/ 700162 w 1095836"/>
                              <a:gd name="connsiteY5" fmla="*/ 309069 h 797066"/>
                              <a:gd name="connsiteX6" fmla="*/ 723646 w 1095836"/>
                              <a:gd name="connsiteY6" fmla="*/ 379005 h 797066"/>
                              <a:gd name="connsiteX7" fmla="*/ 723646 w 1095836"/>
                              <a:gd name="connsiteY7" fmla="*/ 418544 h 797066"/>
                              <a:gd name="connsiteX8" fmla="*/ 700162 w 1095836"/>
                              <a:gd name="connsiteY8" fmla="*/ 488481 h 797066"/>
                              <a:gd name="connsiteX9" fmla="*/ 621118 w 1095836"/>
                              <a:gd name="connsiteY9" fmla="*/ 506136 h 797066"/>
                              <a:gd name="connsiteX10" fmla="*/ 350547 w 1095836"/>
                              <a:gd name="connsiteY10" fmla="*/ 506136 h 797066"/>
                              <a:gd name="connsiteX11" fmla="*/ 0 w 1095836"/>
                              <a:gd name="connsiteY11" fmla="*/ 797551 h 797066"/>
                              <a:gd name="connsiteX12" fmla="*/ 750118 w 1095836"/>
                              <a:gd name="connsiteY12" fmla="*/ 797551 h 797066"/>
                              <a:gd name="connsiteX13" fmla="*/ 1011551 w 1095836"/>
                              <a:gd name="connsiteY13" fmla="*/ 695178 h 797066"/>
                              <a:gd name="connsiteX14" fmla="*/ 1096816 w 1095836"/>
                              <a:gd name="connsiteY14" fmla="*/ 417990 h 797066"/>
                              <a:gd name="connsiteX15" fmla="*/ 1096816 w 1095836"/>
                              <a:gd name="connsiteY15" fmla="*/ 379559 h 797066"/>
                              <a:gd name="connsiteX16" fmla="*/ 1011551 w 1095836"/>
                              <a:gd name="connsiteY16" fmla="*/ 102373 h 797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95836" h="797066">
                                <a:moveTo>
                                  <a:pt x="1011551" y="102373"/>
                                </a:moveTo>
                                <a:cubicBezTo>
                                  <a:pt x="952796" y="34152"/>
                                  <a:pt x="865653" y="0"/>
                                  <a:pt x="750118" y="0"/>
                                </a:cubicBezTo>
                                <a:lnTo>
                                  <a:pt x="0" y="0"/>
                                </a:lnTo>
                                <a:lnTo>
                                  <a:pt x="350547" y="291414"/>
                                </a:lnTo>
                                <a:lnTo>
                                  <a:pt x="621118" y="291414"/>
                                </a:lnTo>
                                <a:cubicBezTo>
                                  <a:pt x="658150" y="291414"/>
                                  <a:pt x="684506" y="297323"/>
                                  <a:pt x="700162" y="309069"/>
                                </a:cubicBezTo>
                                <a:cubicBezTo>
                                  <a:pt x="715814" y="320854"/>
                                  <a:pt x="723646" y="344175"/>
                                  <a:pt x="723646" y="379005"/>
                                </a:cubicBezTo>
                                <a:lnTo>
                                  <a:pt x="723646" y="418544"/>
                                </a:lnTo>
                                <a:cubicBezTo>
                                  <a:pt x="723646" y="453374"/>
                                  <a:pt x="715814" y="476696"/>
                                  <a:pt x="700162" y="488481"/>
                                </a:cubicBezTo>
                                <a:cubicBezTo>
                                  <a:pt x="684506" y="500227"/>
                                  <a:pt x="658150" y="506136"/>
                                  <a:pt x="621118" y="506136"/>
                                </a:cubicBezTo>
                                <a:lnTo>
                                  <a:pt x="350547" y="506136"/>
                                </a:lnTo>
                                <a:lnTo>
                                  <a:pt x="0" y="797551"/>
                                </a:lnTo>
                                <a:lnTo>
                                  <a:pt x="750118" y="797551"/>
                                </a:lnTo>
                                <a:cubicBezTo>
                                  <a:pt x="865653" y="797551"/>
                                  <a:pt x="952796" y="763397"/>
                                  <a:pt x="1011551" y="695178"/>
                                </a:cubicBezTo>
                                <a:cubicBezTo>
                                  <a:pt x="1068376" y="630717"/>
                                  <a:pt x="1096816" y="538334"/>
                                  <a:pt x="1096816" y="417990"/>
                                </a:cubicBezTo>
                                <a:lnTo>
                                  <a:pt x="1096816" y="379559"/>
                                </a:lnTo>
                                <a:cubicBezTo>
                                  <a:pt x="1096816" y="259215"/>
                                  <a:pt x="1068376" y="166832"/>
                                  <a:pt x="1011551" y="102373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0052CC"/>
                              </a:gs>
                              <a:gs pos="19000">
                                <a:srgbClr val="007AD7"/>
                              </a:gs>
                              <a:gs pos="58000">
                                <a:srgbClr val="00AEE6"/>
                              </a:gs>
                            </a:gsLst>
                            <a:lin ang="3900000" scaled="0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9" name="Freeform: Shape 9"/>
                      <wps:cNvSpPr/>
                      <wps:spPr>
                        <a:xfrm>
                          <a:off x="2798304" y="1753480"/>
                          <a:ext cx="4703341" cy="504205"/>
                        </a:xfrm>
                        <a:custGeom>
                          <a:avLst/>
                          <a:gdLst>
                            <a:gd name="connsiteX0" fmla="*/ 0 w 4703341"/>
                            <a:gd name="connsiteY0" fmla="*/ 0 h 504204"/>
                            <a:gd name="connsiteX1" fmla="*/ 444637 w 4703341"/>
                            <a:gd name="connsiteY1" fmla="*/ 0 h 504204"/>
                            <a:gd name="connsiteX2" fmla="*/ 568776 w 4703341"/>
                            <a:gd name="connsiteY2" fmla="*/ 48611 h 504204"/>
                            <a:gd name="connsiteX3" fmla="*/ 609262 w 4703341"/>
                            <a:gd name="connsiteY3" fmla="*/ 180229 h 504204"/>
                            <a:gd name="connsiteX4" fmla="*/ 609262 w 4703341"/>
                            <a:gd name="connsiteY4" fmla="*/ 214673 h 504204"/>
                            <a:gd name="connsiteX5" fmla="*/ 557243 w 4703341"/>
                            <a:gd name="connsiteY5" fmla="*/ 343603 h 504204"/>
                            <a:gd name="connsiteX6" fmla="*/ 502536 w 4703341"/>
                            <a:gd name="connsiteY6" fmla="*/ 373302 h 504204"/>
                            <a:gd name="connsiteX7" fmla="*/ 409309 w 4703341"/>
                            <a:gd name="connsiteY7" fmla="*/ 378708 h 504204"/>
                            <a:gd name="connsiteX8" fmla="*/ 179621 w 4703341"/>
                            <a:gd name="connsiteY8" fmla="*/ 378708 h 504204"/>
                            <a:gd name="connsiteX9" fmla="*/ 179621 w 4703341"/>
                            <a:gd name="connsiteY9" fmla="*/ 506159 h 504204"/>
                            <a:gd name="connsiteX10" fmla="*/ 0 w 4703341"/>
                            <a:gd name="connsiteY10" fmla="*/ 506159 h 504204"/>
                            <a:gd name="connsiteX11" fmla="*/ 0 w 4703341"/>
                            <a:gd name="connsiteY11" fmla="*/ 0 h 504204"/>
                            <a:gd name="connsiteX12" fmla="*/ 177196 w 4703341"/>
                            <a:gd name="connsiteY12" fmla="*/ 246406 h 504204"/>
                            <a:gd name="connsiteX13" fmla="*/ 383384 w 4703341"/>
                            <a:gd name="connsiteY13" fmla="*/ 246406 h 504204"/>
                            <a:gd name="connsiteX14" fmla="*/ 432067 w 4703341"/>
                            <a:gd name="connsiteY14" fmla="*/ 208833 h 504204"/>
                            <a:gd name="connsiteX15" fmla="*/ 432067 w 4703341"/>
                            <a:gd name="connsiteY15" fmla="*/ 179966 h 504204"/>
                            <a:gd name="connsiteX16" fmla="*/ 420917 w 4703341"/>
                            <a:gd name="connsiteY16" fmla="*/ 146758 h 504204"/>
                            <a:gd name="connsiteX17" fmla="*/ 383384 w 4703341"/>
                            <a:gd name="connsiteY17" fmla="*/ 138375 h 504204"/>
                            <a:gd name="connsiteX18" fmla="*/ 177196 w 4703341"/>
                            <a:gd name="connsiteY18" fmla="*/ 138375 h 504204"/>
                            <a:gd name="connsiteX19" fmla="*/ 177196 w 4703341"/>
                            <a:gd name="connsiteY19" fmla="*/ 246406 h 504204"/>
                            <a:gd name="connsiteX20" fmla="*/ 726910 w 4703341"/>
                            <a:gd name="connsiteY20" fmla="*/ 506159 h 504204"/>
                            <a:gd name="connsiteX21" fmla="*/ 538071 w 4703341"/>
                            <a:gd name="connsiteY21" fmla="*/ 506159 h 504204"/>
                            <a:gd name="connsiteX22" fmla="*/ 817290 w 4703341"/>
                            <a:gd name="connsiteY22" fmla="*/ 0 h 504204"/>
                            <a:gd name="connsiteX23" fmla="*/ 1020962 w 4703341"/>
                            <a:gd name="connsiteY23" fmla="*/ 0 h 504204"/>
                            <a:gd name="connsiteX24" fmla="*/ 1299496 w 4703341"/>
                            <a:gd name="connsiteY24" fmla="*/ 506159 h 504204"/>
                            <a:gd name="connsiteX25" fmla="*/ 1106620 w 4703341"/>
                            <a:gd name="connsiteY25" fmla="*/ 506159 h 504204"/>
                            <a:gd name="connsiteX26" fmla="*/ 1058051 w 4703341"/>
                            <a:gd name="connsiteY26" fmla="*/ 419981 h 504204"/>
                            <a:gd name="connsiteX27" fmla="*/ 771418 w 4703341"/>
                            <a:gd name="connsiteY27" fmla="*/ 419981 h 504204"/>
                            <a:gd name="connsiteX28" fmla="*/ 726910 w 4703341"/>
                            <a:gd name="connsiteY28" fmla="*/ 506159 h 504204"/>
                            <a:gd name="connsiteX29" fmla="*/ 913719 w 4703341"/>
                            <a:gd name="connsiteY29" fmla="*/ 155422 h 504204"/>
                            <a:gd name="connsiteX30" fmla="*/ 826054 w 4703341"/>
                            <a:gd name="connsiteY30" fmla="*/ 311951 h 504204"/>
                            <a:gd name="connsiteX31" fmla="*/ 997348 w 4703341"/>
                            <a:gd name="connsiteY31" fmla="*/ 311951 h 504204"/>
                            <a:gd name="connsiteX32" fmla="*/ 913719 w 4703341"/>
                            <a:gd name="connsiteY32" fmla="*/ 155422 h 504204"/>
                            <a:gd name="connsiteX33" fmla="*/ 1923326 w 4703341"/>
                            <a:gd name="connsiteY33" fmla="*/ 205837 h 504204"/>
                            <a:gd name="connsiteX34" fmla="*/ 1888620 w 4703341"/>
                            <a:gd name="connsiteY34" fmla="*/ 289534 h 504204"/>
                            <a:gd name="connsiteX35" fmla="*/ 1863457 w 4703341"/>
                            <a:gd name="connsiteY35" fmla="*/ 303017 h 504204"/>
                            <a:gd name="connsiteX36" fmla="*/ 1923326 w 4703341"/>
                            <a:gd name="connsiteY36" fmla="*/ 401543 h 504204"/>
                            <a:gd name="connsiteX37" fmla="*/ 1923326 w 4703341"/>
                            <a:gd name="connsiteY37" fmla="*/ 506159 h 504204"/>
                            <a:gd name="connsiteX38" fmla="*/ 1752200 w 4703341"/>
                            <a:gd name="connsiteY38" fmla="*/ 506159 h 504204"/>
                            <a:gd name="connsiteX39" fmla="*/ 1752200 w 4703341"/>
                            <a:gd name="connsiteY39" fmla="*/ 402736 h 504204"/>
                            <a:gd name="connsiteX40" fmla="*/ 1718594 w 4703341"/>
                            <a:gd name="connsiteY40" fmla="*/ 373854 h 504204"/>
                            <a:gd name="connsiteX41" fmla="*/ 1490046 w 4703341"/>
                            <a:gd name="connsiteY41" fmla="*/ 373854 h 504204"/>
                            <a:gd name="connsiteX42" fmla="*/ 1490046 w 4703341"/>
                            <a:gd name="connsiteY42" fmla="*/ 506159 h 504204"/>
                            <a:gd name="connsiteX43" fmla="*/ 1322559 w 4703341"/>
                            <a:gd name="connsiteY43" fmla="*/ 506159 h 504204"/>
                            <a:gd name="connsiteX44" fmla="*/ 1322559 w 4703341"/>
                            <a:gd name="connsiteY44" fmla="*/ 0 h 504204"/>
                            <a:gd name="connsiteX45" fmla="*/ 1767391 w 4703341"/>
                            <a:gd name="connsiteY45" fmla="*/ 0 h 504204"/>
                            <a:gd name="connsiteX46" fmla="*/ 1867970 w 4703341"/>
                            <a:gd name="connsiteY46" fmla="*/ 25643 h 504204"/>
                            <a:gd name="connsiteX47" fmla="*/ 1923326 w 4703341"/>
                            <a:gd name="connsiteY47" fmla="*/ 135642 h 504204"/>
                            <a:gd name="connsiteX48" fmla="*/ 1923326 w 4703341"/>
                            <a:gd name="connsiteY48" fmla="*/ 205837 h 504204"/>
                            <a:gd name="connsiteX49" fmla="*/ 1490046 w 4703341"/>
                            <a:gd name="connsiteY49" fmla="*/ 247619 h 504204"/>
                            <a:gd name="connsiteX50" fmla="*/ 1711181 w 4703341"/>
                            <a:gd name="connsiteY50" fmla="*/ 247619 h 504204"/>
                            <a:gd name="connsiteX51" fmla="*/ 1760695 w 4703341"/>
                            <a:gd name="connsiteY51" fmla="*/ 215734 h 504204"/>
                            <a:gd name="connsiteX52" fmla="*/ 1760695 w 4703341"/>
                            <a:gd name="connsiteY52" fmla="*/ 173653 h 504204"/>
                            <a:gd name="connsiteX53" fmla="*/ 1751536 w 4703341"/>
                            <a:gd name="connsiteY53" fmla="*/ 145503 h 504204"/>
                            <a:gd name="connsiteX54" fmla="*/ 1719998 w 4703341"/>
                            <a:gd name="connsiteY54" fmla="*/ 138375 h 504204"/>
                            <a:gd name="connsiteX55" fmla="*/ 1490046 w 4703341"/>
                            <a:gd name="connsiteY55" fmla="*/ 138375 h 504204"/>
                            <a:gd name="connsiteX56" fmla="*/ 1490046 w 4703341"/>
                            <a:gd name="connsiteY56" fmla="*/ 247619 h 504204"/>
                            <a:gd name="connsiteX57" fmla="*/ 2377347 w 4703341"/>
                            <a:gd name="connsiteY57" fmla="*/ 377495 h 504204"/>
                            <a:gd name="connsiteX58" fmla="*/ 2414485 w 4703341"/>
                            <a:gd name="connsiteY58" fmla="*/ 372884 h 504204"/>
                            <a:gd name="connsiteX59" fmla="*/ 2423927 w 4703341"/>
                            <a:gd name="connsiteY59" fmla="*/ 353162 h 504204"/>
                            <a:gd name="connsiteX60" fmla="*/ 2423927 w 4703341"/>
                            <a:gd name="connsiteY60" fmla="*/ 343298 h 504204"/>
                            <a:gd name="connsiteX61" fmla="*/ 2415827 w 4703341"/>
                            <a:gd name="connsiteY61" fmla="*/ 319633 h 504204"/>
                            <a:gd name="connsiteX62" fmla="*/ 2367905 w 4703341"/>
                            <a:gd name="connsiteY62" fmla="*/ 314376 h 504204"/>
                            <a:gd name="connsiteX63" fmla="*/ 2158021 w 4703341"/>
                            <a:gd name="connsiteY63" fmla="*/ 314376 h 504204"/>
                            <a:gd name="connsiteX64" fmla="*/ 2039229 w 4703341"/>
                            <a:gd name="connsiteY64" fmla="*/ 288017 h 504204"/>
                            <a:gd name="connsiteX65" fmla="*/ 1990643 w 4703341"/>
                            <a:gd name="connsiteY65" fmla="*/ 181180 h 504204"/>
                            <a:gd name="connsiteX66" fmla="*/ 1990643 w 4703341"/>
                            <a:gd name="connsiteY66" fmla="*/ 156846 h 504204"/>
                            <a:gd name="connsiteX67" fmla="*/ 2118121 w 4703341"/>
                            <a:gd name="connsiteY67" fmla="*/ 4060 h 504204"/>
                            <a:gd name="connsiteX68" fmla="*/ 2217261 w 4703341"/>
                            <a:gd name="connsiteY68" fmla="*/ 0 h 504204"/>
                            <a:gd name="connsiteX69" fmla="*/ 2367659 w 4703341"/>
                            <a:gd name="connsiteY69" fmla="*/ 0 h 504204"/>
                            <a:gd name="connsiteX70" fmla="*/ 2464092 w 4703341"/>
                            <a:gd name="connsiteY70" fmla="*/ 6087 h 504204"/>
                            <a:gd name="connsiteX71" fmla="*/ 2538620 w 4703341"/>
                            <a:gd name="connsiteY71" fmla="*/ 48323 h 504204"/>
                            <a:gd name="connsiteX72" fmla="*/ 2566608 w 4703341"/>
                            <a:gd name="connsiteY72" fmla="*/ 127032 h 504204"/>
                            <a:gd name="connsiteX73" fmla="*/ 2566608 w 4703341"/>
                            <a:gd name="connsiteY73" fmla="*/ 131093 h 504204"/>
                            <a:gd name="connsiteX74" fmla="*/ 2194108 w 4703341"/>
                            <a:gd name="connsiteY74" fmla="*/ 131093 h 504204"/>
                            <a:gd name="connsiteX75" fmla="*/ 2167158 w 4703341"/>
                            <a:gd name="connsiteY75" fmla="*/ 135853 h 504204"/>
                            <a:gd name="connsiteX76" fmla="*/ 2155703 w 4703341"/>
                            <a:gd name="connsiteY76" fmla="*/ 154190 h 504204"/>
                            <a:gd name="connsiteX77" fmla="*/ 2155703 w 4703341"/>
                            <a:gd name="connsiteY77" fmla="*/ 163010 h 504204"/>
                            <a:gd name="connsiteX78" fmla="*/ 2169171 w 4703341"/>
                            <a:gd name="connsiteY78" fmla="*/ 186776 h 504204"/>
                            <a:gd name="connsiteX79" fmla="*/ 2183979 w 4703341"/>
                            <a:gd name="connsiteY79" fmla="*/ 188141 h 504204"/>
                            <a:gd name="connsiteX80" fmla="*/ 2419601 w 4703341"/>
                            <a:gd name="connsiteY80" fmla="*/ 188141 h 504204"/>
                            <a:gd name="connsiteX81" fmla="*/ 2527979 w 4703341"/>
                            <a:gd name="connsiteY81" fmla="*/ 209705 h 504204"/>
                            <a:gd name="connsiteX82" fmla="*/ 2580491 w 4703341"/>
                            <a:gd name="connsiteY82" fmla="*/ 334348 h 504204"/>
                            <a:gd name="connsiteX83" fmla="*/ 2580491 w 4703341"/>
                            <a:gd name="connsiteY83" fmla="*/ 356577 h 504204"/>
                            <a:gd name="connsiteX84" fmla="*/ 2576451 w 4703341"/>
                            <a:gd name="connsiteY84" fmla="*/ 405775 h 504204"/>
                            <a:gd name="connsiteX85" fmla="*/ 2547452 w 4703341"/>
                            <a:gd name="connsiteY85" fmla="*/ 461020 h 504204"/>
                            <a:gd name="connsiteX86" fmla="*/ 2453075 w 4703341"/>
                            <a:gd name="connsiteY86" fmla="*/ 502786 h 504204"/>
                            <a:gd name="connsiteX87" fmla="*/ 2377581 w 4703341"/>
                            <a:gd name="connsiteY87" fmla="*/ 506159 h 504204"/>
                            <a:gd name="connsiteX88" fmla="*/ 2165245 w 4703341"/>
                            <a:gd name="connsiteY88" fmla="*/ 506159 h 504204"/>
                            <a:gd name="connsiteX89" fmla="*/ 2039174 w 4703341"/>
                            <a:gd name="connsiteY89" fmla="*/ 480973 h 504204"/>
                            <a:gd name="connsiteX90" fmla="*/ 2007143 w 4703341"/>
                            <a:gd name="connsiteY90" fmla="*/ 444560 h 504204"/>
                            <a:gd name="connsiteX91" fmla="*/ 1994686 w 4703341"/>
                            <a:gd name="connsiteY91" fmla="*/ 397237 h 504204"/>
                            <a:gd name="connsiteX92" fmla="*/ 1994686 w 4703341"/>
                            <a:gd name="connsiteY92" fmla="*/ 377495 h 504204"/>
                            <a:gd name="connsiteX93" fmla="*/ 2377347 w 4703341"/>
                            <a:gd name="connsiteY93" fmla="*/ 377495 h 504204"/>
                            <a:gd name="connsiteX94" fmla="*/ 3083555 w 4703341"/>
                            <a:gd name="connsiteY94" fmla="*/ 0 h 504204"/>
                            <a:gd name="connsiteX95" fmla="*/ 3175572 w 4703341"/>
                            <a:gd name="connsiteY95" fmla="*/ 2692 h 504204"/>
                            <a:gd name="connsiteX96" fmla="*/ 3253355 w 4703341"/>
                            <a:gd name="connsiteY96" fmla="*/ 35767 h 504204"/>
                            <a:gd name="connsiteX97" fmla="*/ 3303416 w 4703341"/>
                            <a:gd name="connsiteY97" fmla="*/ 136327 h 504204"/>
                            <a:gd name="connsiteX98" fmla="*/ 3306133 w 4703341"/>
                            <a:gd name="connsiteY98" fmla="*/ 219340 h 504204"/>
                            <a:gd name="connsiteX99" fmla="*/ 3306133 w 4703341"/>
                            <a:gd name="connsiteY99" fmla="*/ 275347 h 504204"/>
                            <a:gd name="connsiteX100" fmla="*/ 3306133 w 4703341"/>
                            <a:gd name="connsiteY100" fmla="*/ 298977 h 504204"/>
                            <a:gd name="connsiteX101" fmla="*/ 3306133 w 4703341"/>
                            <a:gd name="connsiteY101" fmla="*/ 322587 h 504204"/>
                            <a:gd name="connsiteX102" fmla="*/ 3258251 w 4703341"/>
                            <a:gd name="connsiteY102" fmla="*/ 467013 h 504204"/>
                            <a:gd name="connsiteX103" fmla="*/ 3177296 w 4703341"/>
                            <a:gd name="connsiteY103" fmla="*/ 500754 h 504204"/>
                            <a:gd name="connsiteX104" fmla="*/ 3092302 w 4703341"/>
                            <a:gd name="connsiteY104" fmla="*/ 506159 h 504204"/>
                            <a:gd name="connsiteX105" fmla="*/ 2819132 w 4703341"/>
                            <a:gd name="connsiteY105" fmla="*/ 506159 h 504204"/>
                            <a:gd name="connsiteX106" fmla="*/ 2665336 w 4703341"/>
                            <a:gd name="connsiteY106" fmla="*/ 460943 h 504204"/>
                            <a:gd name="connsiteX107" fmla="*/ 2622835 w 4703341"/>
                            <a:gd name="connsiteY107" fmla="*/ 325281 h 504204"/>
                            <a:gd name="connsiteX108" fmla="*/ 2622835 w 4703341"/>
                            <a:gd name="connsiteY108" fmla="*/ 298977 h 504204"/>
                            <a:gd name="connsiteX109" fmla="*/ 2622284 w 4703341"/>
                            <a:gd name="connsiteY109" fmla="*/ 278055 h 504204"/>
                            <a:gd name="connsiteX110" fmla="*/ 2622835 w 4703341"/>
                            <a:gd name="connsiteY110" fmla="*/ 219340 h 504204"/>
                            <a:gd name="connsiteX111" fmla="*/ 2628237 w 4703341"/>
                            <a:gd name="connsiteY111" fmla="*/ 128911 h 504204"/>
                            <a:gd name="connsiteX112" fmla="*/ 2747314 w 4703341"/>
                            <a:gd name="connsiteY112" fmla="*/ 4060 h 504204"/>
                            <a:gd name="connsiteX113" fmla="*/ 2823775 w 4703341"/>
                            <a:gd name="connsiteY113" fmla="*/ 0 h 504204"/>
                            <a:gd name="connsiteX114" fmla="*/ 3083555 w 4703341"/>
                            <a:gd name="connsiteY114" fmla="*/ 0 h 504204"/>
                            <a:gd name="connsiteX115" fmla="*/ 2877895 w 4703341"/>
                            <a:gd name="connsiteY115" fmla="*/ 138375 h 504204"/>
                            <a:gd name="connsiteX116" fmla="*/ 2823191 w 4703341"/>
                            <a:gd name="connsiteY116" fmla="*/ 147763 h 504204"/>
                            <a:gd name="connsiteX117" fmla="*/ 2802914 w 4703341"/>
                            <a:gd name="connsiteY117" fmla="*/ 202763 h 504204"/>
                            <a:gd name="connsiteX118" fmla="*/ 2802914 w 4703341"/>
                            <a:gd name="connsiteY118" fmla="*/ 300702 h 504204"/>
                            <a:gd name="connsiteX119" fmla="*/ 2803672 w 4703341"/>
                            <a:gd name="connsiteY119" fmla="*/ 329552 h 504204"/>
                            <a:gd name="connsiteX120" fmla="*/ 2865133 w 4703341"/>
                            <a:gd name="connsiteY120" fmla="*/ 367783 h 504204"/>
                            <a:gd name="connsiteX121" fmla="*/ 3064373 w 4703341"/>
                            <a:gd name="connsiteY121" fmla="*/ 367783 h 504204"/>
                            <a:gd name="connsiteX122" fmla="*/ 3126509 w 4703341"/>
                            <a:gd name="connsiteY122" fmla="*/ 313446 h 504204"/>
                            <a:gd name="connsiteX123" fmla="*/ 3126509 w 4703341"/>
                            <a:gd name="connsiteY123" fmla="*/ 188689 h 504204"/>
                            <a:gd name="connsiteX124" fmla="*/ 3063680 w 4703341"/>
                            <a:gd name="connsiteY124" fmla="*/ 138375 h 504204"/>
                            <a:gd name="connsiteX125" fmla="*/ 2877895 w 4703341"/>
                            <a:gd name="connsiteY125" fmla="*/ 138375 h 504204"/>
                            <a:gd name="connsiteX126" fmla="*/ 3552283 w 4703341"/>
                            <a:gd name="connsiteY126" fmla="*/ 506159 h 504204"/>
                            <a:gd name="connsiteX127" fmla="*/ 3377510 w 4703341"/>
                            <a:gd name="connsiteY127" fmla="*/ 506159 h 504204"/>
                            <a:gd name="connsiteX128" fmla="*/ 3377510 w 4703341"/>
                            <a:gd name="connsiteY128" fmla="*/ 0 h 504204"/>
                            <a:gd name="connsiteX129" fmla="*/ 3623620 w 4703341"/>
                            <a:gd name="connsiteY129" fmla="*/ 0 h 504204"/>
                            <a:gd name="connsiteX130" fmla="*/ 3887246 w 4703341"/>
                            <a:gd name="connsiteY130" fmla="*/ 330119 h 504204"/>
                            <a:gd name="connsiteX131" fmla="*/ 3887246 w 4703341"/>
                            <a:gd name="connsiteY131" fmla="*/ 0 h 504204"/>
                            <a:gd name="connsiteX132" fmla="*/ 4054738 w 4703341"/>
                            <a:gd name="connsiteY132" fmla="*/ 0 h 504204"/>
                            <a:gd name="connsiteX133" fmla="*/ 4054738 w 4703341"/>
                            <a:gd name="connsiteY133" fmla="*/ 506159 h 504204"/>
                            <a:gd name="connsiteX134" fmla="*/ 3812291 w 4703341"/>
                            <a:gd name="connsiteY134" fmla="*/ 506159 h 504204"/>
                            <a:gd name="connsiteX135" fmla="*/ 3552283 w 4703341"/>
                            <a:gd name="connsiteY135" fmla="*/ 181046 h 504204"/>
                            <a:gd name="connsiteX136" fmla="*/ 3552283 w 4703341"/>
                            <a:gd name="connsiteY136" fmla="*/ 506159 h 504204"/>
                            <a:gd name="connsiteX137" fmla="*/ 4502449 w 4703341"/>
                            <a:gd name="connsiteY137" fmla="*/ 377495 h 504204"/>
                            <a:gd name="connsiteX138" fmla="*/ 4539580 w 4703341"/>
                            <a:gd name="connsiteY138" fmla="*/ 372884 h 504204"/>
                            <a:gd name="connsiteX139" fmla="*/ 4549022 w 4703341"/>
                            <a:gd name="connsiteY139" fmla="*/ 353162 h 504204"/>
                            <a:gd name="connsiteX140" fmla="*/ 4549022 w 4703341"/>
                            <a:gd name="connsiteY140" fmla="*/ 343298 h 504204"/>
                            <a:gd name="connsiteX141" fmla="*/ 4540928 w 4703341"/>
                            <a:gd name="connsiteY141" fmla="*/ 319633 h 504204"/>
                            <a:gd name="connsiteX142" fmla="*/ 4493007 w 4703341"/>
                            <a:gd name="connsiteY142" fmla="*/ 314376 h 504204"/>
                            <a:gd name="connsiteX143" fmla="*/ 4283113 w 4703341"/>
                            <a:gd name="connsiteY143" fmla="*/ 314376 h 504204"/>
                            <a:gd name="connsiteX144" fmla="*/ 4164334 w 4703341"/>
                            <a:gd name="connsiteY144" fmla="*/ 288017 h 504204"/>
                            <a:gd name="connsiteX145" fmla="*/ 4115745 w 4703341"/>
                            <a:gd name="connsiteY145" fmla="*/ 181180 h 504204"/>
                            <a:gd name="connsiteX146" fmla="*/ 4115745 w 4703341"/>
                            <a:gd name="connsiteY146" fmla="*/ 156846 h 504204"/>
                            <a:gd name="connsiteX147" fmla="*/ 4243213 w 4703341"/>
                            <a:gd name="connsiteY147" fmla="*/ 4060 h 504204"/>
                            <a:gd name="connsiteX148" fmla="*/ 4342356 w 4703341"/>
                            <a:gd name="connsiteY148" fmla="*/ 0 h 504204"/>
                            <a:gd name="connsiteX149" fmla="*/ 4492755 w 4703341"/>
                            <a:gd name="connsiteY149" fmla="*/ 0 h 504204"/>
                            <a:gd name="connsiteX150" fmla="*/ 4589187 w 4703341"/>
                            <a:gd name="connsiteY150" fmla="*/ 6087 h 504204"/>
                            <a:gd name="connsiteX151" fmla="*/ 4663715 w 4703341"/>
                            <a:gd name="connsiteY151" fmla="*/ 48323 h 504204"/>
                            <a:gd name="connsiteX152" fmla="*/ 4691703 w 4703341"/>
                            <a:gd name="connsiteY152" fmla="*/ 127033 h 504204"/>
                            <a:gd name="connsiteX153" fmla="*/ 4691703 w 4703341"/>
                            <a:gd name="connsiteY153" fmla="*/ 131093 h 504204"/>
                            <a:gd name="connsiteX154" fmla="*/ 4319200 w 4703341"/>
                            <a:gd name="connsiteY154" fmla="*/ 131093 h 504204"/>
                            <a:gd name="connsiteX155" fmla="*/ 4292256 w 4703341"/>
                            <a:gd name="connsiteY155" fmla="*/ 135853 h 504204"/>
                            <a:gd name="connsiteX156" fmla="*/ 4280805 w 4703341"/>
                            <a:gd name="connsiteY156" fmla="*/ 154190 h 504204"/>
                            <a:gd name="connsiteX157" fmla="*/ 4280805 w 4703341"/>
                            <a:gd name="connsiteY157" fmla="*/ 163010 h 504204"/>
                            <a:gd name="connsiteX158" fmla="*/ 4294267 w 4703341"/>
                            <a:gd name="connsiteY158" fmla="*/ 186776 h 504204"/>
                            <a:gd name="connsiteX159" fmla="*/ 4309084 w 4703341"/>
                            <a:gd name="connsiteY159" fmla="*/ 188141 h 504204"/>
                            <a:gd name="connsiteX160" fmla="*/ 4544696 w 4703341"/>
                            <a:gd name="connsiteY160" fmla="*/ 188141 h 504204"/>
                            <a:gd name="connsiteX161" fmla="*/ 4653074 w 4703341"/>
                            <a:gd name="connsiteY161" fmla="*/ 209706 h 504204"/>
                            <a:gd name="connsiteX162" fmla="*/ 4705586 w 4703341"/>
                            <a:gd name="connsiteY162" fmla="*/ 334348 h 504204"/>
                            <a:gd name="connsiteX163" fmla="*/ 4705586 w 4703341"/>
                            <a:gd name="connsiteY163" fmla="*/ 356577 h 504204"/>
                            <a:gd name="connsiteX164" fmla="*/ 4701546 w 4703341"/>
                            <a:gd name="connsiteY164" fmla="*/ 405775 h 504204"/>
                            <a:gd name="connsiteX165" fmla="*/ 4672547 w 4703341"/>
                            <a:gd name="connsiteY165" fmla="*/ 461020 h 504204"/>
                            <a:gd name="connsiteX166" fmla="*/ 4578170 w 4703341"/>
                            <a:gd name="connsiteY166" fmla="*/ 502786 h 504204"/>
                            <a:gd name="connsiteX167" fmla="*/ 4502676 w 4703341"/>
                            <a:gd name="connsiteY167" fmla="*/ 506159 h 504204"/>
                            <a:gd name="connsiteX168" fmla="*/ 4290337 w 4703341"/>
                            <a:gd name="connsiteY168" fmla="*/ 506159 h 504204"/>
                            <a:gd name="connsiteX169" fmla="*/ 4164276 w 4703341"/>
                            <a:gd name="connsiteY169" fmla="*/ 480973 h 504204"/>
                            <a:gd name="connsiteX170" fmla="*/ 4132242 w 4703341"/>
                            <a:gd name="connsiteY170" fmla="*/ 444561 h 504204"/>
                            <a:gd name="connsiteX171" fmla="*/ 4119785 w 4703341"/>
                            <a:gd name="connsiteY171" fmla="*/ 397237 h 504204"/>
                            <a:gd name="connsiteX172" fmla="*/ 4119785 w 4703341"/>
                            <a:gd name="connsiteY172" fmla="*/ 377495 h 504204"/>
                            <a:gd name="connsiteX173" fmla="*/ 4502449 w 4703341"/>
                            <a:gd name="connsiteY173" fmla="*/ 377495 h 5042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</a:cxnLst>
                          <a:rect l="l" t="t" r="r" b="b"/>
                          <a:pathLst>
                            <a:path w="4703341" h="504204">
                              <a:moveTo>
                                <a:pt x="0" y="0"/>
                              </a:moveTo>
                              <a:lnTo>
                                <a:pt x="444637" y="0"/>
                              </a:lnTo>
                              <a:cubicBezTo>
                                <a:pt x="499498" y="0"/>
                                <a:pt x="540876" y="16217"/>
                                <a:pt x="568776" y="48611"/>
                              </a:cubicBezTo>
                              <a:cubicBezTo>
                                <a:pt x="595758" y="79219"/>
                                <a:pt x="609262" y="123086"/>
                                <a:pt x="609262" y="180229"/>
                              </a:cubicBezTo>
                              <a:lnTo>
                                <a:pt x="609262" y="214673"/>
                              </a:lnTo>
                              <a:cubicBezTo>
                                <a:pt x="609262" y="269582"/>
                                <a:pt x="591907" y="312554"/>
                                <a:pt x="557243" y="343603"/>
                              </a:cubicBezTo>
                              <a:cubicBezTo>
                                <a:pt x="540120" y="358908"/>
                                <a:pt x="521876" y="368811"/>
                                <a:pt x="502536" y="373302"/>
                              </a:cubicBezTo>
                              <a:cubicBezTo>
                                <a:pt x="487213" y="376908"/>
                                <a:pt x="456132" y="378708"/>
                                <a:pt x="409309" y="378708"/>
                              </a:cubicBezTo>
                              <a:lnTo>
                                <a:pt x="179621" y="378708"/>
                              </a:lnTo>
                              <a:lnTo>
                                <a:pt x="179621" y="506159"/>
                              </a:lnTo>
                              <a:lnTo>
                                <a:pt x="0" y="5061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7196" y="246406"/>
                              </a:moveTo>
                              <a:lnTo>
                                <a:pt x="383384" y="246406"/>
                              </a:lnTo>
                              <a:cubicBezTo>
                                <a:pt x="415830" y="246406"/>
                                <a:pt x="432067" y="233886"/>
                                <a:pt x="432067" y="208833"/>
                              </a:cubicBezTo>
                              <a:lnTo>
                                <a:pt x="432067" y="179966"/>
                              </a:lnTo>
                              <a:cubicBezTo>
                                <a:pt x="432067" y="163429"/>
                                <a:pt x="428348" y="152355"/>
                                <a:pt x="420917" y="146758"/>
                              </a:cubicBezTo>
                              <a:cubicBezTo>
                                <a:pt x="413482" y="141180"/>
                                <a:pt x="400967" y="138375"/>
                                <a:pt x="383384" y="138375"/>
                              </a:cubicBezTo>
                              <a:lnTo>
                                <a:pt x="177196" y="138375"/>
                              </a:lnTo>
                              <a:lnTo>
                                <a:pt x="177196" y="246406"/>
                              </a:lnTo>
                              <a:close/>
                              <a:moveTo>
                                <a:pt x="726910" y="506159"/>
                              </a:moveTo>
                              <a:lnTo>
                                <a:pt x="538071" y="506159"/>
                              </a:lnTo>
                              <a:lnTo>
                                <a:pt x="817290" y="0"/>
                              </a:lnTo>
                              <a:lnTo>
                                <a:pt x="1020962" y="0"/>
                              </a:lnTo>
                              <a:lnTo>
                                <a:pt x="1299496" y="506159"/>
                              </a:lnTo>
                              <a:lnTo>
                                <a:pt x="1106620" y="506159"/>
                              </a:lnTo>
                              <a:lnTo>
                                <a:pt x="1058051" y="419981"/>
                              </a:lnTo>
                              <a:lnTo>
                                <a:pt x="771418" y="419981"/>
                              </a:lnTo>
                              <a:lnTo>
                                <a:pt x="726910" y="506159"/>
                              </a:lnTo>
                              <a:close/>
                              <a:moveTo>
                                <a:pt x="913719" y="155422"/>
                              </a:moveTo>
                              <a:lnTo>
                                <a:pt x="826054" y="311951"/>
                              </a:lnTo>
                              <a:lnTo>
                                <a:pt x="997348" y="311951"/>
                              </a:lnTo>
                              <a:lnTo>
                                <a:pt x="913719" y="155422"/>
                              </a:lnTo>
                              <a:close/>
                              <a:moveTo>
                                <a:pt x="1923326" y="205837"/>
                              </a:moveTo>
                              <a:cubicBezTo>
                                <a:pt x="1923326" y="245890"/>
                                <a:pt x="1911758" y="273791"/>
                                <a:pt x="1888620" y="289534"/>
                              </a:cubicBezTo>
                              <a:cubicBezTo>
                                <a:pt x="1881358" y="294479"/>
                                <a:pt x="1872977" y="298977"/>
                                <a:pt x="1863457" y="303017"/>
                              </a:cubicBezTo>
                              <a:cubicBezTo>
                                <a:pt x="1903357" y="322359"/>
                                <a:pt x="1923326" y="355208"/>
                                <a:pt x="1923326" y="401543"/>
                              </a:cubicBezTo>
                              <a:lnTo>
                                <a:pt x="1923326" y="506159"/>
                              </a:lnTo>
                              <a:lnTo>
                                <a:pt x="1752200" y="506159"/>
                              </a:lnTo>
                              <a:lnTo>
                                <a:pt x="1752200" y="402736"/>
                              </a:lnTo>
                              <a:cubicBezTo>
                                <a:pt x="1752200" y="383487"/>
                                <a:pt x="1740992" y="373854"/>
                                <a:pt x="1718594" y="373854"/>
                              </a:cubicBezTo>
                              <a:lnTo>
                                <a:pt x="1490046" y="373854"/>
                              </a:lnTo>
                              <a:lnTo>
                                <a:pt x="1490046" y="506159"/>
                              </a:lnTo>
                              <a:lnTo>
                                <a:pt x="1322559" y="506159"/>
                              </a:lnTo>
                              <a:lnTo>
                                <a:pt x="1322559" y="0"/>
                              </a:lnTo>
                              <a:lnTo>
                                <a:pt x="1767391" y="0"/>
                              </a:lnTo>
                              <a:cubicBezTo>
                                <a:pt x="1811045" y="0"/>
                                <a:pt x="1844570" y="8554"/>
                                <a:pt x="1867970" y="25643"/>
                              </a:cubicBezTo>
                              <a:cubicBezTo>
                                <a:pt x="1904871" y="52649"/>
                                <a:pt x="1923326" y="89311"/>
                                <a:pt x="1923326" y="135642"/>
                              </a:cubicBezTo>
                              <a:lnTo>
                                <a:pt x="1923326" y="205837"/>
                              </a:lnTo>
                              <a:close/>
                              <a:moveTo>
                                <a:pt x="1490046" y="247619"/>
                              </a:moveTo>
                              <a:lnTo>
                                <a:pt x="1711181" y="247619"/>
                              </a:lnTo>
                              <a:cubicBezTo>
                                <a:pt x="1744176" y="247619"/>
                                <a:pt x="1760695" y="236995"/>
                                <a:pt x="1760695" y="215734"/>
                              </a:cubicBezTo>
                              <a:lnTo>
                                <a:pt x="1760695" y="173653"/>
                              </a:lnTo>
                              <a:cubicBezTo>
                                <a:pt x="1760695" y="159635"/>
                                <a:pt x="1757641" y="150244"/>
                                <a:pt x="1751536" y="145503"/>
                              </a:cubicBezTo>
                              <a:cubicBezTo>
                                <a:pt x="1745427" y="140765"/>
                                <a:pt x="1734902" y="138375"/>
                                <a:pt x="1719998" y="138375"/>
                              </a:cubicBezTo>
                              <a:lnTo>
                                <a:pt x="1490046" y="138375"/>
                              </a:lnTo>
                              <a:lnTo>
                                <a:pt x="1490046" y="247619"/>
                              </a:lnTo>
                              <a:close/>
                              <a:moveTo>
                                <a:pt x="2377347" y="377495"/>
                              </a:moveTo>
                              <a:cubicBezTo>
                                <a:pt x="2397605" y="377495"/>
                                <a:pt x="2409965" y="375958"/>
                                <a:pt x="2414485" y="372884"/>
                              </a:cubicBezTo>
                              <a:cubicBezTo>
                                <a:pt x="2420774" y="368523"/>
                                <a:pt x="2423927" y="361943"/>
                                <a:pt x="2423927" y="353162"/>
                              </a:cubicBezTo>
                              <a:lnTo>
                                <a:pt x="2423927" y="343298"/>
                              </a:lnTo>
                              <a:cubicBezTo>
                                <a:pt x="2423927" y="332357"/>
                                <a:pt x="2421216" y="324464"/>
                                <a:pt x="2415827" y="319633"/>
                              </a:cubicBezTo>
                              <a:cubicBezTo>
                                <a:pt x="2411768" y="316140"/>
                                <a:pt x="2395802" y="314376"/>
                                <a:pt x="2367905" y="314376"/>
                              </a:cubicBezTo>
                              <a:lnTo>
                                <a:pt x="2158021" y="314376"/>
                              </a:lnTo>
                              <a:cubicBezTo>
                                <a:pt x="2105376" y="314376"/>
                                <a:pt x="2065780" y="305595"/>
                                <a:pt x="2039229" y="288017"/>
                              </a:cubicBezTo>
                              <a:cubicBezTo>
                                <a:pt x="2006838" y="266832"/>
                                <a:pt x="1990643" y="231214"/>
                                <a:pt x="1990643" y="181180"/>
                              </a:cubicBezTo>
                              <a:lnTo>
                                <a:pt x="1990643" y="156846"/>
                              </a:lnTo>
                              <a:cubicBezTo>
                                <a:pt x="1990643" y="67156"/>
                                <a:pt x="2033124" y="16233"/>
                                <a:pt x="2118121" y="4060"/>
                              </a:cubicBezTo>
                              <a:cubicBezTo>
                                <a:pt x="2136988" y="1365"/>
                                <a:pt x="2170044" y="0"/>
                                <a:pt x="2217261" y="0"/>
                              </a:cubicBezTo>
                              <a:lnTo>
                                <a:pt x="2367659" y="0"/>
                              </a:lnTo>
                              <a:cubicBezTo>
                                <a:pt x="2413058" y="0"/>
                                <a:pt x="2445203" y="2027"/>
                                <a:pt x="2464092" y="6087"/>
                              </a:cubicBezTo>
                              <a:cubicBezTo>
                                <a:pt x="2495115" y="12838"/>
                                <a:pt x="2519957" y="26931"/>
                                <a:pt x="2538620" y="48323"/>
                              </a:cubicBezTo>
                              <a:cubicBezTo>
                                <a:pt x="2557276" y="69718"/>
                                <a:pt x="2566608" y="95964"/>
                                <a:pt x="2566608" y="127032"/>
                              </a:cubicBezTo>
                              <a:lnTo>
                                <a:pt x="2566608" y="131093"/>
                              </a:lnTo>
                              <a:lnTo>
                                <a:pt x="2194108" y="131093"/>
                              </a:lnTo>
                              <a:cubicBezTo>
                                <a:pt x="2180619" y="131093"/>
                                <a:pt x="2171635" y="132685"/>
                                <a:pt x="2167158" y="135853"/>
                              </a:cubicBezTo>
                              <a:cubicBezTo>
                                <a:pt x="2159516" y="141275"/>
                                <a:pt x="2155703" y="147403"/>
                                <a:pt x="2155703" y="154190"/>
                              </a:cubicBezTo>
                              <a:lnTo>
                                <a:pt x="2155703" y="163010"/>
                              </a:lnTo>
                              <a:cubicBezTo>
                                <a:pt x="2155703" y="176153"/>
                                <a:pt x="2160180" y="184082"/>
                                <a:pt x="2169171" y="186776"/>
                              </a:cubicBezTo>
                              <a:cubicBezTo>
                                <a:pt x="2172297" y="187684"/>
                                <a:pt x="2177228" y="188141"/>
                                <a:pt x="2183979" y="188141"/>
                              </a:cubicBezTo>
                              <a:lnTo>
                                <a:pt x="2419601" y="188141"/>
                              </a:lnTo>
                              <a:cubicBezTo>
                                <a:pt x="2469396" y="188141"/>
                                <a:pt x="2505529" y="195327"/>
                                <a:pt x="2527979" y="209705"/>
                              </a:cubicBezTo>
                              <a:cubicBezTo>
                                <a:pt x="2562983" y="232157"/>
                                <a:pt x="2580491" y="273713"/>
                                <a:pt x="2580491" y="334348"/>
                              </a:cubicBezTo>
                              <a:lnTo>
                                <a:pt x="2580491" y="356577"/>
                              </a:lnTo>
                              <a:cubicBezTo>
                                <a:pt x="2580491" y="377702"/>
                                <a:pt x="2579143" y="394091"/>
                                <a:pt x="2576451" y="405775"/>
                              </a:cubicBezTo>
                              <a:cubicBezTo>
                                <a:pt x="2571497" y="426881"/>
                                <a:pt x="2561828" y="445297"/>
                                <a:pt x="2547452" y="461020"/>
                              </a:cubicBezTo>
                              <a:cubicBezTo>
                                <a:pt x="2527239" y="482584"/>
                                <a:pt x="2495776" y="496502"/>
                                <a:pt x="2453075" y="502786"/>
                              </a:cubicBezTo>
                              <a:cubicBezTo>
                                <a:pt x="2437784" y="505040"/>
                                <a:pt x="2412623" y="506159"/>
                                <a:pt x="2377581" y="506159"/>
                              </a:cubicBezTo>
                              <a:lnTo>
                                <a:pt x="2165245" y="506159"/>
                              </a:lnTo>
                              <a:cubicBezTo>
                                <a:pt x="2106361" y="506159"/>
                                <a:pt x="2064338" y="497776"/>
                                <a:pt x="2039174" y="480973"/>
                              </a:cubicBezTo>
                              <a:cubicBezTo>
                                <a:pt x="2026127" y="472364"/>
                                <a:pt x="2015453" y="460226"/>
                                <a:pt x="2007143" y="444560"/>
                              </a:cubicBezTo>
                              <a:cubicBezTo>
                                <a:pt x="1998840" y="428892"/>
                                <a:pt x="1994686" y="413129"/>
                                <a:pt x="1994686" y="397237"/>
                              </a:cubicBezTo>
                              <a:lnTo>
                                <a:pt x="1994686" y="377495"/>
                              </a:lnTo>
                              <a:lnTo>
                                <a:pt x="2377347" y="377495"/>
                              </a:lnTo>
                              <a:close/>
                              <a:moveTo>
                                <a:pt x="3083555" y="0"/>
                              </a:moveTo>
                              <a:cubicBezTo>
                                <a:pt x="3130912" y="0"/>
                                <a:pt x="3161572" y="908"/>
                                <a:pt x="3175572" y="2692"/>
                              </a:cubicBezTo>
                              <a:cubicBezTo>
                                <a:pt x="3209376" y="7206"/>
                                <a:pt x="3235308" y="18224"/>
                                <a:pt x="3253355" y="35767"/>
                              </a:cubicBezTo>
                              <a:cubicBezTo>
                                <a:pt x="3279968" y="61867"/>
                                <a:pt x="3296646" y="95397"/>
                                <a:pt x="3303416" y="136327"/>
                              </a:cubicBezTo>
                              <a:cubicBezTo>
                                <a:pt x="3305219" y="147594"/>
                                <a:pt x="3306133" y="175261"/>
                                <a:pt x="3306133" y="219340"/>
                              </a:cubicBezTo>
                              <a:lnTo>
                                <a:pt x="3306133" y="275347"/>
                              </a:lnTo>
                              <a:cubicBezTo>
                                <a:pt x="3306133" y="280749"/>
                                <a:pt x="3306133" y="288620"/>
                                <a:pt x="3306133" y="298977"/>
                              </a:cubicBezTo>
                              <a:cubicBezTo>
                                <a:pt x="3306133" y="309330"/>
                                <a:pt x="3306133" y="317201"/>
                                <a:pt x="3306133" y="322587"/>
                              </a:cubicBezTo>
                              <a:cubicBezTo>
                                <a:pt x="3306133" y="396841"/>
                                <a:pt x="3290168" y="444976"/>
                                <a:pt x="3258251" y="467013"/>
                              </a:cubicBezTo>
                              <a:cubicBezTo>
                                <a:pt x="3233505" y="484122"/>
                                <a:pt x="3206516" y="495367"/>
                                <a:pt x="3177296" y="500754"/>
                              </a:cubicBezTo>
                              <a:cubicBezTo>
                                <a:pt x="3157954" y="504359"/>
                                <a:pt x="3129621" y="506159"/>
                                <a:pt x="3092302" y="506159"/>
                              </a:cubicBezTo>
                              <a:lnTo>
                                <a:pt x="2819132" y="506159"/>
                              </a:lnTo>
                              <a:cubicBezTo>
                                <a:pt x="2754369" y="506159"/>
                                <a:pt x="2703109" y="491103"/>
                                <a:pt x="2665336" y="460943"/>
                              </a:cubicBezTo>
                              <a:cubicBezTo>
                                <a:pt x="2637004" y="438451"/>
                                <a:pt x="2622835" y="393235"/>
                                <a:pt x="2622835" y="325281"/>
                              </a:cubicBezTo>
                              <a:cubicBezTo>
                                <a:pt x="2622835" y="328888"/>
                                <a:pt x="2622835" y="320122"/>
                                <a:pt x="2622835" y="298977"/>
                              </a:cubicBezTo>
                              <a:cubicBezTo>
                                <a:pt x="2622453" y="298977"/>
                                <a:pt x="2622284" y="292014"/>
                                <a:pt x="2622284" y="278055"/>
                              </a:cubicBezTo>
                              <a:lnTo>
                                <a:pt x="2622835" y="219340"/>
                              </a:lnTo>
                              <a:cubicBezTo>
                                <a:pt x="2622835" y="178410"/>
                                <a:pt x="2624638" y="148253"/>
                                <a:pt x="2628237" y="128911"/>
                              </a:cubicBezTo>
                              <a:cubicBezTo>
                                <a:pt x="2641784" y="57370"/>
                                <a:pt x="2681476" y="15760"/>
                                <a:pt x="2747314" y="4060"/>
                              </a:cubicBezTo>
                              <a:cubicBezTo>
                                <a:pt x="2762637" y="1365"/>
                                <a:pt x="2788122" y="0"/>
                                <a:pt x="2823775" y="0"/>
                              </a:cubicBezTo>
                              <a:lnTo>
                                <a:pt x="3083555" y="0"/>
                              </a:lnTo>
                              <a:close/>
                              <a:moveTo>
                                <a:pt x="2877895" y="138375"/>
                              </a:moveTo>
                              <a:cubicBezTo>
                                <a:pt x="2849985" y="138375"/>
                                <a:pt x="2831744" y="141502"/>
                                <a:pt x="2823191" y="147763"/>
                              </a:cubicBezTo>
                              <a:cubicBezTo>
                                <a:pt x="2809664" y="157605"/>
                                <a:pt x="2802914" y="175942"/>
                                <a:pt x="2802914" y="202763"/>
                              </a:cubicBezTo>
                              <a:lnTo>
                                <a:pt x="2802914" y="300702"/>
                              </a:lnTo>
                              <a:cubicBezTo>
                                <a:pt x="2802914" y="317259"/>
                                <a:pt x="2803160" y="326873"/>
                                <a:pt x="2803672" y="329552"/>
                              </a:cubicBezTo>
                              <a:cubicBezTo>
                                <a:pt x="2807732" y="355039"/>
                                <a:pt x="2828217" y="367783"/>
                                <a:pt x="2865133" y="367783"/>
                              </a:cubicBezTo>
                              <a:lnTo>
                                <a:pt x="3064373" y="367783"/>
                              </a:lnTo>
                              <a:cubicBezTo>
                                <a:pt x="3105784" y="367783"/>
                                <a:pt x="3126509" y="349673"/>
                                <a:pt x="3126509" y="313446"/>
                              </a:cubicBezTo>
                              <a:lnTo>
                                <a:pt x="3126509" y="188689"/>
                              </a:lnTo>
                              <a:cubicBezTo>
                                <a:pt x="3126509" y="155160"/>
                                <a:pt x="3105557" y="138375"/>
                                <a:pt x="3063680" y="138375"/>
                              </a:cubicBezTo>
                              <a:lnTo>
                                <a:pt x="2877895" y="138375"/>
                              </a:lnTo>
                              <a:close/>
                              <a:moveTo>
                                <a:pt x="3552283" y="506159"/>
                              </a:moveTo>
                              <a:lnTo>
                                <a:pt x="3377510" y="506159"/>
                              </a:lnTo>
                              <a:lnTo>
                                <a:pt x="3377510" y="0"/>
                              </a:lnTo>
                              <a:lnTo>
                                <a:pt x="3623620" y="0"/>
                              </a:lnTo>
                              <a:lnTo>
                                <a:pt x="3887246" y="330119"/>
                              </a:lnTo>
                              <a:lnTo>
                                <a:pt x="3887246" y="0"/>
                              </a:lnTo>
                              <a:lnTo>
                                <a:pt x="4054738" y="0"/>
                              </a:lnTo>
                              <a:lnTo>
                                <a:pt x="4054738" y="506159"/>
                              </a:lnTo>
                              <a:lnTo>
                                <a:pt x="3812291" y="506159"/>
                              </a:lnTo>
                              <a:lnTo>
                                <a:pt x="3552283" y="181046"/>
                              </a:lnTo>
                              <a:lnTo>
                                <a:pt x="3552283" y="506159"/>
                              </a:lnTo>
                              <a:close/>
                              <a:moveTo>
                                <a:pt x="4502449" y="377495"/>
                              </a:moveTo>
                              <a:cubicBezTo>
                                <a:pt x="4522707" y="377495"/>
                                <a:pt x="4535066" y="375958"/>
                                <a:pt x="4539580" y="372884"/>
                              </a:cubicBezTo>
                              <a:cubicBezTo>
                                <a:pt x="4545877" y="368523"/>
                                <a:pt x="4549022" y="361943"/>
                                <a:pt x="4549022" y="353162"/>
                              </a:cubicBezTo>
                              <a:lnTo>
                                <a:pt x="4549022" y="343298"/>
                              </a:lnTo>
                              <a:cubicBezTo>
                                <a:pt x="4549022" y="332357"/>
                                <a:pt x="4546311" y="324464"/>
                                <a:pt x="4540928" y="319633"/>
                              </a:cubicBezTo>
                              <a:cubicBezTo>
                                <a:pt x="4536863" y="316140"/>
                                <a:pt x="4520898" y="314376"/>
                                <a:pt x="4493007" y="314376"/>
                              </a:cubicBezTo>
                              <a:lnTo>
                                <a:pt x="4283113" y="314376"/>
                              </a:lnTo>
                              <a:cubicBezTo>
                                <a:pt x="4230471" y="314376"/>
                                <a:pt x="4190876" y="305595"/>
                                <a:pt x="4164334" y="288017"/>
                              </a:cubicBezTo>
                              <a:cubicBezTo>
                                <a:pt x="4131943" y="266832"/>
                                <a:pt x="4115745" y="231214"/>
                                <a:pt x="4115745" y="181180"/>
                              </a:cubicBezTo>
                              <a:lnTo>
                                <a:pt x="4115745" y="156846"/>
                              </a:lnTo>
                              <a:cubicBezTo>
                                <a:pt x="4115745" y="67156"/>
                                <a:pt x="4158225" y="16234"/>
                                <a:pt x="4243213" y="4060"/>
                              </a:cubicBezTo>
                              <a:cubicBezTo>
                                <a:pt x="4262084" y="1365"/>
                                <a:pt x="4295142" y="0"/>
                                <a:pt x="4342356" y="0"/>
                              </a:cubicBezTo>
                              <a:lnTo>
                                <a:pt x="4492755" y="0"/>
                              </a:lnTo>
                              <a:cubicBezTo>
                                <a:pt x="4538153" y="0"/>
                                <a:pt x="4570305" y="2027"/>
                                <a:pt x="4589187" y="6087"/>
                              </a:cubicBezTo>
                              <a:cubicBezTo>
                                <a:pt x="4620216" y="12838"/>
                                <a:pt x="4645059" y="26931"/>
                                <a:pt x="4663715" y="48323"/>
                              </a:cubicBezTo>
                              <a:cubicBezTo>
                                <a:pt x="4682378" y="69718"/>
                                <a:pt x="4691703" y="95965"/>
                                <a:pt x="4691703" y="127033"/>
                              </a:cubicBezTo>
                              <a:lnTo>
                                <a:pt x="4691703" y="131093"/>
                              </a:lnTo>
                              <a:lnTo>
                                <a:pt x="4319200" y="131093"/>
                              </a:lnTo>
                              <a:cubicBezTo>
                                <a:pt x="4305725" y="131093"/>
                                <a:pt x="4296731" y="132685"/>
                                <a:pt x="4292256" y="135853"/>
                              </a:cubicBezTo>
                              <a:cubicBezTo>
                                <a:pt x="4284617" y="141275"/>
                                <a:pt x="4280805" y="147403"/>
                                <a:pt x="4280805" y="154190"/>
                              </a:cubicBezTo>
                              <a:lnTo>
                                <a:pt x="4280805" y="163010"/>
                              </a:lnTo>
                              <a:cubicBezTo>
                                <a:pt x="4280805" y="176153"/>
                                <a:pt x="4285279" y="184082"/>
                                <a:pt x="4294267" y="186776"/>
                              </a:cubicBezTo>
                              <a:cubicBezTo>
                                <a:pt x="4297393" y="187685"/>
                                <a:pt x="4302327" y="188141"/>
                                <a:pt x="4309084" y="188141"/>
                              </a:cubicBezTo>
                              <a:lnTo>
                                <a:pt x="4544696" y="188141"/>
                              </a:lnTo>
                              <a:cubicBezTo>
                                <a:pt x="4594498" y="188141"/>
                                <a:pt x="4630624" y="195327"/>
                                <a:pt x="4653074" y="209706"/>
                              </a:cubicBezTo>
                              <a:cubicBezTo>
                                <a:pt x="4688085" y="232158"/>
                                <a:pt x="4705586" y="273713"/>
                                <a:pt x="4705586" y="334348"/>
                              </a:cubicBezTo>
                              <a:lnTo>
                                <a:pt x="4705586" y="356577"/>
                              </a:lnTo>
                              <a:cubicBezTo>
                                <a:pt x="4705586" y="377703"/>
                                <a:pt x="4704238" y="394091"/>
                                <a:pt x="4701546" y="405775"/>
                              </a:cubicBezTo>
                              <a:cubicBezTo>
                                <a:pt x="4696599" y="426881"/>
                                <a:pt x="4686924" y="445297"/>
                                <a:pt x="4672547" y="461020"/>
                              </a:cubicBezTo>
                              <a:cubicBezTo>
                                <a:pt x="4652341" y="482584"/>
                                <a:pt x="4620871" y="496502"/>
                                <a:pt x="4578170" y="502786"/>
                              </a:cubicBezTo>
                              <a:cubicBezTo>
                                <a:pt x="4562886" y="505040"/>
                                <a:pt x="4537725" y="506159"/>
                                <a:pt x="4502676" y="506159"/>
                              </a:cubicBezTo>
                              <a:lnTo>
                                <a:pt x="4290337" y="506159"/>
                              </a:lnTo>
                              <a:cubicBezTo>
                                <a:pt x="4231463" y="506159"/>
                                <a:pt x="4189436" y="497776"/>
                                <a:pt x="4164276" y="480973"/>
                              </a:cubicBezTo>
                              <a:cubicBezTo>
                                <a:pt x="4151228" y="472364"/>
                                <a:pt x="4140548" y="460226"/>
                                <a:pt x="4132242" y="444561"/>
                              </a:cubicBezTo>
                              <a:cubicBezTo>
                                <a:pt x="4123935" y="428892"/>
                                <a:pt x="4119785" y="413129"/>
                                <a:pt x="4119785" y="397237"/>
                              </a:cubicBezTo>
                              <a:lnTo>
                                <a:pt x="4119785" y="377495"/>
                              </a:lnTo>
                              <a:lnTo>
                                <a:pt x="4502449" y="377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1931"/>
                        </a:solidFill>
                        <a:ln w="301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517F902B">
            <v:group id="Graphic 1" style="position:absolute;margin-left:0;margin-top:741.35pt;width:108.7pt;height:22.3pt;z-index:251677696;mso-position-horizontal:left;mso-position-horizontal-relative:margin;mso-position-vertical-relative:page;mso-width-relative:margin;mso-height-relative:margin" coordsize="63066,13017" coordorigin="11949,14615" o:spid="_x0000_s1026" w14:anchorId="2C11A7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">
              <o:lock v:ext="edit" aspectratio="t"/>
              <v:group id="_x0000_s1027" style="position:absolute;left:11949;top:14615;width:10959;height:13018" coordsize="10959,13017" coordorigin="11949,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: Shape 4" style="position:absolute;left:11953;top:22591;width:3502;height:5042;visibility:visible;mso-wrap-style:square;v-text-anchor:middle" coordsize="350184,504204" o:spid="_x0000_s1028" fillcolor="#50bf34" stroked="f" strokeweight=".08381mm" path="m,506097l350549,214682,350549,,,,,5060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">
                  <v:stroke joinstyle="miter"/>
                  <v:path arrowok="t" o:connecttype="custom" o:connectlocs="0,506098;350550,214682;350550,0;0,0" o:connectangles="0,0,0,0"/>
                </v:shape>
                <v:shape id="Freeform: Shape 5" style="position:absolute;left:11949;top:22591;width:3506;height:725;visibility:visible;mso-wrap-style:square;v-text-anchor:middle" coordsize="350184,72460" o:spid="_x0000_s1029" fillcolor="#097538" stroked="f" strokeweight=".08381mm" path="m350549,73347l350549,,,,350549,733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">
                  <v:stroke joinstyle="miter"/>
                  <v:path arrowok="t" o:connecttype="custom" o:connectlocs="350968,73348;350968,0;0,0" o:connectangles="0,0,0"/>
                </v:shape>
                <v:shape id="Freeform: Shape 6" style="position:absolute;left:11950;top:14615;width:10958;height:7971;visibility:visible;mso-wrap-style:square;v-text-anchor:middle" coordsize="1095836,797066" o:spid="_x0000_s1030" fillcolor="#0052cc" stroked="f" path="m1011551,102373c952796,34152,865653,,750118,l,,350547,291414r270571,c658150,291414,684506,297323,700162,309069v15652,11785,23484,35106,23484,69936l723646,418544v,34830,-7832,58152,-23484,69937c684506,500227,658150,506136,621118,506136r-270571,l,797551r750118,c865653,797551,952796,763397,1011551,695178v56825,-64461,85265,-156844,85265,-277188l1096816,379559v,-120344,-28440,-212727,-85265,-277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">
                  <v:fill type="gradient" color2="#00aee6" colors="0 #0052cc;12452f #007ad7;38011f #00aee6" angle="25" focus="100%" rotate="t">
                    <o:fill v:ext="view" type="gradientUnscaled"/>
                  </v:fill>
                  <v:stroke joinstyle="miter"/>
                  <v:path arrowok="t" o:connecttype="custom" o:connectlocs="1011551,102373;750118,0;0,0;350547,291414;621118,291414;700162,309069;723646,379005;723646,418544;700162,488481;621118,506136;350547,506136;0,797551;750118,797551;1011551,695178;1096816,417990;1096816,379559;1011551,102373" o:connectangles="0,0,0,0,0,0,0,0,0,0,0,0,0,0,0,0,0"/>
                </v:shape>
              </v:group>
              <v:shape id="Freeform: Shape 9" style="position:absolute;left:27983;top:17534;width:47033;height:5042;visibility:visible;mso-wrap-style:square;v-text-anchor:middle" coordsize="4703341,504204" o:spid="_x0000_s1031" fillcolor="#081931" stroked="f" strokeweight=".08381mm" path="m,l444637,v54861,,96239,16217,124139,48611c595758,79219,609262,123086,609262,180229r,34444c609262,269582,591907,312554,557243,343603v-17123,15305,-35367,25208,-54707,29699c487213,376908,456132,378708,409309,378708r-229688,l179621,506159,,506159,,xm177196,246406r206188,c415830,246406,432067,233886,432067,208833r,-28867c432067,163429,428348,152355,420917,146758v-7435,-5578,-19950,-8383,-37533,-8383l177196,138375r,108031xm726910,506159r-188839,l817290,r203672,l1299496,506159r-192876,l1058051,419981r-286633,l726910,506159xm913719,155422l826054,311951r171294,l913719,155422xm1923326,205837v,40053,-11568,67954,-34706,83697c1881358,294479,1872977,298977,1863457,303017v39900,19342,59869,52191,59869,98526l1923326,506159r-171126,l1752200,402736v,-19249,-11208,-28882,-33606,-28882l1490046,373854r,132305l1322559,506159,1322559,r444832,c1811045,,1844570,8554,1867970,25643v36901,27006,55356,63668,55356,109999l1923326,205837xm1490046,247619r221135,c1744176,247619,1760695,236995,1760695,215734r,-42081c1760695,159635,1757641,150244,1751536,145503v-6109,-4738,-16634,-7128,-31538,-7128l1490046,138375r,109244xm2377347,377495v20258,,32618,-1537,37138,-4611c2420774,368523,2423927,361943,2423927,353162r,-9864c2423927,332357,2421216,324464,2415827,319633v-4059,-3493,-20025,-5257,-47922,-5257l2158021,314376v-52645,,-92241,-8781,-118792,-26359c2006838,266832,1990643,231214,1990643,181180r,-24334c1990643,67156,2033124,16233,2118121,4060,2136988,1365,2170044,,2217261,r150398,c2413058,,2445203,2027,2464092,6087v31023,6751,55865,20844,74528,42236c2557276,69718,2566608,95964,2566608,127032r,4061l2194108,131093v-13489,,-22473,1592,-26950,4760c2159516,141275,2155703,147403,2155703,154190r,8820c2155703,176153,2160180,184082,2169171,186776v3126,908,8057,1365,14808,1365l2419601,188141v49795,,85928,7186,108378,21564c2562983,232157,2580491,273713,2580491,334348r,22229c2580491,377702,2579143,394091,2576451,405775v-4954,21106,-14623,39522,-28999,55245c2527239,482584,2495776,496502,2453075,502786v-15291,2254,-40452,3373,-75494,3373l2165245,506159v-58884,,-100907,-8383,-126071,-25186c2026127,472364,2015453,460226,2007143,444560v-8303,-15668,-12457,-31431,-12457,-47323l1994686,377495r382661,xm3083555,v47357,,78017,908,92017,2692c3209376,7206,3235308,18224,3253355,35767v26613,26100,43291,59630,50061,100560c3305219,147594,3306133,175261,3306133,219340r,56007c3306133,280749,3306133,288620,3306133,298977v,10353,,18224,,23610c3306133,396841,3290168,444976,3258251,467013v-24746,17109,-51735,28354,-80955,33741c3157954,504359,3129621,506159,3092302,506159r-273170,c2754369,506159,2703109,491103,2665336,460943v-28332,-22492,-42501,-67708,-42501,-135662c2622835,328888,2622835,320122,2622835,298977v-382,,-551,-6963,-551,-20922l2622835,219340v,-40930,1803,-71087,5402,-90429c2641784,57370,2681476,15760,2747314,4060,2762637,1365,2788122,,2823775,r259780,xm2877895,138375v-27910,,-46151,3127,-54704,9388c2809664,157605,2802914,175942,2802914,202763r,97939c2802914,317259,2803160,326873,2803672,329552v4060,25487,24545,38231,61461,38231l3064373,367783v41411,,62136,-18110,62136,-54337l3126509,188689v,-33529,-20952,-50314,-62829,-50314l2877895,138375xm3552283,506159r-174773,l3377510,r246110,l3887246,330119,3887246,r167492,l4054738,506159r-242447,l3552283,181046r,325113xm4502449,377495v20258,,32617,-1537,37131,-4611c4545877,368523,4549022,361943,4549022,353162r,-9864c4549022,332357,4546311,324464,4540928,319633v-4065,-3493,-20030,-5257,-47921,-5257l4283113,314376v-52642,,-92237,-8781,-118779,-26359c4131943,266832,4115745,231214,4115745,181180r,-24334c4115745,67156,4158225,16234,4243213,4060,4262084,1365,4295142,,4342356,r150399,c4538153,,4570305,2027,4589187,6087v31029,6751,55872,20844,74528,42236c4682378,69718,4691703,95965,4691703,127033r,4060l4319200,131093v-13475,,-22469,1592,-26944,4760c4284617,141275,4280805,147403,4280805,154190r,8820c4280805,176153,4285279,184082,4294267,186776v3126,909,8060,1365,14817,1365l4544696,188141v49802,,85928,7186,108378,21565c4688085,232158,4705586,273713,4705586,334348r,22229c4705586,377703,4704238,394091,4701546,405775v-4947,21106,-14622,39522,-28999,55245c4652341,482584,4620871,496502,4578170,502786v-15284,2254,-40445,3373,-75494,3373l4290337,506159v-58874,,-100901,-8383,-126061,-25186c4151228,472364,4140548,460226,4132242,444561v-8307,-15669,-12457,-31432,-12457,-47324l4119785,377495r3826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">
                <v:stroke joinstyle="miter"/>
                <v:path arrowok="t" o:connecttype="custom" o:connectlocs="0,0;444637,0;568776,48611;609262,180229;609262,214673;557243,343604;502536,373303;409309,378709;179621,378709;179621,506160;0,506160;0,0;177196,246406;383384,246406;432067,208833;432067,179966;420917,146758;383384,138375;177196,138375;177196,246406;726910,506160;538071,506160;817290,0;1020962,0;1299496,506160;1106620,506160;1058051,419982;771418,419982;726910,506160;913719,155422;826054,311952;997348,311952;913719,155422;1923326,205837;1888620,289535;1863457,303018;1923326,401544;1923326,506160;1752200,506160;1752200,402737;1718594,373855;1490046,373855;1490046,506160;1322559,506160;1322559,0;1767391,0;1867970,25643;1923326,135642;1923326,205837;1490046,247619;1711181,247619;1760695,215734;1760695,173653;1751536,145503;1719998,138375;1490046,138375;1490046,247619;2377347,377496;2414485,372885;2423927,353163;2423927,343299;2415827,319634;2367905,314377;2158021,314377;2039229,288018;1990643,181180;1990643,156846;2118121,4060;2217261,0;2367659,0;2464092,6087;2538620,48323;2566608,127032;2566608,131093;2194108,131093;2167158,135853;2155703,154190;2155703,163010;2169171,186776;2183979,188141;2419601,188141;2527979,209705;2580491,334349;2580491,356578;2576451,405776;2547452,461021;2453075,502787;2377581,506160;2165245,506160;2039174,480974;2007143,444561;1994686,397238;1994686,377496;2377347,377496;3083555,0;3175572,2692;3253355,35767;3303416,136327;3306133,219340;3306133,275348;3306133,298978;3306133,322588;3258251,467014;3177296,500755;3092302,506160;2819132,506160;2665336,460944;2622835,325282;2622835,298978;2622284,278056;2622835,219340;2628237,128911;2747314,4060;2823775,0;3083555,0;2877895,138375;2823191,147763;2802914,202763;2802914,300703;2803672,329553;2865133,367784;3064373,367784;3126509,313447;3126509,188689;3063680,138375;2877895,138375;3552283,506160;3377510,506160;3377510,0;3623620,0;3887246,330120;3887246,0;4054738,0;4054738,506160;3812291,506160;3552283,181046;3552283,506160;4502449,377496;4539580,372885;4549022,353163;4549022,343299;4540928,319634;4493007,314377;4283113,314377;4164334,288018;4115745,181180;4115745,156846;4243213,4060;4342356,0;4492755,0;4589187,6087;4663715,48323;4691703,127033;4691703,131093;4319200,131093;4292256,135853;4280805,154190;4280805,163010;4294267,186776;4309084,188141;4544696,188141;4653074,209706;4705586,334349;4705586,356578;4701546,405776;4672547,461021;4578170,502787;4502676,506160;4290337,506160;4164276,480974;4132242,444562;4119785,397238;4119785,377496;4502449,3774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91440" distL="91440" distR="91440" simplePos="0" relativeHeight="251658243" behindDoc="1" locked="0" layoutInCell="1" allowOverlap="1" wp14:anchorId="7B542810" wp14:editId="6691EB51">
              <wp:simplePos x="0" y="0"/>
              <wp:positionH relativeFrom="margin">
                <wp:align>left</wp:align>
              </wp:positionH>
              <wp:positionV relativeFrom="page">
                <wp:posOffset>420370</wp:posOffset>
              </wp:positionV>
              <wp:extent cx="6492240" cy="749808"/>
              <wp:effectExtent l="0" t="0" r="3810" b="17145"/>
              <wp:wrapTight wrapText="bothSides">
                <wp:wrapPolygon edited="0">
                  <wp:start x="0" y="0"/>
                  <wp:lineTo x="0" y="21545"/>
                  <wp:lineTo x="21549" y="21545"/>
                  <wp:lineTo x="21549" y="0"/>
                  <wp:lineTo x="0" y="0"/>
                </wp:wrapPolygon>
              </wp:wrapTight>
              <wp:docPr id="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492240" cy="7498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12C28" w14:textId="11E7273B" w:rsidR="00F91AB0" w:rsidRPr="00CB372C" w:rsidRDefault="001361FE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sz w:val="18"/>
                              <w:szCs w:val="20"/>
                            </w:rPr>
                            <w:t>May 20</w:t>
                          </w:r>
                          <w:r w:rsidR="006F1EEF">
                            <w:rPr>
                              <w:sz w:val="18"/>
                              <w:szCs w:val="20"/>
                            </w:rPr>
                            <w:t>, 202</w:t>
                          </w:r>
                          <w:r>
                            <w:rPr>
                              <w:sz w:val="18"/>
                              <w:szCs w:val="20"/>
                            </w:rPr>
                            <w:t>1</w:t>
                          </w:r>
                        </w:p>
                        <w:p w14:paraId="1F77EDD9" w14:textId="77777777" w:rsidR="00F91AB0" w:rsidRPr="00CB372C" w:rsidRDefault="00F91AB0" w:rsidP="00CB372C">
                          <w:pPr>
                            <w:pStyle w:val="LetterheadAddressBlock"/>
                            <w:rPr>
                              <w:sz w:val="18"/>
                              <w:szCs w:val="20"/>
                            </w:rPr>
                          </w:pP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Page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PAGE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2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 xml:space="preserve"> of 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begin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separate"/>
                          </w:r>
                          <w:r w:rsidRPr="00CB372C">
                            <w:rPr>
                              <w:sz w:val="18"/>
                              <w:szCs w:val="20"/>
                            </w:rPr>
                            <w:t>3</w:t>
                          </w:r>
                          <w:r w:rsidRPr="00CB372C">
                            <w:rPr>
                              <w:color w:val="2B579A"/>
                              <w:sz w:val="18"/>
                              <w:szCs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4281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33.1pt;width:511.2pt;height:59.05pt;z-index:-251658237;visibility:visible;mso-wrap-style:square;mso-width-percent:0;mso-height-percent:0;mso-wrap-distance-left:7.2pt;mso-wrap-distance-top:0;mso-wrap-distance-right:7.2pt;mso-wrap-distance-bottom:7.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" filled="f" stroked="f" strokeweight=".5pt">
              <v:path arrowok="t"/>
              <v:textbox style="mso-fit-shape-to-text:t" inset="0,0,0,0">
                <w:txbxContent>
                  <w:p w14:paraId="5E312C28" w14:textId="11E7273B" w:rsidR="00F91AB0" w:rsidRPr="00CB372C" w:rsidRDefault="001361FE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>May 20</w:t>
                    </w:r>
                    <w:r w:rsidR="006F1EEF">
                      <w:rPr>
                        <w:sz w:val="18"/>
                        <w:szCs w:val="20"/>
                      </w:rPr>
                      <w:t>, 202</w:t>
                    </w:r>
                    <w:r>
                      <w:rPr>
                        <w:sz w:val="18"/>
                        <w:szCs w:val="20"/>
                      </w:rPr>
                      <w:t>1</w:t>
                    </w:r>
                  </w:p>
                  <w:p w14:paraId="1F77EDD9" w14:textId="77777777" w:rsidR="00F91AB0" w:rsidRPr="00CB372C" w:rsidRDefault="00F91AB0" w:rsidP="00CB372C">
                    <w:pPr>
                      <w:pStyle w:val="LetterheadAddressBlock"/>
                      <w:rPr>
                        <w:sz w:val="18"/>
                        <w:szCs w:val="20"/>
                      </w:rPr>
                    </w:pPr>
                    <w:r w:rsidRPr="00CB372C">
                      <w:rPr>
                        <w:sz w:val="18"/>
                        <w:szCs w:val="20"/>
                      </w:rPr>
                      <w:t xml:space="preserve">Page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PAGE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2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  <w:r w:rsidRPr="00CB372C">
                      <w:rPr>
                        <w:sz w:val="18"/>
                        <w:szCs w:val="20"/>
                      </w:rPr>
                      <w:t xml:space="preserve"> of 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CB372C">
                      <w:rPr>
                        <w:sz w:val="18"/>
                        <w:szCs w:val="20"/>
                      </w:rPr>
                      <w:instrText xml:space="preserve"> NUMPAGES  \* Arabic  \* MERGEFORMAT </w:instrTex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 w:rsidRPr="00CB372C">
                      <w:rPr>
                        <w:sz w:val="18"/>
                        <w:szCs w:val="20"/>
                      </w:rPr>
                      <w:t>3</w:t>
                    </w:r>
                    <w:r w:rsidRPr="00CB372C">
                      <w:rPr>
                        <w:color w:val="2B579A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  <w:r>
      <w:rPr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6FD65DC" wp14:editId="42395DD2">
              <wp:simplePos x="0" y="0"/>
              <wp:positionH relativeFrom="margin">
                <wp:align>right</wp:align>
              </wp:positionH>
              <wp:positionV relativeFrom="page">
                <wp:posOffset>9418320</wp:posOffset>
              </wp:positionV>
              <wp:extent cx="914400" cy="201168"/>
              <wp:effectExtent l="0" t="0" r="0" b="8890"/>
              <wp:wrapNone/>
              <wp:docPr id="1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2011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A114A" w14:textId="77777777" w:rsidR="00F91AB0" w:rsidRPr="00CC493D" w:rsidRDefault="00F91AB0" w:rsidP="009A40AB">
                          <w:pPr>
                            <w:pStyle w:val="OddPage"/>
                          </w:pP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 w:rsidRPr="00CC493D">
                            <w:instrText xml:space="preserve"> PAGE   \* MERGEFORMAT </w:instrText>
                          </w: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Pr="00CC493D">
                            <w:t>2</w:t>
                          </w:r>
                          <w:r w:rsidRPr="00CC493D"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FD65DC" id="_x0000_s1029" style="position:absolute;margin-left:20.8pt;margin-top:741.6pt;width:1in;height:15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" filled="f" stroked="f">
              <v:textbox inset="0,0,,0">
                <w:txbxContent>
                  <w:p w14:paraId="461A114A" w14:textId="77777777" w:rsidR="00F91AB0" w:rsidRPr="00CC493D" w:rsidRDefault="00F91AB0" w:rsidP="009A40AB">
                    <w:pPr>
                      <w:pStyle w:val="OddPage"/>
                    </w:pP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 w:rsidRPr="00CC493D">
                      <w:instrText xml:space="preserve"> PAGE   \* MERGEFORMAT </w:instrText>
                    </w: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Pr="00CC493D">
                      <w:t>2</w:t>
                    </w:r>
                    <w:r w:rsidRPr="00CC493D"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3DB32" w14:textId="77777777" w:rsidR="00084EC3" w:rsidRDefault="00084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B1FE3" w14:textId="77777777" w:rsidR="0058677C" w:rsidRDefault="0058677C" w:rsidP="00845B69">
      <w:r>
        <w:separator/>
      </w:r>
    </w:p>
  </w:footnote>
  <w:footnote w:type="continuationSeparator" w:id="0">
    <w:p w14:paraId="15739C09" w14:textId="77777777" w:rsidR="0058677C" w:rsidRDefault="0058677C" w:rsidP="00845B69">
      <w:r>
        <w:continuationSeparator/>
      </w:r>
    </w:p>
  </w:footnote>
  <w:footnote w:type="continuationNotice" w:id="1">
    <w:p w14:paraId="1DF706CA" w14:textId="77777777" w:rsidR="0058677C" w:rsidRDefault="005867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25434" w14:textId="77777777" w:rsidR="00084EC3" w:rsidRDefault="00084E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EE232" w14:textId="77777777" w:rsidR="00084EC3" w:rsidRDefault="00084E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DC52" w14:textId="3510839C" w:rsidR="00101692" w:rsidRDefault="00101692">
    <w:pPr>
      <w:pStyle w:val="Header"/>
    </w:pPr>
    <w:r>
      <w:rPr>
        <w:noProof/>
      </w:rPr>
      <w:drawing>
        <wp:anchor distT="0" distB="0" distL="114300" distR="114300" simplePos="0" relativeHeight="251660296" behindDoc="0" locked="0" layoutInCell="1" allowOverlap="1" wp14:anchorId="61BA8013" wp14:editId="6D983527">
          <wp:simplePos x="0" y="0"/>
          <wp:positionH relativeFrom="margin">
            <wp:posOffset>4930140</wp:posOffset>
          </wp:positionH>
          <wp:positionV relativeFrom="paragraph">
            <wp:posOffset>240030</wp:posOffset>
          </wp:positionV>
          <wp:extent cx="1228725" cy="63817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870" t="20476" r="4196" b="20147"/>
                  <a:stretch/>
                </pic:blipFill>
                <pic:spPr bwMode="auto">
                  <a:xfrm>
                    <a:off x="0" y="0"/>
                    <a:ext cx="12287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72" behindDoc="0" locked="0" layoutInCell="1" allowOverlap="1" wp14:anchorId="105939B1" wp14:editId="5CCEBCEE">
          <wp:simplePos x="0" y="0"/>
          <wp:positionH relativeFrom="margin">
            <wp:align>left</wp:align>
          </wp:positionH>
          <wp:positionV relativeFrom="paragraph">
            <wp:posOffset>238125</wp:posOffset>
          </wp:positionV>
          <wp:extent cx="2305631" cy="56197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631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388A"/>
    <w:multiLevelType w:val="hybridMultilevel"/>
    <w:tmpl w:val="6616DC46"/>
    <w:lvl w:ilvl="0" w:tplc="27D45294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  <w:color w:val="auto"/>
      </w:rPr>
    </w:lvl>
    <w:lvl w:ilvl="1" w:tplc="52B088C0">
      <w:start w:val="1"/>
      <w:numFmt w:val="bullet"/>
      <w:lvlText w:val=""/>
      <w:lvlJc w:val="left"/>
      <w:pPr>
        <w:ind w:left="187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656471A"/>
    <w:multiLevelType w:val="hybridMultilevel"/>
    <w:tmpl w:val="15329A54"/>
    <w:numStyleLink w:val="ListStyle-Bullets1"/>
  </w:abstractNum>
  <w:abstractNum w:abstractNumId="2" w15:restartNumberingAfterBreak="0">
    <w:nsid w:val="0A5D38B6"/>
    <w:multiLevelType w:val="hybridMultilevel"/>
    <w:tmpl w:val="AAF40764"/>
    <w:lvl w:ilvl="0" w:tplc="52B088C0">
      <w:start w:val="1"/>
      <w:numFmt w:val="bullet"/>
      <w:lvlText w:val="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3" w15:restartNumberingAfterBreak="0">
    <w:nsid w:val="0CF13465"/>
    <w:multiLevelType w:val="multilevel"/>
    <w:tmpl w:val="55A8610A"/>
    <w:numStyleLink w:val="ListStyle-Numbers1"/>
  </w:abstractNum>
  <w:abstractNum w:abstractNumId="4" w15:restartNumberingAfterBreak="0">
    <w:nsid w:val="0D57725C"/>
    <w:multiLevelType w:val="hybridMultilevel"/>
    <w:tmpl w:val="AEA0DF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27D4529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color w:val="auto"/>
      </w:rPr>
    </w:lvl>
    <w:lvl w:ilvl="2" w:tplc="52B088C0">
      <w:start w:val="1"/>
      <w:numFmt w:val="bullet"/>
      <w:lvlText w:val=""/>
      <w:lvlJc w:val="left"/>
      <w:pPr>
        <w:ind w:left="36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D6472AA"/>
    <w:multiLevelType w:val="hybridMultilevel"/>
    <w:tmpl w:val="2B3E6298"/>
    <w:lvl w:ilvl="0" w:tplc="1ADE1B90">
      <w:start w:val="1"/>
      <w:numFmt w:val="decimal"/>
      <w:lvlText w:val="%1."/>
      <w:lvlJc w:val="right"/>
      <w:pPr>
        <w:ind w:left="720" w:hanging="173"/>
      </w:pPr>
      <w:rPr>
        <w:rFonts w:hint="default"/>
      </w:rPr>
    </w:lvl>
    <w:lvl w:ilvl="1" w:tplc="C728EC8E">
      <w:start w:val="1"/>
      <w:numFmt w:val="upperLetter"/>
      <w:pStyle w:val="ListNumber2"/>
      <w:lvlText w:val="%2."/>
      <w:lvlJc w:val="left"/>
      <w:pPr>
        <w:tabs>
          <w:tab w:val="num" w:pos="792"/>
        </w:tabs>
        <w:ind w:left="1080" w:hanging="360"/>
      </w:pPr>
      <w:rPr>
        <w:rFonts w:hint="default"/>
      </w:rPr>
    </w:lvl>
    <w:lvl w:ilvl="2" w:tplc="8CECA2C0">
      <w:start w:val="1"/>
      <w:numFmt w:val="lowerRoman"/>
      <w:pStyle w:val="ListNumber3"/>
      <w:lvlText w:val="%3."/>
      <w:lvlJc w:val="left"/>
      <w:pPr>
        <w:tabs>
          <w:tab w:val="num" w:pos="1152"/>
        </w:tabs>
        <w:ind w:left="1440" w:hanging="360"/>
      </w:pPr>
      <w:rPr>
        <w:rFonts w:hint="default"/>
      </w:rPr>
    </w:lvl>
    <w:lvl w:ilvl="3" w:tplc="295891E2">
      <w:start w:val="1"/>
      <w:numFmt w:val="lowerLetter"/>
      <w:pStyle w:val="ListNumber4"/>
      <w:lvlText w:val="%4."/>
      <w:lvlJc w:val="left"/>
      <w:pPr>
        <w:ind w:left="1800" w:hanging="360"/>
      </w:pPr>
      <w:rPr>
        <w:rFonts w:hint="default"/>
      </w:rPr>
    </w:lvl>
    <w:lvl w:ilvl="4" w:tplc="2F205F06">
      <w:start w:val="1"/>
      <w:numFmt w:val="lowerLetter"/>
      <w:pStyle w:val="ListContinue5"/>
      <w:lvlText w:val="(%5)"/>
      <w:lvlJc w:val="left"/>
      <w:pPr>
        <w:tabs>
          <w:tab w:val="num" w:pos="1872"/>
        </w:tabs>
        <w:ind w:left="2160" w:hanging="360"/>
      </w:pPr>
      <w:rPr>
        <w:rFonts w:hint="default"/>
      </w:rPr>
    </w:lvl>
    <w:lvl w:ilvl="5" w:tplc="F0C68A06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 w:tplc="728E17A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 w:tplc="7CDA547C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 w:tplc="857EBAE4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0DFE7E78"/>
    <w:multiLevelType w:val="hybridMultilevel"/>
    <w:tmpl w:val="8182E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34F09"/>
    <w:multiLevelType w:val="hybridMultilevel"/>
    <w:tmpl w:val="C4EAD720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8" w15:restartNumberingAfterBreak="0">
    <w:nsid w:val="169E518F"/>
    <w:multiLevelType w:val="hybridMultilevel"/>
    <w:tmpl w:val="5952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04701"/>
    <w:multiLevelType w:val="multilevel"/>
    <w:tmpl w:val="B234E0E0"/>
    <w:styleLink w:val="ListStyle-TableBullet1"/>
    <w:lvl w:ilvl="0">
      <w:start w:val="1"/>
      <w:numFmt w:val="bullet"/>
      <w:pStyle w:val="TableBullet"/>
      <w:lvlText w:val="•"/>
      <w:lvlJc w:val="left"/>
      <w:pPr>
        <w:tabs>
          <w:tab w:val="num" w:pos="432"/>
        </w:tabs>
        <w:ind w:left="432" w:hanging="216"/>
      </w:pPr>
      <w:rPr>
        <w:rFonts w:ascii="Franklin Gothic Medium Cond" w:hAnsi="Franklin Gothic Medium Cond" w:hint="default"/>
        <w:color w:val="262626" w:themeColor="text1" w:themeTint="D9"/>
      </w:rPr>
    </w:lvl>
    <w:lvl w:ilvl="1">
      <w:start w:val="1"/>
      <w:numFmt w:val="bullet"/>
      <w:lvlText w:val="▪"/>
      <w:lvlJc w:val="left"/>
      <w:pPr>
        <w:tabs>
          <w:tab w:val="num" w:pos="792"/>
        </w:tabs>
        <w:ind w:left="792" w:hanging="216"/>
      </w:pPr>
      <w:rPr>
        <w:rFonts w:ascii="Franklin Gothic Medium Cond" w:hAnsi="Franklin Gothic Medium Cond" w:hint="default"/>
        <w:color w:val="1B3349" w:themeColor="text2"/>
      </w:rPr>
    </w:lvl>
    <w:lvl w:ilvl="2">
      <w:start w:val="1"/>
      <w:numFmt w:val="bullet"/>
      <w:lvlText w:val="–"/>
      <w:lvlJc w:val="left"/>
      <w:pPr>
        <w:tabs>
          <w:tab w:val="num" w:pos="1152"/>
        </w:tabs>
        <w:ind w:left="1152" w:hanging="216"/>
      </w:pPr>
      <w:rPr>
        <w:rFonts w:ascii="Franklin Gothic Medium Cond" w:hAnsi="Franklin Gothic Medium Cond" w:hint="default"/>
        <w:color w:val="1B3349" w:themeColor="text2"/>
      </w:rPr>
    </w:lvl>
    <w:lvl w:ilvl="3">
      <w:start w:val="1"/>
      <w:numFmt w:val="bullet"/>
      <w:lvlText w:val=""/>
      <w:lvlJc w:val="left"/>
      <w:pPr>
        <w:tabs>
          <w:tab w:val="num" w:pos="1512"/>
        </w:tabs>
        <w:ind w:left="1512" w:hanging="216"/>
      </w:pPr>
      <w:rPr>
        <w:rFonts w:ascii="Wingdings" w:hAnsi="Wingdings" w:hint="default"/>
        <w:color w:val="1B3349" w:themeColor="text2"/>
      </w:rPr>
    </w:lvl>
    <w:lvl w:ilvl="4">
      <w:start w:val="1"/>
      <w:numFmt w:val="bullet"/>
      <w:lvlText w:val="–"/>
      <w:lvlJc w:val="left"/>
      <w:pPr>
        <w:tabs>
          <w:tab w:val="num" w:pos="1872"/>
        </w:tabs>
        <w:ind w:left="1872" w:hanging="216"/>
      </w:pPr>
      <w:rPr>
        <w:rFonts w:ascii="Franklin Gothic Medium Cond" w:hAnsi="Franklin Gothic Medium Cond" w:hint="default"/>
        <w:color w:val="1B3349" w:themeColor="text2"/>
      </w:rPr>
    </w:lvl>
    <w:lvl w:ilvl="5">
      <w:start w:val="1"/>
      <w:numFmt w:val="bullet"/>
      <w:lvlText w:val=""/>
      <w:lvlJc w:val="left"/>
      <w:pPr>
        <w:tabs>
          <w:tab w:val="num" w:pos="2232"/>
        </w:tabs>
        <w:ind w:left="2232" w:hanging="216"/>
      </w:pPr>
      <w:rPr>
        <w:rFonts w:ascii="Wingdings" w:hAnsi="Wingdings" w:hint="default"/>
        <w:color w:val="1B3349" w:themeColor="text2"/>
      </w:rPr>
    </w:lvl>
    <w:lvl w:ilvl="6">
      <w:start w:val="1"/>
      <w:numFmt w:val="bullet"/>
      <w:lvlText w:val="▪"/>
      <w:lvlJc w:val="left"/>
      <w:pPr>
        <w:tabs>
          <w:tab w:val="num" w:pos="2592"/>
        </w:tabs>
        <w:ind w:left="2592" w:hanging="216"/>
      </w:pPr>
      <w:rPr>
        <w:rFonts w:ascii="Franklin Gothic Medium Cond" w:hAnsi="Franklin Gothic Medium Cond" w:hint="default"/>
        <w:color w:val="1B3349" w:themeColor="text2"/>
      </w:rPr>
    </w:lvl>
    <w:lvl w:ilvl="7">
      <w:start w:val="1"/>
      <w:numFmt w:val="bullet"/>
      <w:lvlText w:val="–"/>
      <w:lvlJc w:val="left"/>
      <w:pPr>
        <w:tabs>
          <w:tab w:val="num" w:pos="2952"/>
        </w:tabs>
        <w:ind w:left="2952" w:hanging="216"/>
      </w:pPr>
      <w:rPr>
        <w:rFonts w:ascii="Franklin Gothic Medium Cond" w:hAnsi="Franklin Gothic Medium Cond" w:hint="default"/>
        <w:color w:val="1B3349" w:themeColor="text2"/>
      </w:rPr>
    </w:lvl>
    <w:lvl w:ilvl="8">
      <w:start w:val="1"/>
      <w:numFmt w:val="bullet"/>
      <w:lvlText w:val=""/>
      <w:lvlJc w:val="left"/>
      <w:pPr>
        <w:tabs>
          <w:tab w:val="num" w:pos="3312"/>
        </w:tabs>
        <w:ind w:left="3312" w:hanging="216"/>
      </w:pPr>
      <w:rPr>
        <w:rFonts w:ascii="Wingdings" w:hAnsi="Wingdings" w:hint="default"/>
        <w:color w:val="1B3349" w:themeColor="text2"/>
      </w:rPr>
    </w:lvl>
  </w:abstractNum>
  <w:abstractNum w:abstractNumId="10" w15:restartNumberingAfterBreak="0">
    <w:nsid w:val="1B8E4C68"/>
    <w:multiLevelType w:val="multilevel"/>
    <w:tmpl w:val="C094677A"/>
    <w:styleLink w:val="ListStyle-Headings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E735F7C"/>
    <w:multiLevelType w:val="hybridMultilevel"/>
    <w:tmpl w:val="15329A54"/>
    <w:styleLink w:val="ListStyle-Bullets1"/>
    <w:lvl w:ilvl="0" w:tplc="5AEEAF8E">
      <w:start w:val="1"/>
      <w:numFmt w:val="bullet"/>
      <w:pStyle w:val="Bullets"/>
      <w:lvlText w:val=""/>
      <w:lvlJc w:val="left"/>
      <w:pPr>
        <w:ind w:left="432" w:hanging="259"/>
      </w:pPr>
      <w:rPr>
        <w:rFonts w:ascii="Wingdings" w:hAnsi="Wingdings" w:hint="default"/>
        <w:color w:val="0052CC" w:themeColor="accent3"/>
        <w:sz w:val="20"/>
      </w:rPr>
    </w:lvl>
    <w:lvl w:ilvl="1" w:tplc="86829C38">
      <w:start w:val="1"/>
      <w:numFmt w:val="bullet"/>
      <w:lvlText w:val=""/>
      <w:lvlJc w:val="left"/>
      <w:pPr>
        <w:tabs>
          <w:tab w:val="num" w:pos="864"/>
        </w:tabs>
        <w:ind w:left="864" w:hanging="259"/>
      </w:pPr>
      <w:rPr>
        <w:rFonts w:ascii="Wingdings" w:hAnsi="Wingdings" w:hint="default"/>
        <w:color w:val="1B3349" w:themeColor="text2"/>
      </w:rPr>
    </w:lvl>
    <w:lvl w:ilvl="2" w:tplc="9D566F1C">
      <w:start w:val="1"/>
      <w:numFmt w:val="bullet"/>
      <w:lvlText w:val=""/>
      <w:lvlJc w:val="left"/>
      <w:pPr>
        <w:tabs>
          <w:tab w:val="num" w:pos="1296"/>
        </w:tabs>
        <w:ind w:left="1296" w:hanging="259"/>
      </w:pPr>
      <w:rPr>
        <w:rFonts w:ascii="Wingdings" w:hAnsi="Wingdings" w:hint="default"/>
        <w:color w:val="1B3349" w:themeColor="text2"/>
      </w:rPr>
    </w:lvl>
    <w:lvl w:ilvl="3" w:tplc="F41EB55E">
      <w:start w:val="1"/>
      <w:numFmt w:val="bullet"/>
      <w:lvlText w:val=""/>
      <w:lvlJc w:val="left"/>
      <w:pPr>
        <w:tabs>
          <w:tab w:val="num" w:pos="1728"/>
        </w:tabs>
        <w:ind w:left="1728" w:hanging="259"/>
      </w:pPr>
      <w:rPr>
        <w:rFonts w:ascii="Wingdings" w:hAnsi="Wingdings" w:hint="default"/>
        <w:color w:val="1B3349" w:themeColor="text2"/>
      </w:rPr>
    </w:lvl>
    <w:lvl w:ilvl="4" w:tplc="725CC16E">
      <w:start w:val="1"/>
      <w:numFmt w:val="bullet"/>
      <w:lvlText w:val=""/>
      <w:lvlJc w:val="left"/>
      <w:pPr>
        <w:tabs>
          <w:tab w:val="num" w:pos="2160"/>
        </w:tabs>
        <w:ind w:left="2160" w:hanging="259"/>
      </w:pPr>
      <w:rPr>
        <w:rFonts w:ascii="Wingdings" w:hAnsi="Wingdings" w:hint="default"/>
        <w:color w:val="1B3349" w:themeColor="text2"/>
      </w:rPr>
    </w:lvl>
    <w:lvl w:ilvl="5" w:tplc="464640BE">
      <w:start w:val="1"/>
      <w:numFmt w:val="bullet"/>
      <w:lvlText w:val=""/>
      <w:lvlJc w:val="left"/>
      <w:pPr>
        <w:tabs>
          <w:tab w:val="num" w:pos="2592"/>
        </w:tabs>
        <w:ind w:left="2592" w:hanging="259"/>
      </w:pPr>
      <w:rPr>
        <w:rFonts w:ascii="Wingdings" w:hAnsi="Wingdings" w:hint="default"/>
        <w:color w:val="1B3349" w:themeColor="text2"/>
      </w:rPr>
    </w:lvl>
    <w:lvl w:ilvl="6" w:tplc="11820D5C">
      <w:start w:val="1"/>
      <w:numFmt w:val="bullet"/>
      <w:lvlText w:val=""/>
      <w:lvlJc w:val="left"/>
      <w:pPr>
        <w:tabs>
          <w:tab w:val="num" w:pos="3024"/>
        </w:tabs>
        <w:ind w:left="3024" w:hanging="259"/>
      </w:pPr>
      <w:rPr>
        <w:rFonts w:ascii="Wingdings" w:hAnsi="Wingdings" w:hint="default"/>
        <w:color w:val="1B3349" w:themeColor="text2"/>
      </w:rPr>
    </w:lvl>
    <w:lvl w:ilvl="7" w:tplc="EE2CCD56">
      <w:start w:val="1"/>
      <w:numFmt w:val="bullet"/>
      <w:lvlText w:val=""/>
      <w:lvlJc w:val="left"/>
      <w:pPr>
        <w:tabs>
          <w:tab w:val="num" w:pos="3456"/>
        </w:tabs>
        <w:ind w:left="3456" w:hanging="259"/>
      </w:pPr>
      <w:rPr>
        <w:rFonts w:ascii="Wingdings" w:hAnsi="Wingdings" w:hint="default"/>
        <w:color w:val="1B3349" w:themeColor="text2"/>
      </w:rPr>
    </w:lvl>
    <w:lvl w:ilvl="8" w:tplc="E7EA80F4">
      <w:start w:val="1"/>
      <w:numFmt w:val="bullet"/>
      <w:lvlText w:val=""/>
      <w:lvlJc w:val="left"/>
      <w:pPr>
        <w:tabs>
          <w:tab w:val="num" w:pos="3888"/>
        </w:tabs>
        <w:ind w:left="3888" w:hanging="259"/>
      </w:pPr>
      <w:rPr>
        <w:rFonts w:ascii="Wingdings" w:hAnsi="Wingdings" w:hint="default"/>
        <w:color w:val="1B3349" w:themeColor="text2"/>
      </w:rPr>
    </w:lvl>
  </w:abstractNum>
  <w:abstractNum w:abstractNumId="12" w15:restartNumberingAfterBreak="0">
    <w:nsid w:val="371856BD"/>
    <w:multiLevelType w:val="hybridMultilevel"/>
    <w:tmpl w:val="94062C44"/>
    <w:lvl w:ilvl="0" w:tplc="52B088C0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72B238D"/>
    <w:multiLevelType w:val="hybridMultilevel"/>
    <w:tmpl w:val="CDEED886"/>
    <w:styleLink w:val="ListStyle-CalloutBoxBullet1"/>
    <w:lvl w:ilvl="0" w:tplc="F7EA5890">
      <w:start w:val="1"/>
      <w:numFmt w:val="bullet"/>
      <w:pStyle w:val="CalloutBoxBullet"/>
      <w:lvlText w:val="•"/>
      <w:lvlJc w:val="left"/>
      <w:pPr>
        <w:tabs>
          <w:tab w:val="num" w:pos="274"/>
        </w:tabs>
        <w:ind w:left="274" w:hanging="188"/>
      </w:pPr>
      <w:rPr>
        <w:rFonts w:ascii="Franklin Gothic Medium Cond" w:hAnsi="Franklin Gothic Medium Cond"/>
        <w:color w:val="1B3349" w:themeColor="text2"/>
        <w:position w:val="-1"/>
      </w:rPr>
    </w:lvl>
    <w:lvl w:ilvl="1" w:tplc="0A804056">
      <w:start w:val="1"/>
      <w:numFmt w:val="bullet"/>
      <w:lvlText w:val="▪"/>
      <w:lvlJc w:val="left"/>
      <w:pPr>
        <w:tabs>
          <w:tab w:val="num" w:pos="548"/>
        </w:tabs>
        <w:ind w:left="548" w:hanging="188"/>
      </w:pPr>
      <w:rPr>
        <w:rFonts w:ascii="Franklin Gothic Medium Cond" w:hAnsi="Franklin Gothic Medium Cond" w:hint="default"/>
        <w:color w:val="1B3349" w:themeColor="text2"/>
      </w:rPr>
    </w:lvl>
    <w:lvl w:ilvl="2" w:tplc="AA4C99F4">
      <w:start w:val="1"/>
      <w:numFmt w:val="bullet"/>
      <w:lvlText w:val="–"/>
      <w:lvlJc w:val="left"/>
      <w:pPr>
        <w:tabs>
          <w:tab w:val="num" w:pos="822"/>
        </w:tabs>
        <w:ind w:left="822" w:hanging="188"/>
      </w:pPr>
      <w:rPr>
        <w:rFonts w:ascii="Franklin Gothic Medium Cond" w:hAnsi="Franklin Gothic Medium Cond" w:hint="default"/>
        <w:color w:val="1B3349" w:themeColor="text2"/>
      </w:rPr>
    </w:lvl>
    <w:lvl w:ilvl="3" w:tplc="9160A7E8">
      <w:start w:val="1"/>
      <w:numFmt w:val="bullet"/>
      <w:lvlText w:val=""/>
      <w:lvlJc w:val="left"/>
      <w:pPr>
        <w:tabs>
          <w:tab w:val="num" w:pos="1096"/>
        </w:tabs>
        <w:ind w:left="1096" w:hanging="188"/>
      </w:pPr>
      <w:rPr>
        <w:rFonts w:ascii="Wingdings" w:hAnsi="Wingdings" w:hint="default"/>
        <w:color w:val="1B3349" w:themeColor="text2"/>
      </w:rPr>
    </w:lvl>
    <w:lvl w:ilvl="4" w:tplc="14C6433E">
      <w:start w:val="1"/>
      <w:numFmt w:val="bullet"/>
      <w:lvlText w:val="▪"/>
      <w:lvlJc w:val="left"/>
      <w:pPr>
        <w:tabs>
          <w:tab w:val="num" w:pos="1370"/>
        </w:tabs>
        <w:ind w:left="1370" w:hanging="188"/>
      </w:pPr>
      <w:rPr>
        <w:rFonts w:ascii="Franklin Gothic Medium Cond" w:hAnsi="Franklin Gothic Medium Cond" w:hint="default"/>
        <w:color w:val="1B3349" w:themeColor="text2"/>
      </w:rPr>
    </w:lvl>
    <w:lvl w:ilvl="5" w:tplc="FB407DFE">
      <w:start w:val="1"/>
      <w:numFmt w:val="bullet"/>
      <w:lvlText w:val="–"/>
      <w:lvlJc w:val="left"/>
      <w:pPr>
        <w:tabs>
          <w:tab w:val="num" w:pos="1644"/>
        </w:tabs>
        <w:ind w:left="1644" w:hanging="188"/>
      </w:pPr>
      <w:rPr>
        <w:rFonts w:ascii="Franklin Gothic Medium Cond" w:hAnsi="Franklin Gothic Medium Cond" w:hint="default"/>
        <w:color w:val="1B3349" w:themeColor="text2"/>
      </w:rPr>
    </w:lvl>
    <w:lvl w:ilvl="6" w:tplc="E1D67314">
      <w:start w:val="1"/>
      <w:numFmt w:val="bullet"/>
      <w:lvlText w:val=""/>
      <w:lvlJc w:val="left"/>
      <w:pPr>
        <w:tabs>
          <w:tab w:val="num" w:pos="1918"/>
        </w:tabs>
        <w:ind w:left="1918" w:hanging="188"/>
      </w:pPr>
      <w:rPr>
        <w:rFonts w:ascii="Wingdings" w:hAnsi="Wingdings" w:hint="default"/>
        <w:color w:val="1B3349" w:themeColor="text2"/>
      </w:rPr>
    </w:lvl>
    <w:lvl w:ilvl="7" w:tplc="43A8FAA0">
      <w:start w:val="1"/>
      <w:numFmt w:val="bullet"/>
      <w:lvlText w:val="▪"/>
      <w:lvlJc w:val="left"/>
      <w:pPr>
        <w:tabs>
          <w:tab w:val="num" w:pos="2192"/>
        </w:tabs>
        <w:ind w:left="2192" w:hanging="188"/>
      </w:pPr>
      <w:rPr>
        <w:rFonts w:ascii="Franklin Gothic Medium Cond" w:hAnsi="Franklin Gothic Medium Cond" w:hint="default"/>
        <w:color w:val="1B3349" w:themeColor="text2"/>
      </w:rPr>
    </w:lvl>
    <w:lvl w:ilvl="8" w:tplc="982EB47C">
      <w:start w:val="1"/>
      <w:numFmt w:val="bullet"/>
      <w:lvlText w:val="–"/>
      <w:lvlJc w:val="left"/>
      <w:pPr>
        <w:tabs>
          <w:tab w:val="num" w:pos="2466"/>
        </w:tabs>
        <w:ind w:left="2466" w:hanging="188"/>
      </w:pPr>
      <w:rPr>
        <w:rFonts w:ascii="Franklin Gothic Medium Cond" w:hAnsi="Franklin Gothic Medium Cond" w:hint="default"/>
        <w:color w:val="1B3349" w:themeColor="text2"/>
      </w:rPr>
    </w:lvl>
  </w:abstractNum>
  <w:abstractNum w:abstractNumId="14" w15:restartNumberingAfterBreak="0">
    <w:nsid w:val="3BC00361"/>
    <w:multiLevelType w:val="hybridMultilevel"/>
    <w:tmpl w:val="118204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CF46C5"/>
    <w:multiLevelType w:val="hybridMultilevel"/>
    <w:tmpl w:val="8B22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02D9A"/>
    <w:multiLevelType w:val="hybridMultilevel"/>
    <w:tmpl w:val="652EEDC4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17" w15:restartNumberingAfterBreak="0">
    <w:nsid w:val="3E9B05E3"/>
    <w:multiLevelType w:val="hybridMultilevel"/>
    <w:tmpl w:val="78721F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726F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A6AB1"/>
    <w:multiLevelType w:val="hybridMultilevel"/>
    <w:tmpl w:val="B234E0E0"/>
    <w:numStyleLink w:val="ListStyle-TableBullet1"/>
  </w:abstractNum>
  <w:abstractNum w:abstractNumId="19" w15:restartNumberingAfterBreak="0">
    <w:nsid w:val="446403C0"/>
    <w:multiLevelType w:val="hybridMultilevel"/>
    <w:tmpl w:val="55A8610A"/>
    <w:styleLink w:val="ListStyle-Numbers1"/>
    <w:lvl w:ilvl="0" w:tplc="75FA920E">
      <w:start w:val="1"/>
      <w:numFmt w:val="decimal"/>
      <w:pStyle w:val="ListNumber"/>
      <w:lvlText w:val="%1."/>
      <w:lvlJc w:val="right"/>
      <w:pPr>
        <w:tabs>
          <w:tab w:val="num" w:pos="1008"/>
        </w:tabs>
        <w:ind w:left="432" w:hanging="101"/>
      </w:pPr>
      <w:rPr>
        <w:rFonts w:hint="default"/>
      </w:rPr>
    </w:lvl>
    <w:lvl w:ilvl="1" w:tplc="85E40A2C">
      <w:start w:val="1"/>
      <w:numFmt w:val="lowerLetter"/>
      <w:lvlText w:val="%2."/>
      <w:lvlJc w:val="right"/>
      <w:pPr>
        <w:tabs>
          <w:tab w:val="num" w:pos="1440"/>
        </w:tabs>
        <w:ind w:left="864" w:hanging="101"/>
      </w:pPr>
      <w:rPr>
        <w:rFonts w:hint="default"/>
      </w:rPr>
    </w:lvl>
    <w:lvl w:ilvl="2" w:tplc="81ECE190">
      <w:start w:val="1"/>
      <w:numFmt w:val="lowerRoman"/>
      <w:lvlText w:val="%3."/>
      <w:lvlJc w:val="right"/>
      <w:pPr>
        <w:tabs>
          <w:tab w:val="num" w:pos="1872"/>
        </w:tabs>
        <w:ind w:left="1296" w:hanging="101"/>
      </w:pPr>
      <w:rPr>
        <w:rFonts w:hint="default"/>
      </w:rPr>
    </w:lvl>
    <w:lvl w:ilvl="3" w:tplc="DE12FA30">
      <w:start w:val="1"/>
      <w:numFmt w:val="decimal"/>
      <w:lvlText w:val="%4."/>
      <w:lvlJc w:val="right"/>
      <w:pPr>
        <w:tabs>
          <w:tab w:val="num" w:pos="2304"/>
        </w:tabs>
        <w:ind w:left="1728" w:hanging="101"/>
      </w:pPr>
      <w:rPr>
        <w:rFonts w:hint="default"/>
      </w:rPr>
    </w:lvl>
    <w:lvl w:ilvl="4" w:tplc="BC3CE91C">
      <w:start w:val="1"/>
      <w:numFmt w:val="lowerLetter"/>
      <w:lvlText w:val="%5."/>
      <w:lvlJc w:val="right"/>
      <w:pPr>
        <w:tabs>
          <w:tab w:val="num" w:pos="2736"/>
        </w:tabs>
        <w:ind w:left="2160" w:hanging="101"/>
      </w:pPr>
      <w:rPr>
        <w:rFonts w:hint="default"/>
      </w:rPr>
    </w:lvl>
    <w:lvl w:ilvl="5" w:tplc="72966F58">
      <w:start w:val="1"/>
      <w:numFmt w:val="lowerRoman"/>
      <w:lvlText w:val="%6."/>
      <w:lvlJc w:val="right"/>
      <w:pPr>
        <w:tabs>
          <w:tab w:val="num" w:pos="3168"/>
        </w:tabs>
        <w:ind w:left="2592" w:hanging="101"/>
      </w:pPr>
      <w:rPr>
        <w:rFonts w:hint="default"/>
      </w:rPr>
    </w:lvl>
    <w:lvl w:ilvl="6" w:tplc="227C3038">
      <w:start w:val="1"/>
      <w:numFmt w:val="decimal"/>
      <w:lvlText w:val="%7."/>
      <w:lvlJc w:val="right"/>
      <w:pPr>
        <w:tabs>
          <w:tab w:val="num" w:pos="3600"/>
        </w:tabs>
        <w:ind w:left="3024" w:hanging="101"/>
      </w:pPr>
      <w:rPr>
        <w:rFonts w:hint="default"/>
      </w:rPr>
    </w:lvl>
    <w:lvl w:ilvl="7" w:tplc="3B14F3A4">
      <w:start w:val="1"/>
      <w:numFmt w:val="lowerLetter"/>
      <w:lvlText w:val="%8."/>
      <w:lvlJc w:val="right"/>
      <w:pPr>
        <w:tabs>
          <w:tab w:val="num" w:pos="4032"/>
        </w:tabs>
        <w:ind w:left="3456" w:hanging="101"/>
      </w:pPr>
      <w:rPr>
        <w:rFonts w:hint="default"/>
      </w:rPr>
    </w:lvl>
    <w:lvl w:ilvl="8" w:tplc="7AD47758">
      <w:start w:val="1"/>
      <w:numFmt w:val="lowerRoman"/>
      <w:lvlText w:val="%9."/>
      <w:lvlJc w:val="right"/>
      <w:pPr>
        <w:tabs>
          <w:tab w:val="num" w:pos="4464"/>
        </w:tabs>
        <w:ind w:left="3888" w:hanging="101"/>
      </w:pPr>
      <w:rPr>
        <w:rFonts w:hint="default"/>
      </w:rPr>
    </w:lvl>
  </w:abstractNum>
  <w:abstractNum w:abstractNumId="20" w15:restartNumberingAfterBreak="0">
    <w:nsid w:val="450A4CA6"/>
    <w:multiLevelType w:val="hybridMultilevel"/>
    <w:tmpl w:val="5F5A89BC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E5C41594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21" w15:restartNumberingAfterBreak="0">
    <w:nsid w:val="514D5017"/>
    <w:multiLevelType w:val="hybridMultilevel"/>
    <w:tmpl w:val="5BDEEB38"/>
    <w:lvl w:ilvl="0" w:tplc="4D0058BC">
      <w:start w:val="1"/>
      <w:numFmt w:val="bullet"/>
      <w:pStyle w:val="SidebarBullet"/>
      <w:lvlText w:val=""/>
      <w:lvlJc w:val="left"/>
      <w:pPr>
        <w:ind w:left="187" w:hanging="187"/>
      </w:pPr>
      <w:rPr>
        <w:rFonts w:ascii="Wingdings" w:hAnsi="Wingdings" w:hint="default"/>
        <w:color w:val="807F7C"/>
        <w:sz w:val="16"/>
      </w:rPr>
    </w:lvl>
    <w:lvl w:ilvl="1" w:tplc="A978F6F8">
      <w:start w:val="1"/>
      <w:numFmt w:val="bullet"/>
      <w:lvlText w:val=""/>
      <w:lvlJc w:val="left"/>
      <w:pPr>
        <w:ind w:left="547" w:hanging="187"/>
      </w:pPr>
      <w:rPr>
        <w:rFonts w:ascii="Wingdings" w:hAnsi="Wingdings" w:hint="default"/>
        <w:color w:val="807F7C"/>
        <w:sz w:val="16"/>
      </w:rPr>
    </w:lvl>
    <w:lvl w:ilvl="2" w:tplc="33129952">
      <w:start w:val="1"/>
      <w:numFmt w:val="bullet"/>
      <w:lvlText w:val=""/>
      <w:lvlJc w:val="left"/>
      <w:pPr>
        <w:ind w:left="907" w:hanging="187"/>
      </w:pPr>
      <w:rPr>
        <w:rFonts w:ascii="Wingdings" w:hAnsi="Wingdings" w:hint="default"/>
        <w:color w:val="807F7C"/>
        <w:sz w:val="16"/>
      </w:rPr>
    </w:lvl>
    <w:lvl w:ilvl="3" w:tplc="811E048C">
      <w:start w:val="1"/>
      <w:numFmt w:val="bullet"/>
      <w:lvlText w:val=""/>
      <w:lvlJc w:val="left"/>
      <w:pPr>
        <w:ind w:left="1267" w:hanging="187"/>
      </w:pPr>
      <w:rPr>
        <w:rFonts w:ascii="Wingdings" w:hAnsi="Wingdings" w:hint="default"/>
        <w:color w:val="807F7C"/>
        <w:sz w:val="16"/>
      </w:rPr>
    </w:lvl>
    <w:lvl w:ilvl="4" w:tplc="EDAC96C2">
      <w:start w:val="1"/>
      <w:numFmt w:val="bullet"/>
      <w:lvlText w:val=""/>
      <w:lvlJc w:val="left"/>
      <w:pPr>
        <w:ind w:left="1627" w:hanging="187"/>
      </w:pPr>
      <w:rPr>
        <w:rFonts w:ascii="Wingdings" w:hAnsi="Wingdings" w:hint="default"/>
        <w:color w:val="807F7C"/>
        <w:sz w:val="16"/>
      </w:rPr>
    </w:lvl>
    <w:lvl w:ilvl="5" w:tplc="FF9E1196">
      <w:start w:val="1"/>
      <w:numFmt w:val="bullet"/>
      <w:lvlText w:val=""/>
      <w:lvlJc w:val="left"/>
      <w:pPr>
        <w:ind w:left="1987" w:hanging="187"/>
      </w:pPr>
      <w:rPr>
        <w:rFonts w:ascii="Wingdings" w:hAnsi="Wingdings" w:hint="default"/>
        <w:color w:val="807F7C"/>
        <w:sz w:val="16"/>
      </w:rPr>
    </w:lvl>
    <w:lvl w:ilvl="6" w:tplc="F02C583E">
      <w:start w:val="1"/>
      <w:numFmt w:val="bullet"/>
      <w:lvlText w:val=""/>
      <w:lvlJc w:val="left"/>
      <w:pPr>
        <w:ind w:left="2347" w:hanging="187"/>
      </w:pPr>
      <w:rPr>
        <w:rFonts w:ascii="Wingdings" w:hAnsi="Wingdings" w:hint="default"/>
        <w:color w:val="807F7C"/>
        <w:sz w:val="16"/>
      </w:rPr>
    </w:lvl>
    <w:lvl w:ilvl="7" w:tplc="D236F6A0">
      <w:start w:val="1"/>
      <w:numFmt w:val="bullet"/>
      <w:lvlText w:val=""/>
      <w:lvlJc w:val="left"/>
      <w:pPr>
        <w:ind w:left="2707" w:hanging="187"/>
      </w:pPr>
      <w:rPr>
        <w:rFonts w:ascii="Wingdings" w:hAnsi="Wingdings" w:hint="default"/>
        <w:color w:val="807F7C"/>
        <w:sz w:val="16"/>
      </w:rPr>
    </w:lvl>
    <w:lvl w:ilvl="8" w:tplc="DA22FE32">
      <w:start w:val="1"/>
      <w:numFmt w:val="bullet"/>
      <w:lvlText w:val=""/>
      <w:lvlJc w:val="left"/>
      <w:pPr>
        <w:ind w:left="3067" w:hanging="187"/>
      </w:pPr>
      <w:rPr>
        <w:rFonts w:ascii="Wingdings" w:hAnsi="Wingdings" w:hint="default"/>
        <w:color w:val="807F7C"/>
        <w:sz w:val="16"/>
      </w:rPr>
    </w:lvl>
  </w:abstractNum>
  <w:abstractNum w:abstractNumId="22" w15:restartNumberingAfterBreak="0">
    <w:nsid w:val="51DE687A"/>
    <w:multiLevelType w:val="hybridMultilevel"/>
    <w:tmpl w:val="A022E4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2CF223E"/>
    <w:multiLevelType w:val="hybridMultilevel"/>
    <w:tmpl w:val="B94AC98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530701D9"/>
    <w:multiLevelType w:val="hybridMultilevel"/>
    <w:tmpl w:val="C736DF68"/>
    <w:lvl w:ilvl="0" w:tplc="52B088C0">
      <w:start w:val="1"/>
      <w:numFmt w:val="bullet"/>
      <w:lvlText w:val=""/>
      <w:lvlJc w:val="left"/>
      <w:pPr>
        <w:ind w:left="18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25" w15:restartNumberingAfterBreak="0">
    <w:nsid w:val="53A931FD"/>
    <w:multiLevelType w:val="hybridMultilevel"/>
    <w:tmpl w:val="E8ACB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705DA"/>
    <w:multiLevelType w:val="hybridMultilevel"/>
    <w:tmpl w:val="3EFCC13E"/>
    <w:lvl w:ilvl="0" w:tplc="52B088C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5E3AF4"/>
    <w:multiLevelType w:val="hybridMultilevel"/>
    <w:tmpl w:val="E8268D3E"/>
    <w:lvl w:ilvl="0" w:tplc="52B088C0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E104FCC"/>
    <w:multiLevelType w:val="hybridMultilevel"/>
    <w:tmpl w:val="18283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80DBB"/>
    <w:multiLevelType w:val="hybridMultilevel"/>
    <w:tmpl w:val="DE8AE24A"/>
    <w:lvl w:ilvl="0" w:tplc="52B088C0">
      <w:start w:val="1"/>
      <w:numFmt w:val="bullet"/>
      <w:lvlText w:val=""/>
      <w:lvlJc w:val="left"/>
      <w:pPr>
        <w:ind w:left="2696" w:hanging="360"/>
      </w:pPr>
      <w:rPr>
        <w:rFonts w:ascii="Symbol" w:hAnsi="Symbol" w:hint="default"/>
      </w:rPr>
    </w:lvl>
    <w:lvl w:ilvl="1" w:tplc="E5C41594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30" w15:restartNumberingAfterBreak="0">
    <w:nsid w:val="66A10651"/>
    <w:multiLevelType w:val="hybridMultilevel"/>
    <w:tmpl w:val="E1066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05098"/>
    <w:multiLevelType w:val="hybridMultilevel"/>
    <w:tmpl w:val="25E8B848"/>
    <w:lvl w:ilvl="0" w:tplc="27D45294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 w15:restartNumberingAfterBreak="0">
    <w:nsid w:val="6B7832B7"/>
    <w:multiLevelType w:val="hybridMultilevel"/>
    <w:tmpl w:val="C65A1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16851"/>
    <w:multiLevelType w:val="multilevel"/>
    <w:tmpl w:val="303AA462"/>
    <w:lvl w:ilvl="0">
      <w:start w:val="1"/>
      <w:numFmt w:val="decimal"/>
      <w:pStyle w:val="Numbered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</w:lvl>
  </w:abstractNum>
  <w:abstractNum w:abstractNumId="34" w15:restartNumberingAfterBreak="0">
    <w:nsid w:val="72976C1C"/>
    <w:multiLevelType w:val="hybridMultilevel"/>
    <w:tmpl w:val="45121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A3C7766">
      <w:start w:val="1"/>
      <w:numFmt w:val="lowerLetter"/>
      <w:lvlText w:val="%2."/>
      <w:lvlJc w:val="left"/>
      <w:pPr>
        <w:ind w:left="1440" w:hanging="360"/>
      </w:pPr>
      <w:rPr>
        <w:b w:val="0"/>
        <w:bCs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2C2B3B2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7611F7"/>
    <w:multiLevelType w:val="hybridMultilevel"/>
    <w:tmpl w:val="CA7EE74C"/>
    <w:lvl w:ilvl="0" w:tplc="F2346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C544CB"/>
    <w:multiLevelType w:val="hybridMultilevel"/>
    <w:tmpl w:val="302A21DA"/>
    <w:styleLink w:val="ListStyle-CalloutBoxBulletWhite1"/>
    <w:lvl w:ilvl="0" w:tplc="A3346914">
      <w:start w:val="1"/>
      <w:numFmt w:val="bullet"/>
      <w:pStyle w:val="CalloutBoxBullet-White"/>
      <w:lvlText w:val="•"/>
      <w:lvlJc w:val="left"/>
      <w:pPr>
        <w:tabs>
          <w:tab w:val="num" w:pos="274"/>
        </w:tabs>
        <w:ind w:left="274" w:hanging="188"/>
      </w:pPr>
      <w:rPr>
        <w:rFonts w:ascii="Franklin Gothic Medium Cond" w:hAnsi="Franklin Gothic Medium Cond"/>
        <w:color w:val="FFFFFF" w:themeColor="background1"/>
        <w:position w:val="-1"/>
      </w:rPr>
    </w:lvl>
    <w:lvl w:ilvl="1" w:tplc="8FF05212">
      <w:start w:val="1"/>
      <w:numFmt w:val="bullet"/>
      <w:lvlText w:val="▪"/>
      <w:lvlJc w:val="left"/>
      <w:pPr>
        <w:tabs>
          <w:tab w:val="num" w:pos="548"/>
        </w:tabs>
        <w:ind w:left="548" w:hanging="188"/>
      </w:pPr>
      <w:rPr>
        <w:rFonts w:ascii="Franklin Gothic Medium Cond" w:hAnsi="Franklin Gothic Medium Cond" w:hint="default"/>
        <w:color w:val="FFFFFF" w:themeColor="background1"/>
      </w:rPr>
    </w:lvl>
    <w:lvl w:ilvl="2" w:tplc="FCE6B83E">
      <w:start w:val="1"/>
      <w:numFmt w:val="bullet"/>
      <w:lvlText w:val="–"/>
      <w:lvlJc w:val="left"/>
      <w:pPr>
        <w:tabs>
          <w:tab w:val="num" w:pos="822"/>
        </w:tabs>
        <w:ind w:left="822" w:hanging="188"/>
      </w:pPr>
      <w:rPr>
        <w:rFonts w:ascii="Franklin Gothic Medium Cond" w:hAnsi="Franklin Gothic Medium Cond" w:hint="default"/>
        <w:color w:val="FFFFFF" w:themeColor="background1"/>
      </w:rPr>
    </w:lvl>
    <w:lvl w:ilvl="3" w:tplc="CFE4EA76">
      <w:start w:val="1"/>
      <w:numFmt w:val="bullet"/>
      <w:lvlText w:val=""/>
      <w:lvlJc w:val="left"/>
      <w:pPr>
        <w:tabs>
          <w:tab w:val="num" w:pos="1096"/>
        </w:tabs>
        <w:ind w:left="1096" w:hanging="188"/>
      </w:pPr>
      <w:rPr>
        <w:rFonts w:ascii="Wingdings" w:hAnsi="Wingdings" w:hint="default"/>
        <w:color w:val="FFFFFF" w:themeColor="background1"/>
      </w:rPr>
    </w:lvl>
    <w:lvl w:ilvl="4" w:tplc="6360F4DC">
      <w:start w:val="1"/>
      <w:numFmt w:val="bullet"/>
      <w:lvlText w:val="▪"/>
      <w:lvlJc w:val="left"/>
      <w:pPr>
        <w:tabs>
          <w:tab w:val="num" w:pos="1370"/>
        </w:tabs>
        <w:ind w:left="1370" w:hanging="188"/>
      </w:pPr>
      <w:rPr>
        <w:rFonts w:ascii="Franklin Gothic Medium Cond" w:hAnsi="Franklin Gothic Medium Cond" w:hint="default"/>
        <w:color w:val="FFFFFF" w:themeColor="background1"/>
      </w:rPr>
    </w:lvl>
    <w:lvl w:ilvl="5" w:tplc="3926D7A0">
      <w:start w:val="1"/>
      <w:numFmt w:val="bullet"/>
      <w:lvlText w:val="–"/>
      <w:lvlJc w:val="left"/>
      <w:pPr>
        <w:tabs>
          <w:tab w:val="num" w:pos="1644"/>
        </w:tabs>
        <w:ind w:left="1644" w:hanging="188"/>
      </w:pPr>
      <w:rPr>
        <w:rFonts w:ascii="Franklin Gothic Medium Cond" w:hAnsi="Franklin Gothic Medium Cond" w:hint="default"/>
        <w:color w:val="FFFFFF" w:themeColor="background1"/>
      </w:rPr>
    </w:lvl>
    <w:lvl w:ilvl="6" w:tplc="9A24ED96">
      <w:start w:val="1"/>
      <w:numFmt w:val="bullet"/>
      <w:lvlText w:val=""/>
      <w:lvlJc w:val="left"/>
      <w:pPr>
        <w:tabs>
          <w:tab w:val="num" w:pos="1918"/>
        </w:tabs>
        <w:ind w:left="1918" w:hanging="188"/>
      </w:pPr>
      <w:rPr>
        <w:rFonts w:ascii="Wingdings" w:hAnsi="Wingdings" w:hint="default"/>
        <w:color w:val="FFFFFF" w:themeColor="background1"/>
      </w:rPr>
    </w:lvl>
    <w:lvl w:ilvl="7" w:tplc="52FC22C6">
      <w:start w:val="1"/>
      <w:numFmt w:val="bullet"/>
      <w:lvlText w:val=""/>
      <w:lvlJc w:val="left"/>
      <w:pPr>
        <w:tabs>
          <w:tab w:val="num" w:pos="2192"/>
        </w:tabs>
        <w:ind w:left="2192" w:hanging="188"/>
      </w:pPr>
      <w:rPr>
        <w:rFonts w:ascii="Wingdings" w:hAnsi="Wingdings" w:hint="default"/>
        <w:color w:val="FFFFFF" w:themeColor="background1"/>
      </w:rPr>
    </w:lvl>
    <w:lvl w:ilvl="8" w:tplc="4ED2288A">
      <w:start w:val="1"/>
      <w:numFmt w:val="bullet"/>
      <w:lvlText w:val="–"/>
      <w:lvlJc w:val="left"/>
      <w:pPr>
        <w:tabs>
          <w:tab w:val="num" w:pos="2466"/>
        </w:tabs>
        <w:ind w:left="2466" w:hanging="188"/>
      </w:pPr>
      <w:rPr>
        <w:rFonts w:ascii="Franklin Gothic Medium Cond" w:hAnsi="Franklin Gothic Medium Cond" w:hint="default"/>
        <w:color w:val="FFFFFF" w:themeColor="background1"/>
      </w:rPr>
    </w:lvl>
  </w:abstractNum>
  <w:abstractNum w:abstractNumId="37" w15:restartNumberingAfterBreak="0">
    <w:nsid w:val="7BA83C43"/>
    <w:multiLevelType w:val="hybridMultilevel"/>
    <w:tmpl w:val="54A6F65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1"/>
  </w:num>
  <w:num w:numId="3">
    <w:abstractNumId w:val="13"/>
  </w:num>
  <w:num w:numId="4">
    <w:abstractNumId w:val="10"/>
  </w:num>
  <w:num w:numId="5">
    <w:abstractNumId w:val="19"/>
  </w:num>
  <w:num w:numId="6">
    <w:abstractNumId w:val="9"/>
  </w:num>
  <w:num w:numId="7">
    <w:abstractNumId w:val="5"/>
  </w:num>
  <w:num w:numId="8">
    <w:abstractNumId w:val="13"/>
  </w:num>
  <w:num w:numId="9">
    <w:abstractNumId w:val="36"/>
  </w:num>
  <w:num w:numId="10">
    <w:abstractNumId w:val="33"/>
  </w:num>
  <w:num w:numId="11">
    <w:abstractNumId w:val="21"/>
  </w:num>
  <w:num w:numId="12">
    <w:abstractNumId w:val="18"/>
  </w:num>
  <w:num w:numId="13">
    <w:abstractNumId w:val="3"/>
    <w:lvlOverride w:ilvl="0">
      <w:lvl w:ilvl="0">
        <w:start w:val="1"/>
        <w:numFmt w:val="decimal"/>
        <w:pStyle w:val="ListNumber"/>
        <w:lvlText w:val="%1."/>
        <w:lvlJc w:val="right"/>
        <w:pPr>
          <w:tabs>
            <w:tab w:val="num" w:pos="1008"/>
          </w:tabs>
          <w:ind w:left="432" w:hanging="101"/>
        </w:pPr>
        <w:rPr>
          <w:rFonts w:hint="default"/>
        </w:rPr>
      </w:lvl>
    </w:lvlOverride>
  </w:num>
  <w:num w:numId="14">
    <w:abstractNumId w:val="1"/>
  </w:num>
  <w:num w:numId="15">
    <w:abstractNumId w:val="8"/>
  </w:num>
  <w:num w:numId="16">
    <w:abstractNumId w:val="37"/>
  </w:num>
  <w:num w:numId="17">
    <w:abstractNumId w:val="25"/>
  </w:num>
  <w:num w:numId="18">
    <w:abstractNumId w:val="4"/>
  </w:num>
  <w:num w:numId="19">
    <w:abstractNumId w:val="2"/>
  </w:num>
  <w:num w:numId="20">
    <w:abstractNumId w:val="7"/>
  </w:num>
  <w:num w:numId="21">
    <w:abstractNumId w:val="24"/>
  </w:num>
  <w:num w:numId="22">
    <w:abstractNumId w:val="17"/>
  </w:num>
  <w:num w:numId="23">
    <w:abstractNumId w:val="14"/>
  </w:num>
  <w:num w:numId="24">
    <w:abstractNumId w:val="23"/>
  </w:num>
  <w:num w:numId="25">
    <w:abstractNumId w:val="16"/>
  </w:num>
  <w:num w:numId="26">
    <w:abstractNumId w:val="26"/>
  </w:num>
  <w:num w:numId="27">
    <w:abstractNumId w:val="31"/>
  </w:num>
  <w:num w:numId="28">
    <w:abstractNumId w:val="20"/>
  </w:num>
  <w:num w:numId="29">
    <w:abstractNumId w:val="29"/>
  </w:num>
  <w:num w:numId="30">
    <w:abstractNumId w:val="0"/>
  </w:num>
  <w:num w:numId="31">
    <w:abstractNumId w:val="12"/>
  </w:num>
  <w:num w:numId="32">
    <w:abstractNumId w:val="27"/>
  </w:num>
  <w:num w:numId="33">
    <w:abstractNumId w:val="35"/>
  </w:num>
  <w:num w:numId="34">
    <w:abstractNumId w:val="15"/>
  </w:num>
  <w:num w:numId="35">
    <w:abstractNumId w:val="28"/>
  </w:num>
  <w:num w:numId="36">
    <w:abstractNumId w:val="6"/>
  </w:num>
  <w:num w:numId="37">
    <w:abstractNumId w:val="22"/>
  </w:num>
  <w:num w:numId="38">
    <w:abstractNumId w:val="30"/>
  </w:num>
  <w:num w:numId="39">
    <w:abstractNumId w:val="34"/>
  </w:num>
  <w:num w:numId="40">
    <w:abstractNumId w:val="3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var1" w:val="Document Title"/>
    <w:docVar w:name="var2" w:val="Optional Subtitle"/>
    <w:docVar w:name="var3" w:val="True"/>
  </w:docVars>
  <w:rsids>
    <w:rsidRoot w:val="009F403B"/>
    <w:rsid w:val="000003F9"/>
    <w:rsid w:val="00000F9E"/>
    <w:rsid w:val="000026BC"/>
    <w:rsid w:val="00003597"/>
    <w:rsid w:val="000040B2"/>
    <w:rsid w:val="000042D7"/>
    <w:rsid w:val="00005805"/>
    <w:rsid w:val="00005A3B"/>
    <w:rsid w:val="0000663C"/>
    <w:rsid w:val="00006933"/>
    <w:rsid w:val="00006DF0"/>
    <w:rsid w:val="00007320"/>
    <w:rsid w:val="00007DEB"/>
    <w:rsid w:val="0001038A"/>
    <w:rsid w:val="00010DC4"/>
    <w:rsid w:val="000136E8"/>
    <w:rsid w:val="00013F91"/>
    <w:rsid w:val="000141BE"/>
    <w:rsid w:val="0001463C"/>
    <w:rsid w:val="000149E3"/>
    <w:rsid w:val="00014C38"/>
    <w:rsid w:val="000156C2"/>
    <w:rsid w:val="00015A33"/>
    <w:rsid w:val="00015E6A"/>
    <w:rsid w:val="00015ED1"/>
    <w:rsid w:val="000162B0"/>
    <w:rsid w:val="00016C45"/>
    <w:rsid w:val="00017C6D"/>
    <w:rsid w:val="0002033B"/>
    <w:rsid w:val="00020BA8"/>
    <w:rsid w:val="00020CD1"/>
    <w:rsid w:val="00020D62"/>
    <w:rsid w:val="0002175B"/>
    <w:rsid w:val="00021F77"/>
    <w:rsid w:val="00022A42"/>
    <w:rsid w:val="00022B90"/>
    <w:rsid w:val="000233E7"/>
    <w:rsid w:val="000236BA"/>
    <w:rsid w:val="00023BC6"/>
    <w:rsid w:val="00025E54"/>
    <w:rsid w:val="00026170"/>
    <w:rsid w:val="000264DB"/>
    <w:rsid w:val="00026C28"/>
    <w:rsid w:val="0003081C"/>
    <w:rsid w:val="000311EA"/>
    <w:rsid w:val="00032544"/>
    <w:rsid w:val="00032DCC"/>
    <w:rsid w:val="000340C2"/>
    <w:rsid w:val="00034D8E"/>
    <w:rsid w:val="00035512"/>
    <w:rsid w:val="000355A4"/>
    <w:rsid w:val="00035BD0"/>
    <w:rsid w:val="00036100"/>
    <w:rsid w:val="0003620D"/>
    <w:rsid w:val="00036702"/>
    <w:rsid w:val="0003771F"/>
    <w:rsid w:val="00037745"/>
    <w:rsid w:val="00037B21"/>
    <w:rsid w:val="000402FB"/>
    <w:rsid w:val="0004031E"/>
    <w:rsid w:val="00040972"/>
    <w:rsid w:val="00041430"/>
    <w:rsid w:val="00041A20"/>
    <w:rsid w:val="000426AB"/>
    <w:rsid w:val="00042A67"/>
    <w:rsid w:val="0004312A"/>
    <w:rsid w:val="00043409"/>
    <w:rsid w:val="00043D86"/>
    <w:rsid w:val="00043DC9"/>
    <w:rsid w:val="00044CA5"/>
    <w:rsid w:val="00044D51"/>
    <w:rsid w:val="00044DD5"/>
    <w:rsid w:val="00045572"/>
    <w:rsid w:val="000472F2"/>
    <w:rsid w:val="00050872"/>
    <w:rsid w:val="0005179E"/>
    <w:rsid w:val="00052760"/>
    <w:rsid w:val="000535BB"/>
    <w:rsid w:val="00054D1B"/>
    <w:rsid w:val="00055356"/>
    <w:rsid w:val="000553CB"/>
    <w:rsid w:val="000553CF"/>
    <w:rsid w:val="00055CEF"/>
    <w:rsid w:val="000567F9"/>
    <w:rsid w:val="00056A3C"/>
    <w:rsid w:val="00056AF7"/>
    <w:rsid w:val="00057A30"/>
    <w:rsid w:val="000600C3"/>
    <w:rsid w:val="0006047E"/>
    <w:rsid w:val="00060F50"/>
    <w:rsid w:val="00061215"/>
    <w:rsid w:val="0006131B"/>
    <w:rsid w:val="0006333F"/>
    <w:rsid w:val="0006350D"/>
    <w:rsid w:val="00063576"/>
    <w:rsid w:val="00063EC2"/>
    <w:rsid w:val="00064134"/>
    <w:rsid w:val="00065064"/>
    <w:rsid w:val="00066B94"/>
    <w:rsid w:val="00066E07"/>
    <w:rsid w:val="00071148"/>
    <w:rsid w:val="000717C5"/>
    <w:rsid w:val="000721EE"/>
    <w:rsid w:val="0007265B"/>
    <w:rsid w:val="00073575"/>
    <w:rsid w:val="00073677"/>
    <w:rsid w:val="000736C7"/>
    <w:rsid w:val="00074B2B"/>
    <w:rsid w:val="0007536C"/>
    <w:rsid w:val="00075E85"/>
    <w:rsid w:val="0007678E"/>
    <w:rsid w:val="000776D2"/>
    <w:rsid w:val="00077888"/>
    <w:rsid w:val="00077BE1"/>
    <w:rsid w:val="00077C3C"/>
    <w:rsid w:val="00077DBB"/>
    <w:rsid w:val="00077F1D"/>
    <w:rsid w:val="00082F99"/>
    <w:rsid w:val="00083F63"/>
    <w:rsid w:val="0008464C"/>
    <w:rsid w:val="00084EC3"/>
    <w:rsid w:val="00085DB1"/>
    <w:rsid w:val="00086104"/>
    <w:rsid w:val="000862A2"/>
    <w:rsid w:val="00087226"/>
    <w:rsid w:val="000902F9"/>
    <w:rsid w:val="00091A8D"/>
    <w:rsid w:val="00091FD1"/>
    <w:rsid w:val="000929DE"/>
    <w:rsid w:val="00092C7E"/>
    <w:rsid w:val="00092E8E"/>
    <w:rsid w:val="00092EB3"/>
    <w:rsid w:val="00094A15"/>
    <w:rsid w:val="00094C29"/>
    <w:rsid w:val="0009588F"/>
    <w:rsid w:val="00095C99"/>
    <w:rsid w:val="00095CC9"/>
    <w:rsid w:val="00096959"/>
    <w:rsid w:val="00096F33"/>
    <w:rsid w:val="000973F1"/>
    <w:rsid w:val="00097B91"/>
    <w:rsid w:val="000A1A83"/>
    <w:rsid w:val="000A1B23"/>
    <w:rsid w:val="000A3340"/>
    <w:rsid w:val="000A3ECA"/>
    <w:rsid w:val="000A4C3D"/>
    <w:rsid w:val="000A5C15"/>
    <w:rsid w:val="000A6359"/>
    <w:rsid w:val="000A67F8"/>
    <w:rsid w:val="000A6C52"/>
    <w:rsid w:val="000A6C57"/>
    <w:rsid w:val="000A6CCC"/>
    <w:rsid w:val="000A6D2F"/>
    <w:rsid w:val="000A6F1F"/>
    <w:rsid w:val="000A7091"/>
    <w:rsid w:val="000A75EE"/>
    <w:rsid w:val="000A76E4"/>
    <w:rsid w:val="000B0EA5"/>
    <w:rsid w:val="000B190E"/>
    <w:rsid w:val="000B1E45"/>
    <w:rsid w:val="000B2C58"/>
    <w:rsid w:val="000B4F2E"/>
    <w:rsid w:val="000C11F1"/>
    <w:rsid w:val="000C14FD"/>
    <w:rsid w:val="000C23E5"/>
    <w:rsid w:val="000C346C"/>
    <w:rsid w:val="000C4F83"/>
    <w:rsid w:val="000C605A"/>
    <w:rsid w:val="000C63C5"/>
    <w:rsid w:val="000C64CC"/>
    <w:rsid w:val="000C6C98"/>
    <w:rsid w:val="000C7740"/>
    <w:rsid w:val="000D0357"/>
    <w:rsid w:val="000D06A9"/>
    <w:rsid w:val="000D0FD8"/>
    <w:rsid w:val="000D1AFB"/>
    <w:rsid w:val="000D1D99"/>
    <w:rsid w:val="000D27E7"/>
    <w:rsid w:val="000D382B"/>
    <w:rsid w:val="000D3C46"/>
    <w:rsid w:val="000D4070"/>
    <w:rsid w:val="000D45CF"/>
    <w:rsid w:val="000D46E7"/>
    <w:rsid w:val="000D4BFA"/>
    <w:rsid w:val="000D63A6"/>
    <w:rsid w:val="000D6561"/>
    <w:rsid w:val="000D77D0"/>
    <w:rsid w:val="000D7C72"/>
    <w:rsid w:val="000D7DC8"/>
    <w:rsid w:val="000E0277"/>
    <w:rsid w:val="000E0D69"/>
    <w:rsid w:val="000E103A"/>
    <w:rsid w:val="000E1222"/>
    <w:rsid w:val="000E2206"/>
    <w:rsid w:val="000E309D"/>
    <w:rsid w:val="000E32BD"/>
    <w:rsid w:val="000E3F54"/>
    <w:rsid w:val="000E4114"/>
    <w:rsid w:val="000E4261"/>
    <w:rsid w:val="000E5E35"/>
    <w:rsid w:val="000E7115"/>
    <w:rsid w:val="000F157B"/>
    <w:rsid w:val="000F185A"/>
    <w:rsid w:val="000F28A1"/>
    <w:rsid w:val="000F360A"/>
    <w:rsid w:val="000F54D2"/>
    <w:rsid w:val="000F5668"/>
    <w:rsid w:val="000F62FE"/>
    <w:rsid w:val="000F665A"/>
    <w:rsid w:val="000F6919"/>
    <w:rsid w:val="000F6C22"/>
    <w:rsid w:val="000F7DE9"/>
    <w:rsid w:val="0010077B"/>
    <w:rsid w:val="00100AF9"/>
    <w:rsid w:val="00100F60"/>
    <w:rsid w:val="0010105B"/>
    <w:rsid w:val="0010137B"/>
    <w:rsid w:val="00101692"/>
    <w:rsid w:val="001021C7"/>
    <w:rsid w:val="001023C8"/>
    <w:rsid w:val="001028C5"/>
    <w:rsid w:val="001030A7"/>
    <w:rsid w:val="00103834"/>
    <w:rsid w:val="0010396B"/>
    <w:rsid w:val="0010495F"/>
    <w:rsid w:val="00104C68"/>
    <w:rsid w:val="001068EC"/>
    <w:rsid w:val="001072C8"/>
    <w:rsid w:val="001101ED"/>
    <w:rsid w:val="00111203"/>
    <w:rsid w:val="00112DF4"/>
    <w:rsid w:val="00113821"/>
    <w:rsid w:val="001139C5"/>
    <w:rsid w:val="00113CCD"/>
    <w:rsid w:val="00114D3E"/>
    <w:rsid w:val="00114FBE"/>
    <w:rsid w:val="00115390"/>
    <w:rsid w:val="00115DD0"/>
    <w:rsid w:val="001165B7"/>
    <w:rsid w:val="00117220"/>
    <w:rsid w:val="00117478"/>
    <w:rsid w:val="001177B2"/>
    <w:rsid w:val="0012008B"/>
    <w:rsid w:val="00121225"/>
    <w:rsid w:val="0012200D"/>
    <w:rsid w:val="0012207B"/>
    <w:rsid w:val="0012219F"/>
    <w:rsid w:val="00122225"/>
    <w:rsid w:val="0012299B"/>
    <w:rsid w:val="00122BDF"/>
    <w:rsid w:val="00124703"/>
    <w:rsid w:val="00124B5B"/>
    <w:rsid w:val="00125506"/>
    <w:rsid w:val="00127096"/>
    <w:rsid w:val="0012799C"/>
    <w:rsid w:val="001300F6"/>
    <w:rsid w:val="00131CD2"/>
    <w:rsid w:val="0013296A"/>
    <w:rsid w:val="0013479E"/>
    <w:rsid w:val="001356B6"/>
    <w:rsid w:val="0013577C"/>
    <w:rsid w:val="001358B9"/>
    <w:rsid w:val="001361FE"/>
    <w:rsid w:val="001365D9"/>
    <w:rsid w:val="00136896"/>
    <w:rsid w:val="00136A24"/>
    <w:rsid w:val="0013759C"/>
    <w:rsid w:val="00137FF1"/>
    <w:rsid w:val="00140B27"/>
    <w:rsid w:val="00140C9E"/>
    <w:rsid w:val="0014138F"/>
    <w:rsid w:val="0014253C"/>
    <w:rsid w:val="00142A7B"/>
    <w:rsid w:val="00142B95"/>
    <w:rsid w:val="00143096"/>
    <w:rsid w:val="001433E0"/>
    <w:rsid w:val="00143C04"/>
    <w:rsid w:val="00145007"/>
    <w:rsid w:val="001453A0"/>
    <w:rsid w:val="00145CA4"/>
    <w:rsid w:val="00146A3F"/>
    <w:rsid w:val="00146D41"/>
    <w:rsid w:val="0014744B"/>
    <w:rsid w:val="00147C48"/>
    <w:rsid w:val="00150B93"/>
    <w:rsid w:val="0015200C"/>
    <w:rsid w:val="00154985"/>
    <w:rsid w:val="0015546E"/>
    <w:rsid w:val="001556F4"/>
    <w:rsid w:val="00155C70"/>
    <w:rsid w:val="00155FCD"/>
    <w:rsid w:val="0015693C"/>
    <w:rsid w:val="00160E1F"/>
    <w:rsid w:val="00160ED6"/>
    <w:rsid w:val="0016120A"/>
    <w:rsid w:val="001616FB"/>
    <w:rsid w:val="00161BAA"/>
    <w:rsid w:val="00162379"/>
    <w:rsid w:val="001631BA"/>
    <w:rsid w:val="001635A3"/>
    <w:rsid w:val="001640A7"/>
    <w:rsid w:val="00164447"/>
    <w:rsid w:val="001645A0"/>
    <w:rsid w:val="00165CD0"/>
    <w:rsid w:val="00165FB0"/>
    <w:rsid w:val="00166554"/>
    <w:rsid w:val="00167AE5"/>
    <w:rsid w:val="00167CD2"/>
    <w:rsid w:val="00170961"/>
    <w:rsid w:val="00170AAF"/>
    <w:rsid w:val="00170F44"/>
    <w:rsid w:val="001713ED"/>
    <w:rsid w:val="00171C5B"/>
    <w:rsid w:val="00172465"/>
    <w:rsid w:val="0017343B"/>
    <w:rsid w:val="00174691"/>
    <w:rsid w:val="00175F25"/>
    <w:rsid w:val="00176681"/>
    <w:rsid w:val="001767A0"/>
    <w:rsid w:val="00176A31"/>
    <w:rsid w:val="0017733A"/>
    <w:rsid w:val="0017781C"/>
    <w:rsid w:val="00177DE0"/>
    <w:rsid w:val="00177EE0"/>
    <w:rsid w:val="001803B9"/>
    <w:rsid w:val="001803C6"/>
    <w:rsid w:val="00180E3F"/>
    <w:rsid w:val="00182B9A"/>
    <w:rsid w:val="0018333F"/>
    <w:rsid w:val="00183D8D"/>
    <w:rsid w:val="001840B2"/>
    <w:rsid w:val="00185273"/>
    <w:rsid w:val="001854F8"/>
    <w:rsid w:val="001866C7"/>
    <w:rsid w:val="0018671E"/>
    <w:rsid w:val="00187935"/>
    <w:rsid w:val="00187D1B"/>
    <w:rsid w:val="00187F5A"/>
    <w:rsid w:val="00190AF3"/>
    <w:rsid w:val="00191C9A"/>
    <w:rsid w:val="001935F7"/>
    <w:rsid w:val="001949FA"/>
    <w:rsid w:val="00195E00"/>
    <w:rsid w:val="00195EA7"/>
    <w:rsid w:val="001A0822"/>
    <w:rsid w:val="001A0F60"/>
    <w:rsid w:val="001A1B4F"/>
    <w:rsid w:val="001A2926"/>
    <w:rsid w:val="001A2A29"/>
    <w:rsid w:val="001A3292"/>
    <w:rsid w:val="001A411D"/>
    <w:rsid w:val="001A58B2"/>
    <w:rsid w:val="001A72F3"/>
    <w:rsid w:val="001A7370"/>
    <w:rsid w:val="001A759B"/>
    <w:rsid w:val="001A7988"/>
    <w:rsid w:val="001B0DFC"/>
    <w:rsid w:val="001B2F42"/>
    <w:rsid w:val="001B2F63"/>
    <w:rsid w:val="001B3009"/>
    <w:rsid w:val="001B54C4"/>
    <w:rsid w:val="001B613C"/>
    <w:rsid w:val="001B70AC"/>
    <w:rsid w:val="001B7616"/>
    <w:rsid w:val="001C021C"/>
    <w:rsid w:val="001C0A02"/>
    <w:rsid w:val="001C280A"/>
    <w:rsid w:val="001C392B"/>
    <w:rsid w:val="001C5DB6"/>
    <w:rsid w:val="001C6355"/>
    <w:rsid w:val="001C735C"/>
    <w:rsid w:val="001D1989"/>
    <w:rsid w:val="001D1D45"/>
    <w:rsid w:val="001D232F"/>
    <w:rsid w:val="001D3256"/>
    <w:rsid w:val="001D3A2D"/>
    <w:rsid w:val="001D3EFF"/>
    <w:rsid w:val="001D590B"/>
    <w:rsid w:val="001D68D7"/>
    <w:rsid w:val="001D7346"/>
    <w:rsid w:val="001D786E"/>
    <w:rsid w:val="001D7E98"/>
    <w:rsid w:val="001E0FA4"/>
    <w:rsid w:val="001E1948"/>
    <w:rsid w:val="001E1AA4"/>
    <w:rsid w:val="001E1C0B"/>
    <w:rsid w:val="001E1C7D"/>
    <w:rsid w:val="001E2084"/>
    <w:rsid w:val="001E29B0"/>
    <w:rsid w:val="001E36D7"/>
    <w:rsid w:val="001E387A"/>
    <w:rsid w:val="001E5A20"/>
    <w:rsid w:val="001E5E4B"/>
    <w:rsid w:val="001E6273"/>
    <w:rsid w:val="001E73C1"/>
    <w:rsid w:val="001F0882"/>
    <w:rsid w:val="001F0BAB"/>
    <w:rsid w:val="001F122A"/>
    <w:rsid w:val="001F191B"/>
    <w:rsid w:val="001F1D7C"/>
    <w:rsid w:val="001F2DB8"/>
    <w:rsid w:val="001F576B"/>
    <w:rsid w:val="001F63EF"/>
    <w:rsid w:val="001F7646"/>
    <w:rsid w:val="001F7E6D"/>
    <w:rsid w:val="001F7EDB"/>
    <w:rsid w:val="002025CD"/>
    <w:rsid w:val="00203CAC"/>
    <w:rsid w:val="00204AD7"/>
    <w:rsid w:val="00205CE7"/>
    <w:rsid w:val="002069AB"/>
    <w:rsid w:val="0020777F"/>
    <w:rsid w:val="00207DD5"/>
    <w:rsid w:val="0021045C"/>
    <w:rsid w:val="00210F08"/>
    <w:rsid w:val="00211977"/>
    <w:rsid w:val="00211D5F"/>
    <w:rsid w:val="00212405"/>
    <w:rsid w:val="00212B0A"/>
    <w:rsid w:val="00215586"/>
    <w:rsid w:val="00215D71"/>
    <w:rsid w:val="00215F1A"/>
    <w:rsid w:val="002164C2"/>
    <w:rsid w:val="00217217"/>
    <w:rsid w:val="002173B0"/>
    <w:rsid w:val="0021740D"/>
    <w:rsid w:val="00217EE6"/>
    <w:rsid w:val="002205FD"/>
    <w:rsid w:val="002207DB"/>
    <w:rsid w:val="00221029"/>
    <w:rsid w:val="002213B4"/>
    <w:rsid w:val="002215CE"/>
    <w:rsid w:val="002216FC"/>
    <w:rsid w:val="002220BB"/>
    <w:rsid w:val="00222126"/>
    <w:rsid w:val="00223A86"/>
    <w:rsid w:val="00223C74"/>
    <w:rsid w:val="002240AB"/>
    <w:rsid w:val="00224299"/>
    <w:rsid w:val="002253A7"/>
    <w:rsid w:val="00225F09"/>
    <w:rsid w:val="002277F9"/>
    <w:rsid w:val="00227FE1"/>
    <w:rsid w:val="00230E0C"/>
    <w:rsid w:val="00231269"/>
    <w:rsid w:val="00232006"/>
    <w:rsid w:val="00232A1D"/>
    <w:rsid w:val="00232A6E"/>
    <w:rsid w:val="0023317B"/>
    <w:rsid w:val="0023343D"/>
    <w:rsid w:val="00233634"/>
    <w:rsid w:val="0023460C"/>
    <w:rsid w:val="00234A0E"/>
    <w:rsid w:val="00235448"/>
    <w:rsid w:val="00235755"/>
    <w:rsid w:val="00235C0C"/>
    <w:rsid w:val="00235D03"/>
    <w:rsid w:val="00236323"/>
    <w:rsid w:val="00242063"/>
    <w:rsid w:val="002425C4"/>
    <w:rsid w:val="0024268D"/>
    <w:rsid w:val="00242778"/>
    <w:rsid w:val="00242EFE"/>
    <w:rsid w:val="00243597"/>
    <w:rsid w:val="002444BB"/>
    <w:rsid w:val="00244EA3"/>
    <w:rsid w:val="00244F34"/>
    <w:rsid w:val="002451DD"/>
    <w:rsid w:val="00245D65"/>
    <w:rsid w:val="002478FB"/>
    <w:rsid w:val="00247FE3"/>
    <w:rsid w:val="002512EC"/>
    <w:rsid w:val="002520AE"/>
    <w:rsid w:val="002527F3"/>
    <w:rsid w:val="00253FC3"/>
    <w:rsid w:val="00255B12"/>
    <w:rsid w:val="00255F01"/>
    <w:rsid w:val="00255F65"/>
    <w:rsid w:val="00256158"/>
    <w:rsid w:val="00257637"/>
    <w:rsid w:val="0025776F"/>
    <w:rsid w:val="00260F7B"/>
    <w:rsid w:val="0026155F"/>
    <w:rsid w:val="00261F09"/>
    <w:rsid w:val="00262306"/>
    <w:rsid w:val="00262E65"/>
    <w:rsid w:val="00263671"/>
    <w:rsid w:val="0026369B"/>
    <w:rsid w:val="0026406D"/>
    <w:rsid w:val="00264B69"/>
    <w:rsid w:val="00266F89"/>
    <w:rsid w:val="00266FED"/>
    <w:rsid w:val="00267581"/>
    <w:rsid w:val="00267DE7"/>
    <w:rsid w:val="00270116"/>
    <w:rsid w:val="00271A93"/>
    <w:rsid w:val="00272DA7"/>
    <w:rsid w:val="002730B8"/>
    <w:rsid w:val="002744B9"/>
    <w:rsid w:val="00274693"/>
    <w:rsid w:val="00274792"/>
    <w:rsid w:val="00274D88"/>
    <w:rsid w:val="00274EA4"/>
    <w:rsid w:val="00274F84"/>
    <w:rsid w:val="002755BE"/>
    <w:rsid w:val="00275A2D"/>
    <w:rsid w:val="00276F67"/>
    <w:rsid w:val="002771D0"/>
    <w:rsid w:val="00277714"/>
    <w:rsid w:val="00277E32"/>
    <w:rsid w:val="0028062E"/>
    <w:rsid w:val="0028073F"/>
    <w:rsid w:val="00280834"/>
    <w:rsid w:val="002811A2"/>
    <w:rsid w:val="0028151B"/>
    <w:rsid w:val="00281EE8"/>
    <w:rsid w:val="002825B3"/>
    <w:rsid w:val="00282663"/>
    <w:rsid w:val="00283637"/>
    <w:rsid w:val="0028397C"/>
    <w:rsid w:val="00283E31"/>
    <w:rsid w:val="0028795C"/>
    <w:rsid w:val="00287D47"/>
    <w:rsid w:val="00290069"/>
    <w:rsid w:val="00290195"/>
    <w:rsid w:val="00290F8A"/>
    <w:rsid w:val="00291BFD"/>
    <w:rsid w:val="00292617"/>
    <w:rsid w:val="002936C5"/>
    <w:rsid w:val="00293BC9"/>
    <w:rsid w:val="00293CAB"/>
    <w:rsid w:val="00294595"/>
    <w:rsid w:val="00294CFB"/>
    <w:rsid w:val="002958F6"/>
    <w:rsid w:val="00296B2F"/>
    <w:rsid w:val="002A0993"/>
    <w:rsid w:val="002A1128"/>
    <w:rsid w:val="002A129E"/>
    <w:rsid w:val="002A186E"/>
    <w:rsid w:val="002A222B"/>
    <w:rsid w:val="002A307E"/>
    <w:rsid w:val="002A3836"/>
    <w:rsid w:val="002A46FE"/>
    <w:rsid w:val="002A5083"/>
    <w:rsid w:val="002A532D"/>
    <w:rsid w:val="002A5D0A"/>
    <w:rsid w:val="002A5F91"/>
    <w:rsid w:val="002A77FF"/>
    <w:rsid w:val="002B0760"/>
    <w:rsid w:val="002B0E43"/>
    <w:rsid w:val="002B138D"/>
    <w:rsid w:val="002B232A"/>
    <w:rsid w:val="002B2A8F"/>
    <w:rsid w:val="002B3327"/>
    <w:rsid w:val="002B40E0"/>
    <w:rsid w:val="002B4E61"/>
    <w:rsid w:val="002B4ECB"/>
    <w:rsid w:val="002B50BB"/>
    <w:rsid w:val="002B50BF"/>
    <w:rsid w:val="002B5553"/>
    <w:rsid w:val="002B643B"/>
    <w:rsid w:val="002B6983"/>
    <w:rsid w:val="002B71E5"/>
    <w:rsid w:val="002B7666"/>
    <w:rsid w:val="002C034A"/>
    <w:rsid w:val="002C0765"/>
    <w:rsid w:val="002C1D0F"/>
    <w:rsid w:val="002C3177"/>
    <w:rsid w:val="002C3EF4"/>
    <w:rsid w:val="002C42FB"/>
    <w:rsid w:val="002C49A3"/>
    <w:rsid w:val="002C5B65"/>
    <w:rsid w:val="002C5E1D"/>
    <w:rsid w:val="002C6A01"/>
    <w:rsid w:val="002C7396"/>
    <w:rsid w:val="002C7664"/>
    <w:rsid w:val="002D01ED"/>
    <w:rsid w:val="002D1F67"/>
    <w:rsid w:val="002D2373"/>
    <w:rsid w:val="002D2464"/>
    <w:rsid w:val="002D3003"/>
    <w:rsid w:val="002D31DB"/>
    <w:rsid w:val="002D3F23"/>
    <w:rsid w:val="002D4809"/>
    <w:rsid w:val="002D573B"/>
    <w:rsid w:val="002D6703"/>
    <w:rsid w:val="002D73D1"/>
    <w:rsid w:val="002D78E4"/>
    <w:rsid w:val="002D7F58"/>
    <w:rsid w:val="002D7FA8"/>
    <w:rsid w:val="002E05EE"/>
    <w:rsid w:val="002E1A85"/>
    <w:rsid w:val="002E1CE7"/>
    <w:rsid w:val="002E259A"/>
    <w:rsid w:val="002E33DD"/>
    <w:rsid w:val="002E3476"/>
    <w:rsid w:val="002E3562"/>
    <w:rsid w:val="002E3E0F"/>
    <w:rsid w:val="002E52FF"/>
    <w:rsid w:val="002E6366"/>
    <w:rsid w:val="002E7AAE"/>
    <w:rsid w:val="002E7B1B"/>
    <w:rsid w:val="002F035A"/>
    <w:rsid w:val="002F0A75"/>
    <w:rsid w:val="002F0D49"/>
    <w:rsid w:val="002F0EA5"/>
    <w:rsid w:val="002F1819"/>
    <w:rsid w:val="002F27D1"/>
    <w:rsid w:val="002F3F05"/>
    <w:rsid w:val="002F47BF"/>
    <w:rsid w:val="002F5136"/>
    <w:rsid w:val="002F540D"/>
    <w:rsid w:val="002F55E3"/>
    <w:rsid w:val="002F67AA"/>
    <w:rsid w:val="002F6D86"/>
    <w:rsid w:val="002F7861"/>
    <w:rsid w:val="002F7D26"/>
    <w:rsid w:val="003005B0"/>
    <w:rsid w:val="00300799"/>
    <w:rsid w:val="003008F9"/>
    <w:rsid w:val="00301180"/>
    <w:rsid w:val="00302C56"/>
    <w:rsid w:val="00304033"/>
    <w:rsid w:val="00304384"/>
    <w:rsid w:val="00304E40"/>
    <w:rsid w:val="0030651F"/>
    <w:rsid w:val="00306871"/>
    <w:rsid w:val="00306D22"/>
    <w:rsid w:val="003071FE"/>
    <w:rsid w:val="00307443"/>
    <w:rsid w:val="0031089B"/>
    <w:rsid w:val="00310947"/>
    <w:rsid w:val="00311BDA"/>
    <w:rsid w:val="00311D63"/>
    <w:rsid w:val="00312A84"/>
    <w:rsid w:val="003135E6"/>
    <w:rsid w:val="00314050"/>
    <w:rsid w:val="003145AE"/>
    <w:rsid w:val="003147CD"/>
    <w:rsid w:val="00314BE8"/>
    <w:rsid w:val="00314CE1"/>
    <w:rsid w:val="00315648"/>
    <w:rsid w:val="00316199"/>
    <w:rsid w:val="003170F1"/>
    <w:rsid w:val="00320F85"/>
    <w:rsid w:val="003210DC"/>
    <w:rsid w:val="003212F4"/>
    <w:rsid w:val="003214D8"/>
    <w:rsid w:val="00321B65"/>
    <w:rsid w:val="00321B66"/>
    <w:rsid w:val="003240EC"/>
    <w:rsid w:val="003243E3"/>
    <w:rsid w:val="00324B93"/>
    <w:rsid w:val="00324C95"/>
    <w:rsid w:val="00324D22"/>
    <w:rsid w:val="003252D4"/>
    <w:rsid w:val="00325336"/>
    <w:rsid w:val="00326DE0"/>
    <w:rsid w:val="003304FA"/>
    <w:rsid w:val="003317CA"/>
    <w:rsid w:val="00331B72"/>
    <w:rsid w:val="0033247A"/>
    <w:rsid w:val="00332972"/>
    <w:rsid w:val="00332F0A"/>
    <w:rsid w:val="00334713"/>
    <w:rsid w:val="00335221"/>
    <w:rsid w:val="0033542D"/>
    <w:rsid w:val="00335A14"/>
    <w:rsid w:val="0033621A"/>
    <w:rsid w:val="00336C95"/>
    <w:rsid w:val="0034036E"/>
    <w:rsid w:val="003403F2"/>
    <w:rsid w:val="003410BB"/>
    <w:rsid w:val="0034245B"/>
    <w:rsid w:val="00342EA6"/>
    <w:rsid w:val="00343238"/>
    <w:rsid w:val="00343516"/>
    <w:rsid w:val="0034588A"/>
    <w:rsid w:val="00346D6D"/>
    <w:rsid w:val="00346DF3"/>
    <w:rsid w:val="00346F8E"/>
    <w:rsid w:val="003518CF"/>
    <w:rsid w:val="00351DD2"/>
    <w:rsid w:val="00352904"/>
    <w:rsid w:val="00353108"/>
    <w:rsid w:val="00353129"/>
    <w:rsid w:val="00353887"/>
    <w:rsid w:val="00353F50"/>
    <w:rsid w:val="003542C1"/>
    <w:rsid w:val="00354F78"/>
    <w:rsid w:val="00355C6C"/>
    <w:rsid w:val="00356826"/>
    <w:rsid w:val="003602A7"/>
    <w:rsid w:val="0036074C"/>
    <w:rsid w:val="00360C5C"/>
    <w:rsid w:val="00361A66"/>
    <w:rsid w:val="00364028"/>
    <w:rsid w:val="00364134"/>
    <w:rsid w:val="00365C7F"/>
    <w:rsid w:val="00365D95"/>
    <w:rsid w:val="00366679"/>
    <w:rsid w:val="0036673B"/>
    <w:rsid w:val="003668DD"/>
    <w:rsid w:val="00366F7F"/>
    <w:rsid w:val="00367233"/>
    <w:rsid w:val="003675C7"/>
    <w:rsid w:val="00367606"/>
    <w:rsid w:val="00367F0C"/>
    <w:rsid w:val="00370716"/>
    <w:rsid w:val="00370925"/>
    <w:rsid w:val="003713EE"/>
    <w:rsid w:val="00371F1D"/>
    <w:rsid w:val="0037211A"/>
    <w:rsid w:val="003723D8"/>
    <w:rsid w:val="00375AEE"/>
    <w:rsid w:val="00376124"/>
    <w:rsid w:val="003772EC"/>
    <w:rsid w:val="00380CCF"/>
    <w:rsid w:val="00381666"/>
    <w:rsid w:val="00382CAC"/>
    <w:rsid w:val="00382DA3"/>
    <w:rsid w:val="00383A2D"/>
    <w:rsid w:val="00384D4B"/>
    <w:rsid w:val="00385529"/>
    <w:rsid w:val="00386DF2"/>
    <w:rsid w:val="003903D1"/>
    <w:rsid w:val="0039057F"/>
    <w:rsid w:val="00390ADE"/>
    <w:rsid w:val="003923A9"/>
    <w:rsid w:val="0039427E"/>
    <w:rsid w:val="00394F4D"/>
    <w:rsid w:val="0039572B"/>
    <w:rsid w:val="00395888"/>
    <w:rsid w:val="00395D1B"/>
    <w:rsid w:val="003966DF"/>
    <w:rsid w:val="00396A75"/>
    <w:rsid w:val="003A0594"/>
    <w:rsid w:val="003A0724"/>
    <w:rsid w:val="003A0F4B"/>
    <w:rsid w:val="003A10F0"/>
    <w:rsid w:val="003A139E"/>
    <w:rsid w:val="003A1817"/>
    <w:rsid w:val="003A1B31"/>
    <w:rsid w:val="003A4378"/>
    <w:rsid w:val="003A4430"/>
    <w:rsid w:val="003A4AF5"/>
    <w:rsid w:val="003A5A08"/>
    <w:rsid w:val="003A67AC"/>
    <w:rsid w:val="003A686B"/>
    <w:rsid w:val="003A6D9C"/>
    <w:rsid w:val="003A74BB"/>
    <w:rsid w:val="003A7D33"/>
    <w:rsid w:val="003B092C"/>
    <w:rsid w:val="003B11F1"/>
    <w:rsid w:val="003B1366"/>
    <w:rsid w:val="003B1E18"/>
    <w:rsid w:val="003B222A"/>
    <w:rsid w:val="003B3ED4"/>
    <w:rsid w:val="003B4742"/>
    <w:rsid w:val="003B4D75"/>
    <w:rsid w:val="003B6673"/>
    <w:rsid w:val="003B77F6"/>
    <w:rsid w:val="003B7991"/>
    <w:rsid w:val="003C282B"/>
    <w:rsid w:val="003C35BB"/>
    <w:rsid w:val="003C3B13"/>
    <w:rsid w:val="003C3C35"/>
    <w:rsid w:val="003C6C28"/>
    <w:rsid w:val="003C70E2"/>
    <w:rsid w:val="003D0893"/>
    <w:rsid w:val="003D11C6"/>
    <w:rsid w:val="003D13CA"/>
    <w:rsid w:val="003D145F"/>
    <w:rsid w:val="003D3454"/>
    <w:rsid w:val="003D3670"/>
    <w:rsid w:val="003D3B04"/>
    <w:rsid w:val="003D3CEE"/>
    <w:rsid w:val="003D53BA"/>
    <w:rsid w:val="003D5610"/>
    <w:rsid w:val="003D610D"/>
    <w:rsid w:val="003D6D14"/>
    <w:rsid w:val="003D7273"/>
    <w:rsid w:val="003D7FFD"/>
    <w:rsid w:val="003E16DF"/>
    <w:rsid w:val="003E1B12"/>
    <w:rsid w:val="003E2171"/>
    <w:rsid w:val="003E225C"/>
    <w:rsid w:val="003E24B6"/>
    <w:rsid w:val="003E28ED"/>
    <w:rsid w:val="003E437A"/>
    <w:rsid w:val="003E44A2"/>
    <w:rsid w:val="003E569E"/>
    <w:rsid w:val="003E5E6E"/>
    <w:rsid w:val="003E5F1B"/>
    <w:rsid w:val="003E679D"/>
    <w:rsid w:val="003E699F"/>
    <w:rsid w:val="003E78B9"/>
    <w:rsid w:val="003E7C3A"/>
    <w:rsid w:val="003F1084"/>
    <w:rsid w:val="003F1AF5"/>
    <w:rsid w:val="003F2A5E"/>
    <w:rsid w:val="003F2D7F"/>
    <w:rsid w:val="003F3752"/>
    <w:rsid w:val="003F4AB1"/>
    <w:rsid w:val="003F4C06"/>
    <w:rsid w:val="003F4DAA"/>
    <w:rsid w:val="003F4FCC"/>
    <w:rsid w:val="003F6088"/>
    <w:rsid w:val="003F76F5"/>
    <w:rsid w:val="003F7FF9"/>
    <w:rsid w:val="004000AF"/>
    <w:rsid w:val="00400557"/>
    <w:rsid w:val="00400560"/>
    <w:rsid w:val="00400F9C"/>
    <w:rsid w:val="00400FC0"/>
    <w:rsid w:val="004014C7"/>
    <w:rsid w:val="0040593A"/>
    <w:rsid w:val="0040694B"/>
    <w:rsid w:val="00406F00"/>
    <w:rsid w:val="004070CD"/>
    <w:rsid w:val="004073F3"/>
    <w:rsid w:val="00407C52"/>
    <w:rsid w:val="004105E6"/>
    <w:rsid w:val="004107C8"/>
    <w:rsid w:val="00410861"/>
    <w:rsid w:val="00411071"/>
    <w:rsid w:val="004115A8"/>
    <w:rsid w:val="0041297E"/>
    <w:rsid w:val="00412CF0"/>
    <w:rsid w:val="004134E4"/>
    <w:rsid w:val="00413544"/>
    <w:rsid w:val="00413FB9"/>
    <w:rsid w:val="0041420F"/>
    <w:rsid w:val="0041460D"/>
    <w:rsid w:val="00414CE7"/>
    <w:rsid w:val="00415EB7"/>
    <w:rsid w:val="004178A6"/>
    <w:rsid w:val="0042074B"/>
    <w:rsid w:val="00420F70"/>
    <w:rsid w:val="00421C22"/>
    <w:rsid w:val="004226E2"/>
    <w:rsid w:val="00422FB4"/>
    <w:rsid w:val="00423423"/>
    <w:rsid w:val="00423B4D"/>
    <w:rsid w:val="00423B7A"/>
    <w:rsid w:val="00423C5A"/>
    <w:rsid w:val="00424484"/>
    <w:rsid w:val="004251AF"/>
    <w:rsid w:val="004252E1"/>
    <w:rsid w:val="00425579"/>
    <w:rsid w:val="0042599F"/>
    <w:rsid w:val="00425B51"/>
    <w:rsid w:val="00426087"/>
    <w:rsid w:val="004264E4"/>
    <w:rsid w:val="0042685D"/>
    <w:rsid w:val="004276FA"/>
    <w:rsid w:val="00427A03"/>
    <w:rsid w:val="00431863"/>
    <w:rsid w:val="0043193D"/>
    <w:rsid w:val="00431D07"/>
    <w:rsid w:val="00434D20"/>
    <w:rsid w:val="00434D2D"/>
    <w:rsid w:val="00435802"/>
    <w:rsid w:val="00435D4C"/>
    <w:rsid w:val="00436770"/>
    <w:rsid w:val="00437D0A"/>
    <w:rsid w:val="00440367"/>
    <w:rsid w:val="00441C92"/>
    <w:rsid w:val="00442391"/>
    <w:rsid w:val="00442A5F"/>
    <w:rsid w:val="00444279"/>
    <w:rsid w:val="004444AF"/>
    <w:rsid w:val="004448F1"/>
    <w:rsid w:val="00445861"/>
    <w:rsid w:val="00445D82"/>
    <w:rsid w:val="004478F8"/>
    <w:rsid w:val="00447A0F"/>
    <w:rsid w:val="00447EAF"/>
    <w:rsid w:val="0045310A"/>
    <w:rsid w:val="004531EC"/>
    <w:rsid w:val="00453B3B"/>
    <w:rsid w:val="00453FC8"/>
    <w:rsid w:val="0045519E"/>
    <w:rsid w:val="004552CA"/>
    <w:rsid w:val="004559E8"/>
    <w:rsid w:val="004567C8"/>
    <w:rsid w:val="00456D55"/>
    <w:rsid w:val="0045711C"/>
    <w:rsid w:val="00457BCE"/>
    <w:rsid w:val="00457D69"/>
    <w:rsid w:val="0046009F"/>
    <w:rsid w:val="004615E0"/>
    <w:rsid w:val="00462406"/>
    <w:rsid w:val="0046242B"/>
    <w:rsid w:val="00462AC1"/>
    <w:rsid w:val="00463022"/>
    <w:rsid w:val="00463520"/>
    <w:rsid w:val="00463B4F"/>
    <w:rsid w:val="00464724"/>
    <w:rsid w:val="00464D73"/>
    <w:rsid w:val="00464FDA"/>
    <w:rsid w:val="00465C84"/>
    <w:rsid w:val="00466094"/>
    <w:rsid w:val="0046623D"/>
    <w:rsid w:val="004663F3"/>
    <w:rsid w:val="0046671F"/>
    <w:rsid w:val="00466F28"/>
    <w:rsid w:val="004674CB"/>
    <w:rsid w:val="00467DA8"/>
    <w:rsid w:val="004703BA"/>
    <w:rsid w:val="004714C8"/>
    <w:rsid w:val="00471923"/>
    <w:rsid w:val="00471BF9"/>
    <w:rsid w:val="004722FC"/>
    <w:rsid w:val="00472504"/>
    <w:rsid w:val="004735BD"/>
    <w:rsid w:val="00473C85"/>
    <w:rsid w:val="00473C9E"/>
    <w:rsid w:val="00473E1E"/>
    <w:rsid w:val="0047459B"/>
    <w:rsid w:val="004751AA"/>
    <w:rsid w:val="00475424"/>
    <w:rsid w:val="00475F03"/>
    <w:rsid w:val="004770AC"/>
    <w:rsid w:val="00480BE5"/>
    <w:rsid w:val="00480F64"/>
    <w:rsid w:val="0048180E"/>
    <w:rsid w:val="0048186D"/>
    <w:rsid w:val="00481BC1"/>
    <w:rsid w:val="0048255B"/>
    <w:rsid w:val="00484FF7"/>
    <w:rsid w:val="004850F5"/>
    <w:rsid w:val="00485B19"/>
    <w:rsid w:val="00485B5A"/>
    <w:rsid w:val="00486153"/>
    <w:rsid w:val="00486D53"/>
    <w:rsid w:val="004872DD"/>
    <w:rsid w:val="0048763C"/>
    <w:rsid w:val="0049047C"/>
    <w:rsid w:val="00491782"/>
    <w:rsid w:val="004927AC"/>
    <w:rsid w:val="0049352A"/>
    <w:rsid w:val="00495B12"/>
    <w:rsid w:val="00495D13"/>
    <w:rsid w:val="00496290"/>
    <w:rsid w:val="00496B87"/>
    <w:rsid w:val="0049754C"/>
    <w:rsid w:val="004A023F"/>
    <w:rsid w:val="004A04EF"/>
    <w:rsid w:val="004A072D"/>
    <w:rsid w:val="004A12CC"/>
    <w:rsid w:val="004A1A15"/>
    <w:rsid w:val="004A2406"/>
    <w:rsid w:val="004A2599"/>
    <w:rsid w:val="004A2755"/>
    <w:rsid w:val="004A2AEE"/>
    <w:rsid w:val="004A33A1"/>
    <w:rsid w:val="004A3A4B"/>
    <w:rsid w:val="004A3BBA"/>
    <w:rsid w:val="004A42D4"/>
    <w:rsid w:val="004A44E1"/>
    <w:rsid w:val="004A4B12"/>
    <w:rsid w:val="004A4F70"/>
    <w:rsid w:val="004A561C"/>
    <w:rsid w:val="004A5CED"/>
    <w:rsid w:val="004A6256"/>
    <w:rsid w:val="004A6905"/>
    <w:rsid w:val="004A7FB8"/>
    <w:rsid w:val="004B07C1"/>
    <w:rsid w:val="004B0A3E"/>
    <w:rsid w:val="004B0C0A"/>
    <w:rsid w:val="004B1A7D"/>
    <w:rsid w:val="004B230B"/>
    <w:rsid w:val="004B3778"/>
    <w:rsid w:val="004B3DFE"/>
    <w:rsid w:val="004B4B22"/>
    <w:rsid w:val="004B62B9"/>
    <w:rsid w:val="004C14D1"/>
    <w:rsid w:val="004C2F60"/>
    <w:rsid w:val="004C37E7"/>
    <w:rsid w:val="004C3C65"/>
    <w:rsid w:val="004C72ED"/>
    <w:rsid w:val="004D0B11"/>
    <w:rsid w:val="004D146D"/>
    <w:rsid w:val="004D1F3B"/>
    <w:rsid w:val="004D2677"/>
    <w:rsid w:val="004D272A"/>
    <w:rsid w:val="004D276A"/>
    <w:rsid w:val="004D2AAD"/>
    <w:rsid w:val="004D307B"/>
    <w:rsid w:val="004D332F"/>
    <w:rsid w:val="004D38C2"/>
    <w:rsid w:val="004D39D4"/>
    <w:rsid w:val="004D44FE"/>
    <w:rsid w:val="004D4914"/>
    <w:rsid w:val="004D5C9B"/>
    <w:rsid w:val="004D5D1B"/>
    <w:rsid w:val="004D657E"/>
    <w:rsid w:val="004D67A7"/>
    <w:rsid w:val="004D68E5"/>
    <w:rsid w:val="004E0028"/>
    <w:rsid w:val="004E2029"/>
    <w:rsid w:val="004E27B1"/>
    <w:rsid w:val="004E295D"/>
    <w:rsid w:val="004E2A6F"/>
    <w:rsid w:val="004E3A45"/>
    <w:rsid w:val="004E4683"/>
    <w:rsid w:val="004E5C81"/>
    <w:rsid w:val="004F14C1"/>
    <w:rsid w:val="004F19DE"/>
    <w:rsid w:val="004F4D5F"/>
    <w:rsid w:val="004F4F41"/>
    <w:rsid w:val="004F5374"/>
    <w:rsid w:val="004F5893"/>
    <w:rsid w:val="004F6274"/>
    <w:rsid w:val="004F6F5F"/>
    <w:rsid w:val="00500A2E"/>
    <w:rsid w:val="005033B1"/>
    <w:rsid w:val="00503A00"/>
    <w:rsid w:val="005042FA"/>
    <w:rsid w:val="00506EEF"/>
    <w:rsid w:val="005070B1"/>
    <w:rsid w:val="005101C8"/>
    <w:rsid w:val="005104E9"/>
    <w:rsid w:val="005106F8"/>
    <w:rsid w:val="00510CF1"/>
    <w:rsid w:val="0051114F"/>
    <w:rsid w:val="0051490D"/>
    <w:rsid w:val="00517FC6"/>
    <w:rsid w:val="00520086"/>
    <w:rsid w:val="0052361B"/>
    <w:rsid w:val="005239B4"/>
    <w:rsid w:val="00523A65"/>
    <w:rsid w:val="00524C28"/>
    <w:rsid w:val="00525FFA"/>
    <w:rsid w:val="00526935"/>
    <w:rsid w:val="005309BD"/>
    <w:rsid w:val="00530BBD"/>
    <w:rsid w:val="00530D83"/>
    <w:rsid w:val="00531137"/>
    <w:rsid w:val="00531518"/>
    <w:rsid w:val="005315A7"/>
    <w:rsid w:val="00531760"/>
    <w:rsid w:val="005320E1"/>
    <w:rsid w:val="0053242B"/>
    <w:rsid w:val="005339D5"/>
    <w:rsid w:val="0053437D"/>
    <w:rsid w:val="00535790"/>
    <w:rsid w:val="00535EB2"/>
    <w:rsid w:val="00540E13"/>
    <w:rsid w:val="00541EE2"/>
    <w:rsid w:val="00542CEF"/>
    <w:rsid w:val="00545C02"/>
    <w:rsid w:val="00546B96"/>
    <w:rsid w:val="00546E5A"/>
    <w:rsid w:val="00547696"/>
    <w:rsid w:val="005476E0"/>
    <w:rsid w:val="00550470"/>
    <w:rsid w:val="00550FEA"/>
    <w:rsid w:val="00551C50"/>
    <w:rsid w:val="00551D08"/>
    <w:rsid w:val="00552B3C"/>
    <w:rsid w:val="00553B36"/>
    <w:rsid w:val="00553E61"/>
    <w:rsid w:val="00555033"/>
    <w:rsid w:val="0055504A"/>
    <w:rsid w:val="00555377"/>
    <w:rsid w:val="005562E6"/>
    <w:rsid w:val="00557C88"/>
    <w:rsid w:val="0056013E"/>
    <w:rsid w:val="00560CC4"/>
    <w:rsid w:val="00560ECB"/>
    <w:rsid w:val="005614FB"/>
    <w:rsid w:val="0056321F"/>
    <w:rsid w:val="00563912"/>
    <w:rsid w:val="005653E7"/>
    <w:rsid w:val="005655EE"/>
    <w:rsid w:val="0056565E"/>
    <w:rsid w:val="0056603C"/>
    <w:rsid w:val="00566587"/>
    <w:rsid w:val="005666E3"/>
    <w:rsid w:val="00567D23"/>
    <w:rsid w:val="005713F0"/>
    <w:rsid w:val="00572225"/>
    <w:rsid w:val="005727FF"/>
    <w:rsid w:val="00573969"/>
    <w:rsid w:val="00573CD4"/>
    <w:rsid w:val="00573CF7"/>
    <w:rsid w:val="005751F9"/>
    <w:rsid w:val="00575261"/>
    <w:rsid w:val="005754A3"/>
    <w:rsid w:val="00576504"/>
    <w:rsid w:val="0057725D"/>
    <w:rsid w:val="005772EF"/>
    <w:rsid w:val="00577B72"/>
    <w:rsid w:val="005815EF"/>
    <w:rsid w:val="00581D6A"/>
    <w:rsid w:val="00581E2D"/>
    <w:rsid w:val="005835E2"/>
    <w:rsid w:val="00583F6C"/>
    <w:rsid w:val="00584654"/>
    <w:rsid w:val="0058473C"/>
    <w:rsid w:val="00584AE3"/>
    <w:rsid w:val="0058677C"/>
    <w:rsid w:val="00586BCF"/>
    <w:rsid w:val="00587508"/>
    <w:rsid w:val="00587854"/>
    <w:rsid w:val="0059067C"/>
    <w:rsid w:val="00591CE7"/>
    <w:rsid w:val="005921F5"/>
    <w:rsid w:val="00592B26"/>
    <w:rsid w:val="00593260"/>
    <w:rsid w:val="00593412"/>
    <w:rsid w:val="00593C57"/>
    <w:rsid w:val="00593F4A"/>
    <w:rsid w:val="00594834"/>
    <w:rsid w:val="00596111"/>
    <w:rsid w:val="00596E22"/>
    <w:rsid w:val="005971DE"/>
    <w:rsid w:val="00597239"/>
    <w:rsid w:val="00597FFB"/>
    <w:rsid w:val="00597FFD"/>
    <w:rsid w:val="005A0B80"/>
    <w:rsid w:val="005A2064"/>
    <w:rsid w:val="005A2374"/>
    <w:rsid w:val="005A2650"/>
    <w:rsid w:val="005A395A"/>
    <w:rsid w:val="005A5122"/>
    <w:rsid w:val="005A76A0"/>
    <w:rsid w:val="005B0939"/>
    <w:rsid w:val="005B0CE2"/>
    <w:rsid w:val="005B18A4"/>
    <w:rsid w:val="005B18C9"/>
    <w:rsid w:val="005B2EEB"/>
    <w:rsid w:val="005B3495"/>
    <w:rsid w:val="005B3C31"/>
    <w:rsid w:val="005B429A"/>
    <w:rsid w:val="005B442C"/>
    <w:rsid w:val="005B5658"/>
    <w:rsid w:val="005B65B9"/>
    <w:rsid w:val="005B67A7"/>
    <w:rsid w:val="005B748C"/>
    <w:rsid w:val="005B749D"/>
    <w:rsid w:val="005B7CC0"/>
    <w:rsid w:val="005C1902"/>
    <w:rsid w:val="005C1D4C"/>
    <w:rsid w:val="005C2832"/>
    <w:rsid w:val="005C449B"/>
    <w:rsid w:val="005C52B6"/>
    <w:rsid w:val="005C6182"/>
    <w:rsid w:val="005C62FC"/>
    <w:rsid w:val="005C65D5"/>
    <w:rsid w:val="005C6EB6"/>
    <w:rsid w:val="005C70A2"/>
    <w:rsid w:val="005C73EB"/>
    <w:rsid w:val="005C7C04"/>
    <w:rsid w:val="005D01C8"/>
    <w:rsid w:val="005D0226"/>
    <w:rsid w:val="005D04F6"/>
    <w:rsid w:val="005D056C"/>
    <w:rsid w:val="005D05B5"/>
    <w:rsid w:val="005D0D89"/>
    <w:rsid w:val="005D120E"/>
    <w:rsid w:val="005D156A"/>
    <w:rsid w:val="005D234C"/>
    <w:rsid w:val="005D2449"/>
    <w:rsid w:val="005D2FF1"/>
    <w:rsid w:val="005D328D"/>
    <w:rsid w:val="005D3A8F"/>
    <w:rsid w:val="005D41A7"/>
    <w:rsid w:val="005D4FBA"/>
    <w:rsid w:val="005D6034"/>
    <w:rsid w:val="005D614E"/>
    <w:rsid w:val="005D6339"/>
    <w:rsid w:val="005D64F1"/>
    <w:rsid w:val="005D6C85"/>
    <w:rsid w:val="005D6EF2"/>
    <w:rsid w:val="005D7452"/>
    <w:rsid w:val="005E190C"/>
    <w:rsid w:val="005E1FF0"/>
    <w:rsid w:val="005E3442"/>
    <w:rsid w:val="005E3B19"/>
    <w:rsid w:val="005E3D73"/>
    <w:rsid w:val="005E3D96"/>
    <w:rsid w:val="005E4C4C"/>
    <w:rsid w:val="005E5588"/>
    <w:rsid w:val="005E558D"/>
    <w:rsid w:val="005E6374"/>
    <w:rsid w:val="005E6459"/>
    <w:rsid w:val="005E66CA"/>
    <w:rsid w:val="005E73AC"/>
    <w:rsid w:val="005F0354"/>
    <w:rsid w:val="005F0970"/>
    <w:rsid w:val="005F27F4"/>
    <w:rsid w:val="005F2860"/>
    <w:rsid w:val="005F2DB7"/>
    <w:rsid w:val="005F2DFB"/>
    <w:rsid w:val="005F3F32"/>
    <w:rsid w:val="005F42F4"/>
    <w:rsid w:val="005F50D7"/>
    <w:rsid w:val="005F695A"/>
    <w:rsid w:val="005F6FC7"/>
    <w:rsid w:val="005F7BDB"/>
    <w:rsid w:val="00603342"/>
    <w:rsid w:val="00606231"/>
    <w:rsid w:val="00606533"/>
    <w:rsid w:val="00606E1B"/>
    <w:rsid w:val="006070B5"/>
    <w:rsid w:val="006073B2"/>
    <w:rsid w:val="00607430"/>
    <w:rsid w:val="006075A9"/>
    <w:rsid w:val="006076E6"/>
    <w:rsid w:val="0061039A"/>
    <w:rsid w:val="0061153F"/>
    <w:rsid w:val="00611E19"/>
    <w:rsid w:val="00612C70"/>
    <w:rsid w:val="00613B83"/>
    <w:rsid w:val="0061477E"/>
    <w:rsid w:val="00615B07"/>
    <w:rsid w:val="0061623C"/>
    <w:rsid w:val="00616E14"/>
    <w:rsid w:val="00616FCA"/>
    <w:rsid w:val="00616FE9"/>
    <w:rsid w:val="00617343"/>
    <w:rsid w:val="00617824"/>
    <w:rsid w:val="00617E47"/>
    <w:rsid w:val="00617FC4"/>
    <w:rsid w:val="00620914"/>
    <w:rsid w:val="00620AE4"/>
    <w:rsid w:val="006211EA"/>
    <w:rsid w:val="0062180D"/>
    <w:rsid w:val="0062252F"/>
    <w:rsid w:val="0062268E"/>
    <w:rsid w:val="006230CA"/>
    <w:rsid w:val="0062313D"/>
    <w:rsid w:val="00624B20"/>
    <w:rsid w:val="00626F52"/>
    <w:rsid w:val="00627851"/>
    <w:rsid w:val="006278AF"/>
    <w:rsid w:val="0063153D"/>
    <w:rsid w:val="00631C2A"/>
    <w:rsid w:val="006326F7"/>
    <w:rsid w:val="00632D54"/>
    <w:rsid w:val="00633596"/>
    <w:rsid w:val="00633ED5"/>
    <w:rsid w:val="00634A21"/>
    <w:rsid w:val="00636513"/>
    <w:rsid w:val="00636C5C"/>
    <w:rsid w:val="00637292"/>
    <w:rsid w:val="006373AC"/>
    <w:rsid w:val="00637786"/>
    <w:rsid w:val="006378BA"/>
    <w:rsid w:val="00641625"/>
    <w:rsid w:val="006433E5"/>
    <w:rsid w:val="00643812"/>
    <w:rsid w:val="00644CC7"/>
    <w:rsid w:val="00644D00"/>
    <w:rsid w:val="006450D8"/>
    <w:rsid w:val="0064608E"/>
    <w:rsid w:val="0064689B"/>
    <w:rsid w:val="00651CF2"/>
    <w:rsid w:val="0065274B"/>
    <w:rsid w:val="00653535"/>
    <w:rsid w:val="00654756"/>
    <w:rsid w:val="0065565A"/>
    <w:rsid w:val="00655D00"/>
    <w:rsid w:val="00656113"/>
    <w:rsid w:val="00656D2C"/>
    <w:rsid w:val="00657B16"/>
    <w:rsid w:val="00660640"/>
    <w:rsid w:val="00662DFD"/>
    <w:rsid w:val="00663BBA"/>
    <w:rsid w:val="00664DCD"/>
    <w:rsid w:val="00665023"/>
    <w:rsid w:val="00665D98"/>
    <w:rsid w:val="0066796E"/>
    <w:rsid w:val="0067174B"/>
    <w:rsid w:val="00671AAE"/>
    <w:rsid w:val="00672291"/>
    <w:rsid w:val="00673277"/>
    <w:rsid w:val="006734DC"/>
    <w:rsid w:val="00673553"/>
    <w:rsid w:val="00673CC5"/>
    <w:rsid w:val="00675319"/>
    <w:rsid w:val="0067534A"/>
    <w:rsid w:val="00675B24"/>
    <w:rsid w:val="00680074"/>
    <w:rsid w:val="00680F7C"/>
    <w:rsid w:val="006813FB"/>
    <w:rsid w:val="0068153B"/>
    <w:rsid w:val="006818DA"/>
    <w:rsid w:val="00683505"/>
    <w:rsid w:val="00683BF8"/>
    <w:rsid w:val="006840AD"/>
    <w:rsid w:val="006852DC"/>
    <w:rsid w:val="00686050"/>
    <w:rsid w:val="00686AFC"/>
    <w:rsid w:val="00686E58"/>
    <w:rsid w:val="00686FE4"/>
    <w:rsid w:val="006912AF"/>
    <w:rsid w:val="00692588"/>
    <w:rsid w:val="00692934"/>
    <w:rsid w:val="006929DB"/>
    <w:rsid w:val="00692C65"/>
    <w:rsid w:val="00692C85"/>
    <w:rsid w:val="00693A20"/>
    <w:rsid w:val="006943E5"/>
    <w:rsid w:val="00697085"/>
    <w:rsid w:val="006A022C"/>
    <w:rsid w:val="006A1FE0"/>
    <w:rsid w:val="006A2073"/>
    <w:rsid w:val="006A3AF5"/>
    <w:rsid w:val="006A41C6"/>
    <w:rsid w:val="006A58F4"/>
    <w:rsid w:val="006A67E2"/>
    <w:rsid w:val="006A6B11"/>
    <w:rsid w:val="006A6EA4"/>
    <w:rsid w:val="006A7445"/>
    <w:rsid w:val="006A7B1F"/>
    <w:rsid w:val="006B015F"/>
    <w:rsid w:val="006B0556"/>
    <w:rsid w:val="006B06AB"/>
    <w:rsid w:val="006B155D"/>
    <w:rsid w:val="006B2004"/>
    <w:rsid w:val="006B2AF9"/>
    <w:rsid w:val="006B3B80"/>
    <w:rsid w:val="006B3C73"/>
    <w:rsid w:val="006B48CC"/>
    <w:rsid w:val="006B6B34"/>
    <w:rsid w:val="006B7378"/>
    <w:rsid w:val="006B7C59"/>
    <w:rsid w:val="006C218F"/>
    <w:rsid w:val="006C2871"/>
    <w:rsid w:val="006C333D"/>
    <w:rsid w:val="006C34B4"/>
    <w:rsid w:val="006C53F8"/>
    <w:rsid w:val="006C5505"/>
    <w:rsid w:val="006C5B30"/>
    <w:rsid w:val="006C63BF"/>
    <w:rsid w:val="006C66F6"/>
    <w:rsid w:val="006C67E0"/>
    <w:rsid w:val="006C7E86"/>
    <w:rsid w:val="006D0FEC"/>
    <w:rsid w:val="006D2201"/>
    <w:rsid w:val="006D29AF"/>
    <w:rsid w:val="006D2E01"/>
    <w:rsid w:val="006D31F3"/>
    <w:rsid w:val="006D398B"/>
    <w:rsid w:val="006D3B56"/>
    <w:rsid w:val="006D4C53"/>
    <w:rsid w:val="006D51ED"/>
    <w:rsid w:val="006D520B"/>
    <w:rsid w:val="006D59A1"/>
    <w:rsid w:val="006D5A32"/>
    <w:rsid w:val="006D6EE8"/>
    <w:rsid w:val="006D78AA"/>
    <w:rsid w:val="006D7FB7"/>
    <w:rsid w:val="006E00D3"/>
    <w:rsid w:val="006E2F74"/>
    <w:rsid w:val="006E3C8F"/>
    <w:rsid w:val="006E3F25"/>
    <w:rsid w:val="006E4F41"/>
    <w:rsid w:val="006E652B"/>
    <w:rsid w:val="006E67EC"/>
    <w:rsid w:val="006E70D1"/>
    <w:rsid w:val="006E75DA"/>
    <w:rsid w:val="006E7BBC"/>
    <w:rsid w:val="006F0858"/>
    <w:rsid w:val="006F0E33"/>
    <w:rsid w:val="006F114E"/>
    <w:rsid w:val="006F18B1"/>
    <w:rsid w:val="006F1BF9"/>
    <w:rsid w:val="006F1EEF"/>
    <w:rsid w:val="006F2377"/>
    <w:rsid w:val="006F2651"/>
    <w:rsid w:val="006F2B58"/>
    <w:rsid w:val="006F2C6E"/>
    <w:rsid w:val="006F30F4"/>
    <w:rsid w:val="006F32F8"/>
    <w:rsid w:val="006F3508"/>
    <w:rsid w:val="006F370D"/>
    <w:rsid w:val="006F37F7"/>
    <w:rsid w:val="006F3909"/>
    <w:rsid w:val="006F4B5E"/>
    <w:rsid w:val="006F6606"/>
    <w:rsid w:val="006F77A6"/>
    <w:rsid w:val="007005BE"/>
    <w:rsid w:val="00700659"/>
    <w:rsid w:val="0070067E"/>
    <w:rsid w:val="007008DD"/>
    <w:rsid w:val="007015D6"/>
    <w:rsid w:val="00701BBE"/>
    <w:rsid w:val="00701CEE"/>
    <w:rsid w:val="007026BB"/>
    <w:rsid w:val="007029FE"/>
    <w:rsid w:val="00702F79"/>
    <w:rsid w:val="007036D8"/>
    <w:rsid w:val="00703CDE"/>
    <w:rsid w:val="00705576"/>
    <w:rsid w:val="007057DE"/>
    <w:rsid w:val="00706539"/>
    <w:rsid w:val="00707015"/>
    <w:rsid w:val="00707EBA"/>
    <w:rsid w:val="00710014"/>
    <w:rsid w:val="0071009E"/>
    <w:rsid w:val="00710D6E"/>
    <w:rsid w:val="007111F3"/>
    <w:rsid w:val="007112A6"/>
    <w:rsid w:val="00711F9F"/>
    <w:rsid w:val="007128A5"/>
    <w:rsid w:val="00712B15"/>
    <w:rsid w:val="007136D2"/>
    <w:rsid w:val="00713CAE"/>
    <w:rsid w:val="00714748"/>
    <w:rsid w:val="007149E6"/>
    <w:rsid w:val="00714CA2"/>
    <w:rsid w:val="00715BF2"/>
    <w:rsid w:val="00716258"/>
    <w:rsid w:val="00716553"/>
    <w:rsid w:val="00720379"/>
    <w:rsid w:val="00720F05"/>
    <w:rsid w:val="00720FFC"/>
    <w:rsid w:val="00721C51"/>
    <w:rsid w:val="007245E7"/>
    <w:rsid w:val="00724D03"/>
    <w:rsid w:val="0072561D"/>
    <w:rsid w:val="00725EA3"/>
    <w:rsid w:val="00725F46"/>
    <w:rsid w:val="007263BE"/>
    <w:rsid w:val="007265CE"/>
    <w:rsid w:val="00730F2C"/>
    <w:rsid w:val="00732187"/>
    <w:rsid w:val="00732E91"/>
    <w:rsid w:val="00735430"/>
    <w:rsid w:val="0073597A"/>
    <w:rsid w:val="00735E04"/>
    <w:rsid w:val="007360A2"/>
    <w:rsid w:val="00736BC0"/>
    <w:rsid w:val="0074038D"/>
    <w:rsid w:val="007415D5"/>
    <w:rsid w:val="0074289F"/>
    <w:rsid w:val="00742DB6"/>
    <w:rsid w:val="00742FD8"/>
    <w:rsid w:val="007430F1"/>
    <w:rsid w:val="0074327C"/>
    <w:rsid w:val="00743D27"/>
    <w:rsid w:val="00744BA9"/>
    <w:rsid w:val="00745341"/>
    <w:rsid w:val="007453FA"/>
    <w:rsid w:val="00746DFD"/>
    <w:rsid w:val="00746FA0"/>
    <w:rsid w:val="00747043"/>
    <w:rsid w:val="00747B32"/>
    <w:rsid w:val="00750096"/>
    <w:rsid w:val="00750938"/>
    <w:rsid w:val="00751384"/>
    <w:rsid w:val="0075229D"/>
    <w:rsid w:val="00752E68"/>
    <w:rsid w:val="00753647"/>
    <w:rsid w:val="0075415F"/>
    <w:rsid w:val="00754573"/>
    <w:rsid w:val="0075470A"/>
    <w:rsid w:val="00754717"/>
    <w:rsid w:val="00754C50"/>
    <w:rsid w:val="00754CA9"/>
    <w:rsid w:val="00754DBC"/>
    <w:rsid w:val="007551E6"/>
    <w:rsid w:val="00755882"/>
    <w:rsid w:val="00755D17"/>
    <w:rsid w:val="00755E64"/>
    <w:rsid w:val="00755F7D"/>
    <w:rsid w:val="007570EF"/>
    <w:rsid w:val="00757688"/>
    <w:rsid w:val="00757C9F"/>
    <w:rsid w:val="00757CA8"/>
    <w:rsid w:val="00757FE2"/>
    <w:rsid w:val="00760E1C"/>
    <w:rsid w:val="00761152"/>
    <w:rsid w:val="007619D1"/>
    <w:rsid w:val="007652B6"/>
    <w:rsid w:val="00765497"/>
    <w:rsid w:val="00765E1F"/>
    <w:rsid w:val="007664AA"/>
    <w:rsid w:val="00766C43"/>
    <w:rsid w:val="0077047B"/>
    <w:rsid w:val="00770674"/>
    <w:rsid w:val="007730CF"/>
    <w:rsid w:val="007734B7"/>
    <w:rsid w:val="007740A5"/>
    <w:rsid w:val="00774443"/>
    <w:rsid w:val="00775877"/>
    <w:rsid w:val="00775D4B"/>
    <w:rsid w:val="00776652"/>
    <w:rsid w:val="0077729F"/>
    <w:rsid w:val="00777C90"/>
    <w:rsid w:val="00777E08"/>
    <w:rsid w:val="00780109"/>
    <w:rsid w:val="00780AA4"/>
    <w:rsid w:val="00781760"/>
    <w:rsid w:val="007820BB"/>
    <w:rsid w:val="007834DA"/>
    <w:rsid w:val="00783ED6"/>
    <w:rsid w:val="0078528E"/>
    <w:rsid w:val="007852BC"/>
    <w:rsid w:val="00785A30"/>
    <w:rsid w:val="0078663A"/>
    <w:rsid w:val="007876F3"/>
    <w:rsid w:val="00790537"/>
    <w:rsid w:val="00793964"/>
    <w:rsid w:val="00793C30"/>
    <w:rsid w:val="00794A54"/>
    <w:rsid w:val="007959B4"/>
    <w:rsid w:val="007968EA"/>
    <w:rsid w:val="00797177"/>
    <w:rsid w:val="00797688"/>
    <w:rsid w:val="00797991"/>
    <w:rsid w:val="007A0E0D"/>
    <w:rsid w:val="007A121C"/>
    <w:rsid w:val="007A12E2"/>
    <w:rsid w:val="007A1B96"/>
    <w:rsid w:val="007A1E6A"/>
    <w:rsid w:val="007A2B1D"/>
    <w:rsid w:val="007A3805"/>
    <w:rsid w:val="007A4082"/>
    <w:rsid w:val="007A4928"/>
    <w:rsid w:val="007A4E9F"/>
    <w:rsid w:val="007A5101"/>
    <w:rsid w:val="007A54DA"/>
    <w:rsid w:val="007A5746"/>
    <w:rsid w:val="007A5E71"/>
    <w:rsid w:val="007A612E"/>
    <w:rsid w:val="007B051E"/>
    <w:rsid w:val="007B0E64"/>
    <w:rsid w:val="007B1C23"/>
    <w:rsid w:val="007B1E4F"/>
    <w:rsid w:val="007B2505"/>
    <w:rsid w:val="007B2592"/>
    <w:rsid w:val="007B2A1A"/>
    <w:rsid w:val="007B2F63"/>
    <w:rsid w:val="007B39FC"/>
    <w:rsid w:val="007B4137"/>
    <w:rsid w:val="007B5262"/>
    <w:rsid w:val="007B61A8"/>
    <w:rsid w:val="007B676E"/>
    <w:rsid w:val="007B755E"/>
    <w:rsid w:val="007C064C"/>
    <w:rsid w:val="007C0C31"/>
    <w:rsid w:val="007C106E"/>
    <w:rsid w:val="007C20A7"/>
    <w:rsid w:val="007C307A"/>
    <w:rsid w:val="007C37DE"/>
    <w:rsid w:val="007C3A8A"/>
    <w:rsid w:val="007C4723"/>
    <w:rsid w:val="007C4B4F"/>
    <w:rsid w:val="007C594C"/>
    <w:rsid w:val="007C780B"/>
    <w:rsid w:val="007D0BA7"/>
    <w:rsid w:val="007D0BD6"/>
    <w:rsid w:val="007D15E5"/>
    <w:rsid w:val="007D1800"/>
    <w:rsid w:val="007D18E8"/>
    <w:rsid w:val="007D1A00"/>
    <w:rsid w:val="007D1CC1"/>
    <w:rsid w:val="007D2080"/>
    <w:rsid w:val="007D26B0"/>
    <w:rsid w:val="007D284C"/>
    <w:rsid w:val="007D2999"/>
    <w:rsid w:val="007D2D15"/>
    <w:rsid w:val="007D3E5F"/>
    <w:rsid w:val="007D3E8A"/>
    <w:rsid w:val="007D4487"/>
    <w:rsid w:val="007D456A"/>
    <w:rsid w:val="007D4A52"/>
    <w:rsid w:val="007D538D"/>
    <w:rsid w:val="007D56ED"/>
    <w:rsid w:val="007D57D6"/>
    <w:rsid w:val="007D58EC"/>
    <w:rsid w:val="007D6AF8"/>
    <w:rsid w:val="007D6D35"/>
    <w:rsid w:val="007D7521"/>
    <w:rsid w:val="007E0B98"/>
    <w:rsid w:val="007E45F8"/>
    <w:rsid w:val="007E45FF"/>
    <w:rsid w:val="007E46BC"/>
    <w:rsid w:val="007E49E7"/>
    <w:rsid w:val="007E552F"/>
    <w:rsid w:val="007E57CC"/>
    <w:rsid w:val="007E5A94"/>
    <w:rsid w:val="007E6541"/>
    <w:rsid w:val="007E6BEE"/>
    <w:rsid w:val="007E6E30"/>
    <w:rsid w:val="007E6EE6"/>
    <w:rsid w:val="007E70E1"/>
    <w:rsid w:val="007E714F"/>
    <w:rsid w:val="007F0610"/>
    <w:rsid w:val="007F0C7B"/>
    <w:rsid w:val="007F0F45"/>
    <w:rsid w:val="007F1506"/>
    <w:rsid w:val="007F2ADB"/>
    <w:rsid w:val="007F3140"/>
    <w:rsid w:val="007F36CF"/>
    <w:rsid w:val="007F3A17"/>
    <w:rsid w:val="007F445A"/>
    <w:rsid w:val="007F494E"/>
    <w:rsid w:val="007F5270"/>
    <w:rsid w:val="007F54D4"/>
    <w:rsid w:val="007F5FB1"/>
    <w:rsid w:val="007F6343"/>
    <w:rsid w:val="007F7742"/>
    <w:rsid w:val="008005B8"/>
    <w:rsid w:val="00800E27"/>
    <w:rsid w:val="00804B08"/>
    <w:rsid w:val="00806597"/>
    <w:rsid w:val="00806663"/>
    <w:rsid w:val="00806BD8"/>
    <w:rsid w:val="0080702E"/>
    <w:rsid w:val="00807811"/>
    <w:rsid w:val="00810A6B"/>
    <w:rsid w:val="00811208"/>
    <w:rsid w:val="008118F1"/>
    <w:rsid w:val="008129C7"/>
    <w:rsid w:val="008130A8"/>
    <w:rsid w:val="00814A35"/>
    <w:rsid w:val="00815741"/>
    <w:rsid w:val="008157D6"/>
    <w:rsid w:val="00816F63"/>
    <w:rsid w:val="00816FC7"/>
    <w:rsid w:val="00817878"/>
    <w:rsid w:val="00817D46"/>
    <w:rsid w:val="00817EBB"/>
    <w:rsid w:val="00820E15"/>
    <w:rsid w:val="00821318"/>
    <w:rsid w:val="008213F4"/>
    <w:rsid w:val="00821EE1"/>
    <w:rsid w:val="0082215E"/>
    <w:rsid w:val="00822AC3"/>
    <w:rsid w:val="00823679"/>
    <w:rsid w:val="008246B9"/>
    <w:rsid w:val="008257F7"/>
    <w:rsid w:val="00825A41"/>
    <w:rsid w:val="008264A2"/>
    <w:rsid w:val="008265F5"/>
    <w:rsid w:val="00830B85"/>
    <w:rsid w:val="00830F4A"/>
    <w:rsid w:val="008316F1"/>
    <w:rsid w:val="00831DC0"/>
    <w:rsid w:val="008328A1"/>
    <w:rsid w:val="00834286"/>
    <w:rsid w:val="008349EC"/>
    <w:rsid w:val="00835BAF"/>
    <w:rsid w:val="008366C4"/>
    <w:rsid w:val="00836B94"/>
    <w:rsid w:val="00836E11"/>
    <w:rsid w:val="008402B8"/>
    <w:rsid w:val="00840C5D"/>
    <w:rsid w:val="00841149"/>
    <w:rsid w:val="00841456"/>
    <w:rsid w:val="00841739"/>
    <w:rsid w:val="00841781"/>
    <w:rsid w:val="0084294F"/>
    <w:rsid w:val="00842AC6"/>
    <w:rsid w:val="008436CC"/>
    <w:rsid w:val="0084514B"/>
    <w:rsid w:val="008457A7"/>
    <w:rsid w:val="00845A0B"/>
    <w:rsid w:val="00845B69"/>
    <w:rsid w:val="00846CED"/>
    <w:rsid w:val="00850FC3"/>
    <w:rsid w:val="00851931"/>
    <w:rsid w:val="008522BD"/>
    <w:rsid w:val="00852358"/>
    <w:rsid w:val="008539D7"/>
    <w:rsid w:val="00854159"/>
    <w:rsid w:val="00855347"/>
    <w:rsid w:val="00856931"/>
    <w:rsid w:val="00856FAA"/>
    <w:rsid w:val="008602C5"/>
    <w:rsid w:val="00860BF4"/>
    <w:rsid w:val="00860D74"/>
    <w:rsid w:val="00860F59"/>
    <w:rsid w:val="00862352"/>
    <w:rsid w:val="00863A9A"/>
    <w:rsid w:val="0086476F"/>
    <w:rsid w:val="008652B6"/>
    <w:rsid w:val="008660DA"/>
    <w:rsid w:val="008669A5"/>
    <w:rsid w:val="00866D5D"/>
    <w:rsid w:val="008677C5"/>
    <w:rsid w:val="00867DEC"/>
    <w:rsid w:val="008700B2"/>
    <w:rsid w:val="00870855"/>
    <w:rsid w:val="00870E6E"/>
    <w:rsid w:val="00870FC6"/>
    <w:rsid w:val="00871845"/>
    <w:rsid w:val="00872B80"/>
    <w:rsid w:val="00873B47"/>
    <w:rsid w:val="00874BA6"/>
    <w:rsid w:val="00876829"/>
    <w:rsid w:val="00877068"/>
    <w:rsid w:val="008773DF"/>
    <w:rsid w:val="00877998"/>
    <w:rsid w:val="00877E1E"/>
    <w:rsid w:val="00881D8E"/>
    <w:rsid w:val="00882395"/>
    <w:rsid w:val="0088249B"/>
    <w:rsid w:val="00882E17"/>
    <w:rsid w:val="00883FD8"/>
    <w:rsid w:val="0088420D"/>
    <w:rsid w:val="00885B79"/>
    <w:rsid w:val="00886186"/>
    <w:rsid w:val="00886A61"/>
    <w:rsid w:val="00886B99"/>
    <w:rsid w:val="008871A5"/>
    <w:rsid w:val="008876E6"/>
    <w:rsid w:val="00887916"/>
    <w:rsid w:val="008879FD"/>
    <w:rsid w:val="00890C20"/>
    <w:rsid w:val="00892A66"/>
    <w:rsid w:val="008931F8"/>
    <w:rsid w:val="00893CA6"/>
    <w:rsid w:val="0089500F"/>
    <w:rsid w:val="008959C6"/>
    <w:rsid w:val="00895FB2"/>
    <w:rsid w:val="008962DD"/>
    <w:rsid w:val="00896516"/>
    <w:rsid w:val="008977A6"/>
    <w:rsid w:val="008A096D"/>
    <w:rsid w:val="008A177F"/>
    <w:rsid w:val="008A1C32"/>
    <w:rsid w:val="008A1EB0"/>
    <w:rsid w:val="008A2097"/>
    <w:rsid w:val="008A2473"/>
    <w:rsid w:val="008A4092"/>
    <w:rsid w:val="008A487D"/>
    <w:rsid w:val="008A659B"/>
    <w:rsid w:val="008A6DBB"/>
    <w:rsid w:val="008B04B3"/>
    <w:rsid w:val="008B06A2"/>
    <w:rsid w:val="008B0EAD"/>
    <w:rsid w:val="008B0FB4"/>
    <w:rsid w:val="008B1E61"/>
    <w:rsid w:val="008B20B0"/>
    <w:rsid w:val="008B2C1C"/>
    <w:rsid w:val="008B2C24"/>
    <w:rsid w:val="008B2DB7"/>
    <w:rsid w:val="008B468F"/>
    <w:rsid w:val="008B4D45"/>
    <w:rsid w:val="008B5042"/>
    <w:rsid w:val="008B76AF"/>
    <w:rsid w:val="008B79C1"/>
    <w:rsid w:val="008B7E3E"/>
    <w:rsid w:val="008C003D"/>
    <w:rsid w:val="008C00F4"/>
    <w:rsid w:val="008C04DD"/>
    <w:rsid w:val="008C0CFC"/>
    <w:rsid w:val="008C1F8A"/>
    <w:rsid w:val="008C23E9"/>
    <w:rsid w:val="008C266A"/>
    <w:rsid w:val="008C2FBE"/>
    <w:rsid w:val="008C3BDB"/>
    <w:rsid w:val="008C4797"/>
    <w:rsid w:val="008C4985"/>
    <w:rsid w:val="008C65E3"/>
    <w:rsid w:val="008C6BC8"/>
    <w:rsid w:val="008D010C"/>
    <w:rsid w:val="008D0FB0"/>
    <w:rsid w:val="008D15A8"/>
    <w:rsid w:val="008D171B"/>
    <w:rsid w:val="008D1C6D"/>
    <w:rsid w:val="008D21FF"/>
    <w:rsid w:val="008D24E8"/>
    <w:rsid w:val="008D316B"/>
    <w:rsid w:val="008D3EDD"/>
    <w:rsid w:val="008D4871"/>
    <w:rsid w:val="008D4ABB"/>
    <w:rsid w:val="008D4FC3"/>
    <w:rsid w:val="008D5ED0"/>
    <w:rsid w:val="008D6353"/>
    <w:rsid w:val="008D6F37"/>
    <w:rsid w:val="008D70C4"/>
    <w:rsid w:val="008E08A2"/>
    <w:rsid w:val="008E0EC0"/>
    <w:rsid w:val="008E103C"/>
    <w:rsid w:val="008E208F"/>
    <w:rsid w:val="008E287F"/>
    <w:rsid w:val="008E32E4"/>
    <w:rsid w:val="008E331F"/>
    <w:rsid w:val="008E4016"/>
    <w:rsid w:val="008E43B0"/>
    <w:rsid w:val="008E5854"/>
    <w:rsid w:val="008E6609"/>
    <w:rsid w:val="008F02EB"/>
    <w:rsid w:val="008F14D8"/>
    <w:rsid w:val="008F15A7"/>
    <w:rsid w:val="008F29DA"/>
    <w:rsid w:val="008F2A54"/>
    <w:rsid w:val="008F2DCA"/>
    <w:rsid w:val="008F4CDF"/>
    <w:rsid w:val="008F53A3"/>
    <w:rsid w:val="008F69E4"/>
    <w:rsid w:val="008F6FD2"/>
    <w:rsid w:val="00900632"/>
    <w:rsid w:val="00900915"/>
    <w:rsid w:val="00900C40"/>
    <w:rsid w:val="00901AAC"/>
    <w:rsid w:val="0090210C"/>
    <w:rsid w:val="00902B4B"/>
    <w:rsid w:val="00902F45"/>
    <w:rsid w:val="009033AC"/>
    <w:rsid w:val="00904F1B"/>
    <w:rsid w:val="0090658D"/>
    <w:rsid w:val="00906B5A"/>
    <w:rsid w:val="00906D0A"/>
    <w:rsid w:val="00907183"/>
    <w:rsid w:val="0090761A"/>
    <w:rsid w:val="00907CAB"/>
    <w:rsid w:val="009100ED"/>
    <w:rsid w:val="00910385"/>
    <w:rsid w:val="00910C8F"/>
    <w:rsid w:val="009119AE"/>
    <w:rsid w:val="00911DDE"/>
    <w:rsid w:val="009125A2"/>
    <w:rsid w:val="0091297B"/>
    <w:rsid w:val="00913070"/>
    <w:rsid w:val="00913BBA"/>
    <w:rsid w:val="00914D32"/>
    <w:rsid w:val="00915CB0"/>
    <w:rsid w:val="00915F43"/>
    <w:rsid w:val="009165EA"/>
    <w:rsid w:val="0091668E"/>
    <w:rsid w:val="009171E0"/>
    <w:rsid w:val="00920A1A"/>
    <w:rsid w:val="00922A20"/>
    <w:rsid w:val="00922AED"/>
    <w:rsid w:val="00922D38"/>
    <w:rsid w:val="0092425A"/>
    <w:rsid w:val="00927188"/>
    <w:rsid w:val="00927443"/>
    <w:rsid w:val="00930116"/>
    <w:rsid w:val="009302D6"/>
    <w:rsid w:val="00931945"/>
    <w:rsid w:val="00931F34"/>
    <w:rsid w:val="009321B8"/>
    <w:rsid w:val="00932BA9"/>
    <w:rsid w:val="00933370"/>
    <w:rsid w:val="00933424"/>
    <w:rsid w:val="00933CF5"/>
    <w:rsid w:val="00934187"/>
    <w:rsid w:val="009342B7"/>
    <w:rsid w:val="00936E77"/>
    <w:rsid w:val="00937C8B"/>
    <w:rsid w:val="00937C94"/>
    <w:rsid w:val="009401FE"/>
    <w:rsid w:val="00940C0C"/>
    <w:rsid w:val="009412BB"/>
    <w:rsid w:val="00941A49"/>
    <w:rsid w:val="00941E9D"/>
    <w:rsid w:val="009431E1"/>
    <w:rsid w:val="00943309"/>
    <w:rsid w:val="009434F8"/>
    <w:rsid w:val="0094388D"/>
    <w:rsid w:val="0094516E"/>
    <w:rsid w:val="009452B4"/>
    <w:rsid w:val="00945394"/>
    <w:rsid w:val="00946B1D"/>
    <w:rsid w:val="00946B35"/>
    <w:rsid w:val="0094703A"/>
    <w:rsid w:val="009474A2"/>
    <w:rsid w:val="00947850"/>
    <w:rsid w:val="00947E7F"/>
    <w:rsid w:val="009517E4"/>
    <w:rsid w:val="00951CBD"/>
    <w:rsid w:val="00952395"/>
    <w:rsid w:val="009527A7"/>
    <w:rsid w:val="00952ED9"/>
    <w:rsid w:val="009548CB"/>
    <w:rsid w:val="00956026"/>
    <w:rsid w:val="00956317"/>
    <w:rsid w:val="00957085"/>
    <w:rsid w:val="00957098"/>
    <w:rsid w:val="00960516"/>
    <w:rsid w:val="00960E9C"/>
    <w:rsid w:val="009610B0"/>
    <w:rsid w:val="00962D49"/>
    <w:rsid w:val="00962E57"/>
    <w:rsid w:val="009641A7"/>
    <w:rsid w:val="0096423B"/>
    <w:rsid w:val="00964CF7"/>
    <w:rsid w:val="009650A3"/>
    <w:rsid w:val="00965171"/>
    <w:rsid w:val="00966289"/>
    <w:rsid w:val="00966293"/>
    <w:rsid w:val="00967E0B"/>
    <w:rsid w:val="00970467"/>
    <w:rsid w:val="009718C3"/>
    <w:rsid w:val="00972923"/>
    <w:rsid w:val="0097414D"/>
    <w:rsid w:val="00974BB0"/>
    <w:rsid w:val="00975274"/>
    <w:rsid w:val="00975B03"/>
    <w:rsid w:val="00975C29"/>
    <w:rsid w:val="00976572"/>
    <w:rsid w:val="00976A58"/>
    <w:rsid w:val="009807A6"/>
    <w:rsid w:val="00980894"/>
    <w:rsid w:val="00981897"/>
    <w:rsid w:val="00982311"/>
    <w:rsid w:val="00982D58"/>
    <w:rsid w:val="00982F00"/>
    <w:rsid w:val="0098344B"/>
    <w:rsid w:val="0098362B"/>
    <w:rsid w:val="00984676"/>
    <w:rsid w:val="009851A9"/>
    <w:rsid w:val="00987DBE"/>
    <w:rsid w:val="00990855"/>
    <w:rsid w:val="0099093F"/>
    <w:rsid w:val="00990EBB"/>
    <w:rsid w:val="00992281"/>
    <w:rsid w:val="00992404"/>
    <w:rsid w:val="0099242E"/>
    <w:rsid w:val="00992BD5"/>
    <w:rsid w:val="00994A29"/>
    <w:rsid w:val="00994D4F"/>
    <w:rsid w:val="0099536B"/>
    <w:rsid w:val="00995B93"/>
    <w:rsid w:val="00995D07"/>
    <w:rsid w:val="00995E40"/>
    <w:rsid w:val="0099799A"/>
    <w:rsid w:val="00997A26"/>
    <w:rsid w:val="00997E54"/>
    <w:rsid w:val="009A00A1"/>
    <w:rsid w:val="009A0E3F"/>
    <w:rsid w:val="009A108A"/>
    <w:rsid w:val="009A12A2"/>
    <w:rsid w:val="009A2ECB"/>
    <w:rsid w:val="009A3146"/>
    <w:rsid w:val="009A3976"/>
    <w:rsid w:val="009A39EE"/>
    <w:rsid w:val="009A40AB"/>
    <w:rsid w:val="009A4742"/>
    <w:rsid w:val="009A48BA"/>
    <w:rsid w:val="009A5299"/>
    <w:rsid w:val="009A5796"/>
    <w:rsid w:val="009A637B"/>
    <w:rsid w:val="009A63F0"/>
    <w:rsid w:val="009A6DDA"/>
    <w:rsid w:val="009A6EEA"/>
    <w:rsid w:val="009A7202"/>
    <w:rsid w:val="009B13E5"/>
    <w:rsid w:val="009B1427"/>
    <w:rsid w:val="009B2DF0"/>
    <w:rsid w:val="009B3BC5"/>
    <w:rsid w:val="009B43AF"/>
    <w:rsid w:val="009B4A06"/>
    <w:rsid w:val="009B4BBE"/>
    <w:rsid w:val="009B5847"/>
    <w:rsid w:val="009B6CD3"/>
    <w:rsid w:val="009B6F97"/>
    <w:rsid w:val="009B7893"/>
    <w:rsid w:val="009C175F"/>
    <w:rsid w:val="009C1774"/>
    <w:rsid w:val="009C19CA"/>
    <w:rsid w:val="009C255C"/>
    <w:rsid w:val="009C2CCB"/>
    <w:rsid w:val="009C2CD3"/>
    <w:rsid w:val="009C3CBA"/>
    <w:rsid w:val="009C4068"/>
    <w:rsid w:val="009C417E"/>
    <w:rsid w:val="009C46CC"/>
    <w:rsid w:val="009C5D60"/>
    <w:rsid w:val="009C6F1F"/>
    <w:rsid w:val="009C7110"/>
    <w:rsid w:val="009D07F4"/>
    <w:rsid w:val="009D1CA2"/>
    <w:rsid w:val="009D23B9"/>
    <w:rsid w:val="009D2DDC"/>
    <w:rsid w:val="009D3533"/>
    <w:rsid w:val="009D3904"/>
    <w:rsid w:val="009D4826"/>
    <w:rsid w:val="009D4998"/>
    <w:rsid w:val="009D4CC7"/>
    <w:rsid w:val="009D5136"/>
    <w:rsid w:val="009D541F"/>
    <w:rsid w:val="009D7336"/>
    <w:rsid w:val="009E0DBA"/>
    <w:rsid w:val="009E1420"/>
    <w:rsid w:val="009E1E64"/>
    <w:rsid w:val="009E3630"/>
    <w:rsid w:val="009E39A9"/>
    <w:rsid w:val="009E50A5"/>
    <w:rsid w:val="009E5EB4"/>
    <w:rsid w:val="009E6088"/>
    <w:rsid w:val="009E60C8"/>
    <w:rsid w:val="009E77C7"/>
    <w:rsid w:val="009F0587"/>
    <w:rsid w:val="009F0F88"/>
    <w:rsid w:val="009F2EC5"/>
    <w:rsid w:val="009F32BA"/>
    <w:rsid w:val="009F39B6"/>
    <w:rsid w:val="009F3F99"/>
    <w:rsid w:val="009F403B"/>
    <w:rsid w:val="009F41C5"/>
    <w:rsid w:val="009F4F84"/>
    <w:rsid w:val="009F4FF6"/>
    <w:rsid w:val="009F5544"/>
    <w:rsid w:val="009F5726"/>
    <w:rsid w:val="009F5EDF"/>
    <w:rsid w:val="009F61F9"/>
    <w:rsid w:val="009F6267"/>
    <w:rsid w:val="009F6317"/>
    <w:rsid w:val="009F69D4"/>
    <w:rsid w:val="009F7B37"/>
    <w:rsid w:val="00A0286C"/>
    <w:rsid w:val="00A039CE"/>
    <w:rsid w:val="00A03A97"/>
    <w:rsid w:val="00A03B47"/>
    <w:rsid w:val="00A03C6C"/>
    <w:rsid w:val="00A045C3"/>
    <w:rsid w:val="00A04BFC"/>
    <w:rsid w:val="00A05643"/>
    <w:rsid w:val="00A05DDC"/>
    <w:rsid w:val="00A06CEA"/>
    <w:rsid w:val="00A071CE"/>
    <w:rsid w:val="00A07227"/>
    <w:rsid w:val="00A07349"/>
    <w:rsid w:val="00A07AFF"/>
    <w:rsid w:val="00A10E63"/>
    <w:rsid w:val="00A11CCF"/>
    <w:rsid w:val="00A11E9F"/>
    <w:rsid w:val="00A12119"/>
    <w:rsid w:val="00A140DE"/>
    <w:rsid w:val="00A14183"/>
    <w:rsid w:val="00A148B3"/>
    <w:rsid w:val="00A14E35"/>
    <w:rsid w:val="00A1713C"/>
    <w:rsid w:val="00A171EC"/>
    <w:rsid w:val="00A252D5"/>
    <w:rsid w:val="00A2559F"/>
    <w:rsid w:val="00A258C4"/>
    <w:rsid w:val="00A2696E"/>
    <w:rsid w:val="00A277A2"/>
    <w:rsid w:val="00A3099A"/>
    <w:rsid w:val="00A30F4D"/>
    <w:rsid w:val="00A3144F"/>
    <w:rsid w:val="00A32657"/>
    <w:rsid w:val="00A327BA"/>
    <w:rsid w:val="00A32A33"/>
    <w:rsid w:val="00A32B1F"/>
    <w:rsid w:val="00A32E0F"/>
    <w:rsid w:val="00A32E37"/>
    <w:rsid w:val="00A335F5"/>
    <w:rsid w:val="00A33D3E"/>
    <w:rsid w:val="00A33D67"/>
    <w:rsid w:val="00A33D81"/>
    <w:rsid w:val="00A3430B"/>
    <w:rsid w:val="00A3472A"/>
    <w:rsid w:val="00A34961"/>
    <w:rsid w:val="00A349AD"/>
    <w:rsid w:val="00A34A57"/>
    <w:rsid w:val="00A34C1D"/>
    <w:rsid w:val="00A35655"/>
    <w:rsid w:val="00A3638C"/>
    <w:rsid w:val="00A36C06"/>
    <w:rsid w:val="00A36DAC"/>
    <w:rsid w:val="00A36DF8"/>
    <w:rsid w:val="00A36E33"/>
    <w:rsid w:val="00A37A7F"/>
    <w:rsid w:val="00A40579"/>
    <w:rsid w:val="00A40DA7"/>
    <w:rsid w:val="00A41292"/>
    <w:rsid w:val="00A42B78"/>
    <w:rsid w:val="00A436AA"/>
    <w:rsid w:val="00A43EC7"/>
    <w:rsid w:val="00A44183"/>
    <w:rsid w:val="00A46887"/>
    <w:rsid w:val="00A47943"/>
    <w:rsid w:val="00A47C8E"/>
    <w:rsid w:val="00A47E53"/>
    <w:rsid w:val="00A509F7"/>
    <w:rsid w:val="00A50C31"/>
    <w:rsid w:val="00A514FA"/>
    <w:rsid w:val="00A51799"/>
    <w:rsid w:val="00A529D6"/>
    <w:rsid w:val="00A52AF1"/>
    <w:rsid w:val="00A52F5A"/>
    <w:rsid w:val="00A530D5"/>
    <w:rsid w:val="00A53B17"/>
    <w:rsid w:val="00A53B35"/>
    <w:rsid w:val="00A53BD7"/>
    <w:rsid w:val="00A552EC"/>
    <w:rsid w:val="00A5552E"/>
    <w:rsid w:val="00A56C0E"/>
    <w:rsid w:val="00A57CC6"/>
    <w:rsid w:val="00A60017"/>
    <w:rsid w:val="00A601DC"/>
    <w:rsid w:val="00A60425"/>
    <w:rsid w:val="00A609BC"/>
    <w:rsid w:val="00A61890"/>
    <w:rsid w:val="00A61E29"/>
    <w:rsid w:val="00A623C6"/>
    <w:rsid w:val="00A62A18"/>
    <w:rsid w:val="00A6351C"/>
    <w:rsid w:val="00A64408"/>
    <w:rsid w:val="00A665B7"/>
    <w:rsid w:val="00A6688B"/>
    <w:rsid w:val="00A6689E"/>
    <w:rsid w:val="00A672EA"/>
    <w:rsid w:val="00A67907"/>
    <w:rsid w:val="00A70910"/>
    <w:rsid w:val="00A71610"/>
    <w:rsid w:val="00A7231E"/>
    <w:rsid w:val="00A73124"/>
    <w:rsid w:val="00A745CE"/>
    <w:rsid w:val="00A755A4"/>
    <w:rsid w:val="00A7568A"/>
    <w:rsid w:val="00A75B75"/>
    <w:rsid w:val="00A75EE6"/>
    <w:rsid w:val="00A76166"/>
    <w:rsid w:val="00A7665E"/>
    <w:rsid w:val="00A76AC0"/>
    <w:rsid w:val="00A77E57"/>
    <w:rsid w:val="00A77F9F"/>
    <w:rsid w:val="00A80043"/>
    <w:rsid w:val="00A8035A"/>
    <w:rsid w:val="00A808B5"/>
    <w:rsid w:val="00A812F1"/>
    <w:rsid w:val="00A813D6"/>
    <w:rsid w:val="00A823A2"/>
    <w:rsid w:val="00A84201"/>
    <w:rsid w:val="00A84418"/>
    <w:rsid w:val="00A84883"/>
    <w:rsid w:val="00A84B29"/>
    <w:rsid w:val="00A85183"/>
    <w:rsid w:val="00A8526D"/>
    <w:rsid w:val="00A858C3"/>
    <w:rsid w:val="00A85BF6"/>
    <w:rsid w:val="00A85E39"/>
    <w:rsid w:val="00A873B4"/>
    <w:rsid w:val="00A87A67"/>
    <w:rsid w:val="00A87B76"/>
    <w:rsid w:val="00A902C5"/>
    <w:rsid w:val="00A90B87"/>
    <w:rsid w:val="00A915A7"/>
    <w:rsid w:val="00A919B3"/>
    <w:rsid w:val="00A91F73"/>
    <w:rsid w:val="00A927F1"/>
    <w:rsid w:val="00A935AF"/>
    <w:rsid w:val="00A94540"/>
    <w:rsid w:val="00A95FAF"/>
    <w:rsid w:val="00A9759C"/>
    <w:rsid w:val="00A97C10"/>
    <w:rsid w:val="00AA1F03"/>
    <w:rsid w:val="00AA3FA2"/>
    <w:rsid w:val="00AA521D"/>
    <w:rsid w:val="00AA6875"/>
    <w:rsid w:val="00AA7274"/>
    <w:rsid w:val="00AB0302"/>
    <w:rsid w:val="00AB19FA"/>
    <w:rsid w:val="00AB1A8D"/>
    <w:rsid w:val="00AB1E18"/>
    <w:rsid w:val="00AB20A5"/>
    <w:rsid w:val="00AB2415"/>
    <w:rsid w:val="00AB288B"/>
    <w:rsid w:val="00AB2C8B"/>
    <w:rsid w:val="00AB2C94"/>
    <w:rsid w:val="00AB487A"/>
    <w:rsid w:val="00AB5C17"/>
    <w:rsid w:val="00AB637F"/>
    <w:rsid w:val="00AB73F1"/>
    <w:rsid w:val="00AB78DB"/>
    <w:rsid w:val="00AC25C3"/>
    <w:rsid w:val="00AC25C4"/>
    <w:rsid w:val="00AC4468"/>
    <w:rsid w:val="00AC47B9"/>
    <w:rsid w:val="00AC4A33"/>
    <w:rsid w:val="00AC4F1E"/>
    <w:rsid w:val="00AC5AA1"/>
    <w:rsid w:val="00AC6851"/>
    <w:rsid w:val="00AC7425"/>
    <w:rsid w:val="00AD0B6A"/>
    <w:rsid w:val="00AD1F8D"/>
    <w:rsid w:val="00AD4348"/>
    <w:rsid w:val="00AD53A4"/>
    <w:rsid w:val="00AD7416"/>
    <w:rsid w:val="00AD76A5"/>
    <w:rsid w:val="00AD7F34"/>
    <w:rsid w:val="00AE04ED"/>
    <w:rsid w:val="00AE0D86"/>
    <w:rsid w:val="00AE125D"/>
    <w:rsid w:val="00AE129F"/>
    <w:rsid w:val="00AE1877"/>
    <w:rsid w:val="00AE347F"/>
    <w:rsid w:val="00AE3910"/>
    <w:rsid w:val="00AE3F39"/>
    <w:rsid w:val="00AE3FDB"/>
    <w:rsid w:val="00AE436D"/>
    <w:rsid w:val="00AE478A"/>
    <w:rsid w:val="00AE4E46"/>
    <w:rsid w:val="00AE5FA3"/>
    <w:rsid w:val="00AE6210"/>
    <w:rsid w:val="00AE635E"/>
    <w:rsid w:val="00AE700C"/>
    <w:rsid w:val="00AE706C"/>
    <w:rsid w:val="00AE7956"/>
    <w:rsid w:val="00AF14B0"/>
    <w:rsid w:val="00AF35BE"/>
    <w:rsid w:val="00AF3C2F"/>
    <w:rsid w:val="00AF4D9C"/>
    <w:rsid w:val="00AF4DDA"/>
    <w:rsid w:val="00AF5313"/>
    <w:rsid w:val="00AF666B"/>
    <w:rsid w:val="00AF6888"/>
    <w:rsid w:val="00AF6ED6"/>
    <w:rsid w:val="00AF7865"/>
    <w:rsid w:val="00AF7E10"/>
    <w:rsid w:val="00B02D99"/>
    <w:rsid w:val="00B04C02"/>
    <w:rsid w:val="00B051F8"/>
    <w:rsid w:val="00B06716"/>
    <w:rsid w:val="00B06A36"/>
    <w:rsid w:val="00B06F80"/>
    <w:rsid w:val="00B104AE"/>
    <w:rsid w:val="00B10600"/>
    <w:rsid w:val="00B110B4"/>
    <w:rsid w:val="00B110BC"/>
    <w:rsid w:val="00B113D9"/>
    <w:rsid w:val="00B1186D"/>
    <w:rsid w:val="00B14881"/>
    <w:rsid w:val="00B14EA7"/>
    <w:rsid w:val="00B1510B"/>
    <w:rsid w:val="00B1543B"/>
    <w:rsid w:val="00B15473"/>
    <w:rsid w:val="00B1568E"/>
    <w:rsid w:val="00B157EC"/>
    <w:rsid w:val="00B16B46"/>
    <w:rsid w:val="00B16C28"/>
    <w:rsid w:val="00B177CC"/>
    <w:rsid w:val="00B21A80"/>
    <w:rsid w:val="00B2206E"/>
    <w:rsid w:val="00B220C3"/>
    <w:rsid w:val="00B2225B"/>
    <w:rsid w:val="00B2234D"/>
    <w:rsid w:val="00B24F27"/>
    <w:rsid w:val="00B2521F"/>
    <w:rsid w:val="00B261B9"/>
    <w:rsid w:val="00B2798A"/>
    <w:rsid w:val="00B27BFE"/>
    <w:rsid w:val="00B3089A"/>
    <w:rsid w:val="00B30A11"/>
    <w:rsid w:val="00B31E0A"/>
    <w:rsid w:val="00B32DC0"/>
    <w:rsid w:val="00B32E34"/>
    <w:rsid w:val="00B35139"/>
    <w:rsid w:val="00B3598D"/>
    <w:rsid w:val="00B35B5F"/>
    <w:rsid w:val="00B35E97"/>
    <w:rsid w:val="00B35EB2"/>
    <w:rsid w:val="00B364CA"/>
    <w:rsid w:val="00B365CD"/>
    <w:rsid w:val="00B36694"/>
    <w:rsid w:val="00B36D39"/>
    <w:rsid w:val="00B37017"/>
    <w:rsid w:val="00B4036D"/>
    <w:rsid w:val="00B41571"/>
    <w:rsid w:val="00B418D2"/>
    <w:rsid w:val="00B430B9"/>
    <w:rsid w:val="00B4434C"/>
    <w:rsid w:val="00B4440D"/>
    <w:rsid w:val="00B4450B"/>
    <w:rsid w:val="00B4499A"/>
    <w:rsid w:val="00B4507C"/>
    <w:rsid w:val="00B453B3"/>
    <w:rsid w:val="00B4564C"/>
    <w:rsid w:val="00B457C4"/>
    <w:rsid w:val="00B459C1"/>
    <w:rsid w:val="00B46747"/>
    <w:rsid w:val="00B470EE"/>
    <w:rsid w:val="00B47D12"/>
    <w:rsid w:val="00B50657"/>
    <w:rsid w:val="00B50C54"/>
    <w:rsid w:val="00B5135B"/>
    <w:rsid w:val="00B51D11"/>
    <w:rsid w:val="00B522BA"/>
    <w:rsid w:val="00B554C5"/>
    <w:rsid w:val="00B55F88"/>
    <w:rsid w:val="00B567D6"/>
    <w:rsid w:val="00B57086"/>
    <w:rsid w:val="00B573AE"/>
    <w:rsid w:val="00B57421"/>
    <w:rsid w:val="00B605C3"/>
    <w:rsid w:val="00B60671"/>
    <w:rsid w:val="00B609CA"/>
    <w:rsid w:val="00B623AC"/>
    <w:rsid w:val="00B636D9"/>
    <w:rsid w:val="00B63B43"/>
    <w:rsid w:val="00B63F2C"/>
    <w:rsid w:val="00B6403D"/>
    <w:rsid w:val="00B667C5"/>
    <w:rsid w:val="00B676FD"/>
    <w:rsid w:val="00B708A2"/>
    <w:rsid w:val="00B70B69"/>
    <w:rsid w:val="00B71796"/>
    <w:rsid w:val="00B73C10"/>
    <w:rsid w:val="00B752D6"/>
    <w:rsid w:val="00B752E4"/>
    <w:rsid w:val="00B75EB7"/>
    <w:rsid w:val="00B763B4"/>
    <w:rsid w:val="00B77057"/>
    <w:rsid w:val="00B7759C"/>
    <w:rsid w:val="00B77B12"/>
    <w:rsid w:val="00B8036A"/>
    <w:rsid w:val="00B8223F"/>
    <w:rsid w:val="00B822C3"/>
    <w:rsid w:val="00B83128"/>
    <w:rsid w:val="00B83343"/>
    <w:rsid w:val="00B84E43"/>
    <w:rsid w:val="00B8597B"/>
    <w:rsid w:val="00B8660A"/>
    <w:rsid w:val="00B8697A"/>
    <w:rsid w:val="00B87158"/>
    <w:rsid w:val="00B8769C"/>
    <w:rsid w:val="00B87DA5"/>
    <w:rsid w:val="00B90AB7"/>
    <w:rsid w:val="00B913FC"/>
    <w:rsid w:val="00B9171A"/>
    <w:rsid w:val="00B91919"/>
    <w:rsid w:val="00B92A6E"/>
    <w:rsid w:val="00B94205"/>
    <w:rsid w:val="00B94B45"/>
    <w:rsid w:val="00B95320"/>
    <w:rsid w:val="00B95788"/>
    <w:rsid w:val="00B96654"/>
    <w:rsid w:val="00B9685A"/>
    <w:rsid w:val="00B97701"/>
    <w:rsid w:val="00B97790"/>
    <w:rsid w:val="00BA029A"/>
    <w:rsid w:val="00BA0C9A"/>
    <w:rsid w:val="00BA11B6"/>
    <w:rsid w:val="00BA19A5"/>
    <w:rsid w:val="00BA1C21"/>
    <w:rsid w:val="00BA2312"/>
    <w:rsid w:val="00BA26C2"/>
    <w:rsid w:val="00BA2D11"/>
    <w:rsid w:val="00BA3156"/>
    <w:rsid w:val="00BA42A2"/>
    <w:rsid w:val="00BA56B0"/>
    <w:rsid w:val="00BA5D0A"/>
    <w:rsid w:val="00BA6699"/>
    <w:rsid w:val="00BA68D0"/>
    <w:rsid w:val="00BA7E27"/>
    <w:rsid w:val="00BB009E"/>
    <w:rsid w:val="00BB058D"/>
    <w:rsid w:val="00BB2C27"/>
    <w:rsid w:val="00BB32F5"/>
    <w:rsid w:val="00BB3324"/>
    <w:rsid w:val="00BB3658"/>
    <w:rsid w:val="00BB38C3"/>
    <w:rsid w:val="00BB3BB9"/>
    <w:rsid w:val="00BB4777"/>
    <w:rsid w:val="00BB5EB6"/>
    <w:rsid w:val="00BB6E3F"/>
    <w:rsid w:val="00BB7635"/>
    <w:rsid w:val="00BB7823"/>
    <w:rsid w:val="00BB7995"/>
    <w:rsid w:val="00BB79A4"/>
    <w:rsid w:val="00BB7E50"/>
    <w:rsid w:val="00BC0D3A"/>
    <w:rsid w:val="00BC2C44"/>
    <w:rsid w:val="00BC4440"/>
    <w:rsid w:val="00BC4D0F"/>
    <w:rsid w:val="00BC4DE0"/>
    <w:rsid w:val="00BC52A9"/>
    <w:rsid w:val="00BC62DE"/>
    <w:rsid w:val="00BC6BD0"/>
    <w:rsid w:val="00BC6E6B"/>
    <w:rsid w:val="00BD0A49"/>
    <w:rsid w:val="00BD20BD"/>
    <w:rsid w:val="00BD361E"/>
    <w:rsid w:val="00BD3816"/>
    <w:rsid w:val="00BD3CAD"/>
    <w:rsid w:val="00BD476E"/>
    <w:rsid w:val="00BD4D53"/>
    <w:rsid w:val="00BD4F20"/>
    <w:rsid w:val="00BD5D5A"/>
    <w:rsid w:val="00BD63B2"/>
    <w:rsid w:val="00BD6C04"/>
    <w:rsid w:val="00BE04BA"/>
    <w:rsid w:val="00BE3A9E"/>
    <w:rsid w:val="00BE4A3A"/>
    <w:rsid w:val="00BE53C9"/>
    <w:rsid w:val="00BE5A0A"/>
    <w:rsid w:val="00BE5B85"/>
    <w:rsid w:val="00BE5F4A"/>
    <w:rsid w:val="00BE6703"/>
    <w:rsid w:val="00BE6C80"/>
    <w:rsid w:val="00BE712C"/>
    <w:rsid w:val="00BE7482"/>
    <w:rsid w:val="00BE79C6"/>
    <w:rsid w:val="00BF1032"/>
    <w:rsid w:val="00BF120C"/>
    <w:rsid w:val="00BF157F"/>
    <w:rsid w:val="00BF1DFF"/>
    <w:rsid w:val="00BF306D"/>
    <w:rsid w:val="00BF379D"/>
    <w:rsid w:val="00BF3DB1"/>
    <w:rsid w:val="00BF51DB"/>
    <w:rsid w:val="00BF5427"/>
    <w:rsid w:val="00BF56CB"/>
    <w:rsid w:val="00BF5F79"/>
    <w:rsid w:val="00BF64FF"/>
    <w:rsid w:val="00BF7B76"/>
    <w:rsid w:val="00BF7F58"/>
    <w:rsid w:val="00C002DB"/>
    <w:rsid w:val="00C00880"/>
    <w:rsid w:val="00C015B9"/>
    <w:rsid w:val="00C019DE"/>
    <w:rsid w:val="00C023E9"/>
    <w:rsid w:val="00C04447"/>
    <w:rsid w:val="00C04707"/>
    <w:rsid w:val="00C04A17"/>
    <w:rsid w:val="00C05ACD"/>
    <w:rsid w:val="00C073A5"/>
    <w:rsid w:val="00C07EE4"/>
    <w:rsid w:val="00C10B08"/>
    <w:rsid w:val="00C114B7"/>
    <w:rsid w:val="00C122C5"/>
    <w:rsid w:val="00C13458"/>
    <w:rsid w:val="00C14C0D"/>
    <w:rsid w:val="00C14C1C"/>
    <w:rsid w:val="00C16CBF"/>
    <w:rsid w:val="00C17646"/>
    <w:rsid w:val="00C17D00"/>
    <w:rsid w:val="00C17D77"/>
    <w:rsid w:val="00C21530"/>
    <w:rsid w:val="00C223D6"/>
    <w:rsid w:val="00C23180"/>
    <w:rsid w:val="00C23936"/>
    <w:rsid w:val="00C23B98"/>
    <w:rsid w:val="00C2461E"/>
    <w:rsid w:val="00C25564"/>
    <w:rsid w:val="00C25DEB"/>
    <w:rsid w:val="00C26E6C"/>
    <w:rsid w:val="00C27D84"/>
    <w:rsid w:val="00C305D8"/>
    <w:rsid w:val="00C306AF"/>
    <w:rsid w:val="00C319F5"/>
    <w:rsid w:val="00C31D2D"/>
    <w:rsid w:val="00C3213E"/>
    <w:rsid w:val="00C33045"/>
    <w:rsid w:val="00C33A53"/>
    <w:rsid w:val="00C34018"/>
    <w:rsid w:val="00C34102"/>
    <w:rsid w:val="00C3715F"/>
    <w:rsid w:val="00C37726"/>
    <w:rsid w:val="00C411E5"/>
    <w:rsid w:val="00C41299"/>
    <w:rsid w:val="00C4139A"/>
    <w:rsid w:val="00C425AD"/>
    <w:rsid w:val="00C42755"/>
    <w:rsid w:val="00C42E26"/>
    <w:rsid w:val="00C43053"/>
    <w:rsid w:val="00C43364"/>
    <w:rsid w:val="00C45108"/>
    <w:rsid w:val="00C452A5"/>
    <w:rsid w:val="00C46625"/>
    <w:rsid w:val="00C4688C"/>
    <w:rsid w:val="00C46BFE"/>
    <w:rsid w:val="00C47A91"/>
    <w:rsid w:val="00C508D8"/>
    <w:rsid w:val="00C50EE8"/>
    <w:rsid w:val="00C5168D"/>
    <w:rsid w:val="00C537B8"/>
    <w:rsid w:val="00C541BB"/>
    <w:rsid w:val="00C54263"/>
    <w:rsid w:val="00C54808"/>
    <w:rsid w:val="00C54A79"/>
    <w:rsid w:val="00C54B22"/>
    <w:rsid w:val="00C54CEF"/>
    <w:rsid w:val="00C54F70"/>
    <w:rsid w:val="00C55E57"/>
    <w:rsid w:val="00C5665A"/>
    <w:rsid w:val="00C56828"/>
    <w:rsid w:val="00C568DF"/>
    <w:rsid w:val="00C57E55"/>
    <w:rsid w:val="00C60209"/>
    <w:rsid w:val="00C60EFF"/>
    <w:rsid w:val="00C712C5"/>
    <w:rsid w:val="00C71DFF"/>
    <w:rsid w:val="00C729F6"/>
    <w:rsid w:val="00C75BFF"/>
    <w:rsid w:val="00C7627E"/>
    <w:rsid w:val="00C7645B"/>
    <w:rsid w:val="00C76D13"/>
    <w:rsid w:val="00C777DF"/>
    <w:rsid w:val="00C815AD"/>
    <w:rsid w:val="00C81FDB"/>
    <w:rsid w:val="00C8295B"/>
    <w:rsid w:val="00C82999"/>
    <w:rsid w:val="00C8329B"/>
    <w:rsid w:val="00C84201"/>
    <w:rsid w:val="00C84268"/>
    <w:rsid w:val="00C84339"/>
    <w:rsid w:val="00C84836"/>
    <w:rsid w:val="00C8541A"/>
    <w:rsid w:val="00C85A45"/>
    <w:rsid w:val="00C8645A"/>
    <w:rsid w:val="00C86CD6"/>
    <w:rsid w:val="00C90AF7"/>
    <w:rsid w:val="00C90F22"/>
    <w:rsid w:val="00C92154"/>
    <w:rsid w:val="00C92F12"/>
    <w:rsid w:val="00C93E3A"/>
    <w:rsid w:val="00C9514C"/>
    <w:rsid w:val="00C95A4E"/>
    <w:rsid w:val="00C95C07"/>
    <w:rsid w:val="00C96C2C"/>
    <w:rsid w:val="00C96E78"/>
    <w:rsid w:val="00CA10CE"/>
    <w:rsid w:val="00CA1C44"/>
    <w:rsid w:val="00CA1E25"/>
    <w:rsid w:val="00CA296D"/>
    <w:rsid w:val="00CA2C76"/>
    <w:rsid w:val="00CA37C2"/>
    <w:rsid w:val="00CA585A"/>
    <w:rsid w:val="00CA6F67"/>
    <w:rsid w:val="00CA7635"/>
    <w:rsid w:val="00CB0F38"/>
    <w:rsid w:val="00CB1864"/>
    <w:rsid w:val="00CB2438"/>
    <w:rsid w:val="00CB245B"/>
    <w:rsid w:val="00CB2D8A"/>
    <w:rsid w:val="00CB372C"/>
    <w:rsid w:val="00CB451A"/>
    <w:rsid w:val="00CB494D"/>
    <w:rsid w:val="00CB5519"/>
    <w:rsid w:val="00CB6C6D"/>
    <w:rsid w:val="00CB700C"/>
    <w:rsid w:val="00CB763E"/>
    <w:rsid w:val="00CC078F"/>
    <w:rsid w:val="00CC0A4E"/>
    <w:rsid w:val="00CC122A"/>
    <w:rsid w:val="00CC34C8"/>
    <w:rsid w:val="00CC45F2"/>
    <w:rsid w:val="00CC541E"/>
    <w:rsid w:val="00CC5A58"/>
    <w:rsid w:val="00CC683E"/>
    <w:rsid w:val="00CC6984"/>
    <w:rsid w:val="00CC7071"/>
    <w:rsid w:val="00CC7283"/>
    <w:rsid w:val="00CC75DB"/>
    <w:rsid w:val="00CD0062"/>
    <w:rsid w:val="00CD04EB"/>
    <w:rsid w:val="00CD0636"/>
    <w:rsid w:val="00CD0F9F"/>
    <w:rsid w:val="00CD17AA"/>
    <w:rsid w:val="00CD1D4C"/>
    <w:rsid w:val="00CD2418"/>
    <w:rsid w:val="00CD2530"/>
    <w:rsid w:val="00CD3ABD"/>
    <w:rsid w:val="00CD482D"/>
    <w:rsid w:val="00CD6766"/>
    <w:rsid w:val="00CD6B82"/>
    <w:rsid w:val="00CD717A"/>
    <w:rsid w:val="00CD78C0"/>
    <w:rsid w:val="00CE05B1"/>
    <w:rsid w:val="00CE129E"/>
    <w:rsid w:val="00CE30DE"/>
    <w:rsid w:val="00CE6A0A"/>
    <w:rsid w:val="00CE7982"/>
    <w:rsid w:val="00CE7B1D"/>
    <w:rsid w:val="00CF0E70"/>
    <w:rsid w:val="00CF128A"/>
    <w:rsid w:val="00CF134C"/>
    <w:rsid w:val="00CF28DD"/>
    <w:rsid w:val="00CF2FC8"/>
    <w:rsid w:val="00CF646D"/>
    <w:rsid w:val="00CF65F4"/>
    <w:rsid w:val="00CF6792"/>
    <w:rsid w:val="00CF7621"/>
    <w:rsid w:val="00CF7755"/>
    <w:rsid w:val="00CF7AD7"/>
    <w:rsid w:val="00CF7C16"/>
    <w:rsid w:val="00D00789"/>
    <w:rsid w:val="00D02ECD"/>
    <w:rsid w:val="00D032E0"/>
    <w:rsid w:val="00D03728"/>
    <w:rsid w:val="00D03DC3"/>
    <w:rsid w:val="00D04027"/>
    <w:rsid w:val="00D04930"/>
    <w:rsid w:val="00D05270"/>
    <w:rsid w:val="00D05EE0"/>
    <w:rsid w:val="00D0662E"/>
    <w:rsid w:val="00D07254"/>
    <w:rsid w:val="00D07E54"/>
    <w:rsid w:val="00D130FB"/>
    <w:rsid w:val="00D133D6"/>
    <w:rsid w:val="00D13672"/>
    <w:rsid w:val="00D13BFE"/>
    <w:rsid w:val="00D14015"/>
    <w:rsid w:val="00D14C71"/>
    <w:rsid w:val="00D15589"/>
    <w:rsid w:val="00D16B0D"/>
    <w:rsid w:val="00D16BF3"/>
    <w:rsid w:val="00D1771B"/>
    <w:rsid w:val="00D17A53"/>
    <w:rsid w:val="00D209CD"/>
    <w:rsid w:val="00D20DF4"/>
    <w:rsid w:val="00D20EBA"/>
    <w:rsid w:val="00D213ED"/>
    <w:rsid w:val="00D21906"/>
    <w:rsid w:val="00D22061"/>
    <w:rsid w:val="00D25D55"/>
    <w:rsid w:val="00D25EF3"/>
    <w:rsid w:val="00D26493"/>
    <w:rsid w:val="00D26C48"/>
    <w:rsid w:val="00D27B8E"/>
    <w:rsid w:val="00D27DFA"/>
    <w:rsid w:val="00D308A2"/>
    <w:rsid w:val="00D30AF1"/>
    <w:rsid w:val="00D32857"/>
    <w:rsid w:val="00D32F28"/>
    <w:rsid w:val="00D33589"/>
    <w:rsid w:val="00D33842"/>
    <w:rsid w:val="00D33CDE"/>
    <w:rsid w:val="00D34FC1"/>
    <w:rsid w:val="00D350A3"/>
    <w:rsid w:val="00D353CB"/>
    <w:rsid w:val="00D35E3A"/>
    <w:rsid w:val="00D36235"/>
    <w:rsid w:val="00D366A1"/>
    <w:rsid w:val="00D376EF"/>
    <w:rsid w:val="00D40363"/>
    <w:rsid w:val="00D427A0"/>
    <w:rsid w:val="00D42A35"/>
    <w:rsid w:val="00D438E2"/>
    <w:rsid w:val="00D43BBB"/>
    <w:rsid w:val="00D43FAC"/>
    <w:rsid w:val="00D440B4"/>
    <w:rsid w:val="00D4516A"/>
    <w:rsid w:val="00D4521B"/>
    <w:rsid w:val="00D45C45"/>
    <w:rsid w:val="00D4665C"/>
    <w:rsid w:val="00D469C5"/>
    <w:rsid w:val="00D47CCB"/>
    <w:rsid w:val="00D50759"/>
    <w:rsid w:val="00D5097B"/>
    <w:rsid w:val="00D50BFF"/>
    <w:rsid w:val="00D51710"/>
    <w:rsid w:val="00D52533"/>
    <w:rsid w:val="00D5259A"/>
    <w:rsid w:val="00D53046"/>
    <w:rsid w:val="00D53E70"/>
    <w:rsid w:val="00D541F1"/>
    <w:rsid w:val="00D55C87"/>
    <w:rsid w:val="00D56BAA"/>
    <w:rsid w:val="00D57101"/>
    <w:rsid w:val="00D57598"/>
    <w:rsid w:val="00D609E7"/>
    <w:rsid w:val="00D61BFB"/>
    <w:rsid w:val="00D62406"/>
    <w:rsid w:val="00D62429"/>
    <w:rsid w:val="00D62A18"/>
    <w:rsid w:val="00D631BB"/>
    <w:rsid w:val="00D63416"/>
    <w:rsid w:val="00D634D2"/>
    <w:rsid w:val="00D63646"/>
    <w:rsid w:val="00D63BC1"/>
    <w:rsid w:val="00D658EB"/>
    <w:rsid w:val="00D66087"/>
    <w:rsid w:val="00D6623C"/>
    <w:rsid w:val="00D71A2F"/>
    <w:rsid w:val="00D724C4"/>
    <w:rsid w:val="00D7310F"/>
    <w:rsid w:val="00D73AD9"/>
    <w:rsid w:val="00D740E1"/>
    <w:rsid w:val="00D757C0"/>
    <w:rsid w:val="00D75834"/>
    <w:rsid w:val="00D77984"/>
    <w:rsid w:val="00D80404"/>
    <w:rsid w:val="00D80B6F"/>
    <w:rsid w:val="00D8121B"/>
    <w:rsid w:val="00D813AD"/>
    <w:rsid w:val="00D81CBB"/>
    <w:rsid w:val="00D82079"/>
    <w:rsid w:val="00D8247F"/>
    <w:rsid w:val="00D8370C"/>
    <w:rsid w:val="00D84C18"/>
    <w:rsid w:val="00D855CD"/>
    <w:rsid w:val="00D85B21"/>
    <w:rsid w:val="00D85CD9"/>
    <w:rsid w:val="00D86A63"/>
    <w:rsid w:val="00D90C54"/>
    <w:rsid w:val="00D91039"/>
    <w:rsid w:val="00D91457"/>
    <w:rsid w:val="00D927D0"/>
    <w:rsid w:val="00D92EFB"/>
    <w:rsid w:val="00D938AC"/>
    <w:rsid w:val="00D93B9D"/>
    <w:rsid w:val="00D956C3"/>
    <w:rsid w:val="00D95C28"/>
    <w:rsid w:val="00D965A6"/>
    <w:rsid w:val="00D96785"/>
    <w:rsid w:val="00D9683F"/>
    <w:rsid w:val="00D96ED0"/>
    <w:rsid w:val="00D97FC3"/>
    <w:rsid w:val="00DA0860"/>
    <w:rsid w:val="00DA0A12"/>
    <w:rsid w:val="00DA413A"/>
    <w:rsid w:val="00DA4517"/>
    <w:rsid w:val="00DA4B87"/>
    <w:rsid w:val="00DA5562"/>
    <w:rsid w:val="00DA6734"/>
    <w:rsid w:val="00DA7128"/>
    <w:rsid w:val="00DB034F"/>
    <w:rsid w:val="00DB0E6E"/>
    <w:rsid w:val="00DB0F51"/>
    <w:rsid w:val="00DB228D"/>
    <w:rsid w:val="00DB2505"/>
    <w:rsid w:val="00DB3657"/>
    <w:rsid w:val="00DB410A"/>
    <w:rsid w:val="00DB4678"/>
    <w:rsid w:val="00DB631B"/>
    <w:rsid w:val="00DB6448"/>
    <w:rsid w:val="00DB74F4"/>
    <w:rsid w:val="00DC01EB"/>
    <w:rsid w:val="00DC0876"/>
    <w:rsid w:val="00DC0BA7"/>
    <w:rsid w:val="00DC0CEA"/>
    <w:rsid w:val="00DC1218"/>
    <w:rsid w:val="00DC1286"/>
    <w:rsid w:val="00DC130A"/>
    <w:rsid w:val="00DC3165"/>
    <w:rsid w:val="00DC4603"/>
    <w:rsid w:val="00DC4641"/>
    <w:rsid w:val="00DC5499"/>
    <w:rsid w:val="00DC7104"/>
    <w:rsid w:val="00DD05B8"/>
    <w:rsid w:val="00DD0AAA"/>
    <w:rsid w:val="00DD10DE"/>
    <w:rsid w:val="00DD1138"/>
    <w:rsid w:val="00DD1FD4"/>
    <w:rsid w:val="00DD31A8"/>
    <w:rsid w:val="00DD467C"/>
    <w:rsid w:val="00DD46B1"/>
    <w:rsid w:val="00DD51BB"/>
    <w:rsid w:val="00DD5DA7"/>
    <w:rsid w:val="00DD6CC2"/>
    <w:rsid w:val="00DD6E20"/>
    <w:rsid w:val="00DD73CC"/>
    <w:rsid w:val="00DD7419"/>
    <w:rsid w:val="00DD7D3C"/>
    <w:rsid w:val="00DE0174"/>
    <w:rsid w:val="00DE174F"/>
    <w:rsid w:val="00DE177B"/>
    <w:rsid w:val="00DE19E1"/>
    <w:rsid w:val="00DE2336"/>
    <w:rsid w:val="00DE25E8"/>
    <w:rsid w:val="00DE370B"/>
    <w:rsid w:val="00DE52FC"/>
    <w:rsid w:val="00DE5E25"/>
    <w:rsid w:val="00DE5E9D"/>
    <w:rsid w:val="00DE5EDD"/>
    <w:rsid w:val="00DE60AD"/>
    <w:rsid w:val="00DE687E"/>
    <w:rsid w:val="00DE711A"/>
    <w:rsid w:val="00DE71D2"/>
    <w:rsid w:val="00DE7264"/>
    <w:rsid w:val="00DE7949"/>
    <w:rsid w:val="00DE79C2"/>
    <w:rsid w:val="00DF192F"/>
    <w:rsid w:val="00DF1A52"/>
    <w:rsid w:val="00DF1F92"/>
    <w:rsid w:val="00DF21DB"/>
    <w:rsid w:val="00DF29CC"/>
    <w:rsid w:val="00DF2CA1"/>
    <w:rsid w:val="00DF48EB"/>
    <w:rsid w:val="00DF4C76"/>
    <w:rsid w:val="00DF6B35"/>
    <w:rsid w:val="00DF744F"/>
    <w:rsid w:val="00DF7723"/>
    <w:rsid w:val="00DF775A"/>
    <w:rsid w:val="00DF7C71"/>
    <w:rsid w:val="00E010EA"/>
    <w:rsid w:val="00E01699"/>
    <w:rsid w:val="00E01749"/>
    <w:rsid w:val="00E017B7"/>
    <w:rsid w:val="00E01BA4"/>
    <w:rsid w:val="00E02063"/>
    <w:rsid w:val="00E0385D"/>
    <w:rsid w:val="00E0496B"/>
    <w:rsid w:val="00E04E37"/>
    <w:rsid w:val="00E050DE"/>
    <w:rsid w:val="00E05B13"/>
    <w:rsid w:val="00E06101"/>
    <w:rsid w:val="00E06566"/>
    <w:rsid w:val="00E06FDA"/>
    <w:rsid w:val="00E101F5"/>
    <w:rsid w:val="00E1078E"/>
    <w:rsid w:val="00E108A9"/>
    <w:rsid w:val="00E10B5B"/>
    <w:rsid w:val="00E10E2E"/>
    <w:rsid w:val="00E110DB"/>
    <w:rsid w:val="00E116EA"/>
    <w:rsid w:val="00E11C0D"/>
    <w:rsid w:val="00E1348A"/>
    <w:rsid w:val="00E13646"/>
    <w:rsid w:val="00E141B7"/>
    <w:rsid w:val="00E14429"/>
    <w:rsid w:val="00E14678"/>
    <w:rsid w:val="00E14AF7"/>
    <w:rsid w:val="00E17A86"/>
    <w:rsid w:val="00E200C5"/>
    <w:rsid w:val="00E20B20"/>
    <w:rsid w:val="00E20BA7"/>
    <w:rsid w:val="00E226DE"/>
    <w:rsid w:val="00E2322B"/>
    <w:rsid w:val="00E2468F"/>
    <w:rsid w:val="00E24FC3"/>
    <w:rsid w:val="00E265EF"/>
    <w:rsid w:val="00E267F8"/>
    <w:rsid w:val="00E268C3"/>
    <w:rsid w:val="00E26A8A"/>
    <w:rsid w:val="00E31687"/>
    <w:rsid w:val="00E3194D"/>
    <w:rsid w:val="00E358AD"/>
    <w:rsid w:val="00E360D1"/>
    <w:rsid w:val="00E37378"/>
    <w:rsid w:val="00E37B19"/>
    <w:rsid w:val="00E4053B"/>
    <w:rsid w:val="00E40790"/>
    <w:rsid w:val="00E40E6E"/>
    <w:rsid w:val="00E41B8D"/>
    <w:rsid w:val="00E42297"/>
    <w:rsid w:val="00E42715"/>
    <w:rsid w:val="00E433FA"/>
    <w:rsid w:val="00E43C9B"/>
    <w:rsid w:val="00E4461B"/>
    <w:rsid w:val="00E45AC9"/>
    <w:rsid w:val="00E45B54"/>
    <w:rsid w:val="00E461CF"/>
    <w:rsid w:val="00E4731B"/>
    <w:rsid w:val="00E47A70"/>
    <w:rsid w:val="00E50D9E"/>
    <w:rsid w:val="00E51A9C"/>
    <w:rsid w:val="00E5212B"/>
    <w:rsid w:val="00E52F4E"/>
    <w:rsid w:val="00E531B4"/>
    <w:rsid w:val="00E542C1"/>
    <w:rsid w:val="00E54ECB"/>
    <w:rsid w:val="00E558C0"/>
    <w:rsid w:val="00E56706"/>
    <w:rsid w:val="00E6051E"/>
    <w:rsid w:val="00E60562"/>
    <w:rsid w:val="00E605D1"/>
    <w:rsid w:val="00E615E2"/>
    <w:rsid w:val="00E61AAE"/>
    <w:rsid w:val="00E6267B"/>
    <w:rsid w:val="00E636AE"/>
    <w:rsid w:val="00E645E1"/>
    <w:rsid w:val="00E64D7A"/>
    <w:rsid w:val="00E65B63"/>
    <w:rsid w:val="00E66807"/>
    <w:rsid w:val="00E66AE2"/>
    <w:rsid w:val="00E67CA0"/>
    <w:rsid w:val="00E67CA4"/>
    <w:rsid w:val="00E700D9"/>
    <w:rsid w:val="00E703F0"/>
    <w:rsid w:val="00E70C94"/>
    <w:rsid w:val="00E717F9"/>
    <w:rsid w:val="00E71E68"/>
    <w:rsid w:val="00E71FA6"/>
    <w:rsid w:val="00E72C71"/>
    <w:rsid w:val="00E72F13"/>
    <w:rsid w:val="00E73C67"/>
    <w:rsid w:val="00E74C50"/>
    <w:rsid w:val="00E755D9"/>
    <w:rsid w:val="00E75658"/>
    <w:rsid w:val="00E75969"/>
    <w:rsid w:val="00E762B0"/>
    <w:rsid w:val="00E76E25"/>
    <w:rsid w:val="00E76E74"/>
    <w:rsid w:val="00E80E08"/>
    <w:rsid w:val="00E81240"/>
    <w:rsid w:val="00E81FF9"/>
    <w:rsid w:val="00E8266B"/>
    <w:rsid w:val="00E82B4C"/>
    <w:rsid w:val="00E83A28"/>
    <w:rsid w:val="00E83B3F"/>
    <w:rsid w:val="00E83FE0"/>
    <w:rsid w:val="00E841E8"/>
    <w:rsid w:val="00E84DDE"/>
    <w:rsid w:val="00E8510D"/>
    <w:rsid w:val="00E85258"/>
    <w:rsid w:val="00E85409"/>
    <w:rsid w:val="00E85C18"/>
    <w:rsid w:val="00E85D0C"/>
    <w:rsid w:val="00E863B9"/>
    <w:rsid w:val="00E87298"/>
    <w:rsid w:val="00E87604"/>
    <w:rsid w:val="00E903BE"/>
    <w:rsid w:val="00E90EFB"/>
    <w:rsid w:val="00E915AF"/>
    <w:rsid w:val="00E91D6B"/>
    <w:rsid w:val="00E91D7C"/>
    <w:rsid w:val="00E92B92"/>
    <w:rsid w:val="00E92E8C"/>
    <w:rsid w:val="00E930A8"/>
    <w:rsid w:val="00E937FD"/>
    <w:rsid w:val="00E9385B"/>
    <w:rsid w:val="00E93F9C"/>
    <w:rsid w:val="00E944AF"/>
    <w:rsid w:val="00E948BE"/>
    <w:rsid w:val="00E94E09"/>
    <w:rsid w:val="00E9561B"/>
    <w:rsid w:val="00E956B2"/>
    <w:rsid w:val="00E9597F"/>
    <w:rsid w:val="00E95BEC"/>
    <w:rsid w:val="00E964FE"/>
    <w:rsid w:val="00E967DB"/>
    <w:rsid w:val="00E9709E"/>
    <w:rsid w:val="00EA0719"/>
    <w:rsid w:val="00EA1612"/>
    <w:rsid w:val="00EA18A7"/>
    <w:rsid w:val="00EA1992"/>
    <w:rsid w:val="00EA253E"/>
    <w:rsid w:val="00EA2847"/>
    <w:rsid w:val="00EA3AD9"/>
    <w:rsid w:val="00EA3F59"/>
    <w:rsid w:val="00EA447C"/>
    <w:rsid w:val="00EA48C2"/>
    <w:rsid w:val="00EA54FB"/>
    <w:rsid w:val="00EA7CCC"/>
    <w:rsid w:val="00EA7E99"/>
    <w:rsid w:val="00EB00CF"/>
    <w:rsid w:val="00EB0B5B"/>
    <w:rsid w:val="00EB0BA4"/>
    <w:rsid w:val="00EB2D87"/>
    <w:rsid w:val="00EB2DB0"/>
    <w:rsid w:val="00EB5767"/>
    <w:rsid w:val="00EB58B0"/>
    <w:rsid w:val="00EB5C7F"/>
    <w:rsid w:val="00EB5CD9"/>
    <w:rsid w:val="00EB6E81"/>
    <w:rsid w:val="00EB6F8C"/>
    <w:rsid w:val="00EB770A"/>
    <w:rsid w:val="00EB7D98"/>
    <w:rsid w:val="00EC02AE"/>
    <w:rsid w:val="00EC02B4"/>
    <w:rsid w:val="00EC05B6"/>
    <w:rsid w:val="00EC0B24"/>
    <w:rsid w:val="00EC1048"/>
    <w:rsid w:val="00EC166D"/>
    <w:rsid w:val="00EC1BD1"/>
    <w:rsid w:val="00EC24F2"/>
    <w:rsid w:val="00EC32BC"/>
    <w:rsid w:val="00EC34F8"/>
    <w:rsid w:val="00EC443F"/>
    <w:rsid w:val="00EC4661"/>
    <w:rsid w:val="00EC4ABF"/>
    <w:rsid w:val="00EC4CD6"/>
    <w:rsid w:val="00EC547A"/>
    <w:rsid w:val="00EC5A82"/>
    <w:rsid w:val="00EC5AED"/>
    <w:rsid w:val="00EC70C0"/>
    <w:rsid w:val="00EC7255"/>
    <w:rsid w:val="00EC74AE"/>
    <w:rsid w:val="00EC755A"/>
    <w:rsid w:val="00EC779D"/>
    <w:rsid w:val="00ED014D"/>
    <w:rsid w:val="00ED08D3"/>
    <w:rsid w:val="00ED0E6B"/>
    <w:rsid w:val="00ED115B"/>
    <w:rsid w:val="00ED11D2"/>
    <w:rsid w:val="00ED27E5"/>
    <w:rsid w:val="00ED2965"/>
    <w:rsid w:val="00ED354D"/>
    <w:rsid w:val="00ED47F0"/>
    <w:rsid w:val="00ED635C"/>
    <w:rsid w:val="00ED655D"/>
    <w:rsid w:val="00ED7131"/>
    <w:rsid w:val="00EE027A"/>
    <w:rsid w:val="00EE0C20"/>
    <w:rsid w:val="00EE0E64"/>
    <w:rsid w:val="00EE25A2"/>
    <w:rsid w:val="00EE272C"/>
    <w:rsid w:val="00EE2B41"/>
    <w:rsid w:val="00EE3705"/>
    <w:rsid w:val="00EE397C"/>
    <w:rsid w:val="00EE5112"/>
    <w:rsid w:val="00EE54F6"/>
    <w:rsid w:val="00EE70D4"/>
    <w:rsid w:val="00EE712D"/>
    <w:rsid w:val="00EE7236"/>
    <w:rsid w:val="00EE795D"/>
    <w:rsid w:val="00EE7AB5"/>
    <w:rsid w:val="00EF1991"/>
    <w:rsid w:val="00EF2225"/>
    <w:rsid w:val="00EF3037"/>
    <w:rsid w:val="00EF32BF"/>
    <w:rsid w:val="00EF528D"/>
    <w:rsid w:val="00EF5E76"/>
    <w:rsid w:val="00EF5ED4"/>
    <w:rsid w:val="00EF6590"/>
    <w:rsid w:val="00EF6F0A"/>
    <w:rsid w:val="00EF7D5D"/>
    <w:rsid w:val="00F00BDD"/>
    <w:rsid w:val="00F00DFA"/>
    <w:rsid w:val="00F00E05"/>
    <w:rsid w:val="00F016F5"/>
    <w:rsid w:val="00F022BF"/>
    <w:rsid w:val="00F028BA"/>
    <w:rsid w:val="00F02EE3"/>
    <w:rsid w:val="00F050DF"/>
    <w:rsid w:val="00F0534F"/>
    <w:rsid w:val="00F06197"/>
    <w:rsid w:val="00F067D9"/>
    <w:rsid w:val="00F06FB5"/>
    <w:rsid w:val="00F106AC"/>
    <w:rsid w:val="00F13F0F"/>
    <w:rsid w:val="00F14BC4"/>
    <w:rsid w:val="00F1554D"/>
    <w:rsid w:val="00F1591F"/>
    <w:rsid w:val="00F15CA3"/>
    <w:rsid w:val="00F15F2C"/>
    <w:rsid w:val="00F1789D"/>
    <w:rsid w:val="00F210EB"/>
    <w:rsid w:val="00F221D8"/>
    <w:rsid w:val="00F2258A"/>
    <w:rsid w:val="00F228D8"/>
    <w:rsid w:val="00F23D6B"/>
    <w:rsid w:val="00F247CD"/>
    <w:rsid w:val="00F24933"/>
    <w:rsid w:val="00F257DC"/>
    <w:rsid w:val="00F27C23"/>
    <w:rsid w:val="00F30FDE"/>
    <w:rsid w:val="00F3120F"/>
    <w:rsid w:val="00F317DC"/>
    <w:rsid w:val="00F3365A"/>
    <w:rsid w:val="00F33C25"/>
    <w:rsid w:val="00F34F99"/>
    <w:rsid w:val="00F35501"/>
    <w:rsid w:val="00F35848"/>
    <w:rsid w:val="00F35B4F"/>
    <w:rsid w:val="00F35C3A"/>
    <w:rsid w:val="00F3671A"/>
    <w:rsid w:val="00F36B52"/>
    <w:rsid w:val="00F36D55"/>
    <w:rsid w:val="00F40249"/>
    <w:rsid w:val="00F402A5"/>
    <w:rsid w:val="00F426F5"/>
    <w:rsid w:val="00F42C07"/>
    <w:rsid w:val="00F431A5"/>
    <w:rsid w:val="00F45092"/>
    <w:rsid w:val="00F453E5"/>
    <w:rsid w:val="00F45640"/>
    <w:rsid w:val="00F45AB5"/>
    <w:rsid w:val="00F45F9F"/>
    <w:rsid w:val="00F46D11"/>
    <w:rsid w:val="00F50F2E"/>
    <w:rsid w:val="00F5181B"/>
    <w:rsid w:val="00F527C7"/>
    <w:rsid w:val="00F537DE"/>
    <w:rsid w:val="00F53B91"/>
    <w:rsid w:val="00F548DE"/>
    <w:rsid w:val="00F5499D"/>
    <w:rsid w:val="00F54B29"/>
    <w:rsid w:val="00F54EF8"/>
    <w:rsid w:val="00F55B41"/>
    <w:rsid w:val="00F56FA5"/>
    <w:rsid w:val="00F5725E"/>
    <w:rsid w:val="00F57CD5"/>
    <w:rsid w:val="00F6046F"/>
    <w:rsid w:val="00F60957"/>
    <w:rsid w:val="00F60B48"/>
    <w:rsid w:val="00F6317F"/>
    <w:rsid w:val="00F638EE"/>
    <w:rsid w:val="00F64157"/>
    <w:rsid w:val="00F6479E"/>
    <w:rsid w:val="00F64A07"/>
    <w:rsid w:val="00F64E6C"/>
    <w:rsid w:val="00F64FBE"/>
    <w:rsid w:val="00F65112"/>
    <w:rsid w:val="00F65F75"/>
    <w:rsid w:val="00F663F8"/>
    <w:rsid w:val="00F66D8C"/>
    <w:rsid w:val="00F66EE5"/>
    <w:rsid w:val="00F67AD6"/>
    <w:rsid w:val="00F67FEC"/>
    <w:rsid w:val="00F71884"/>
    <w:rsid w:val="00F71DBB"/>
    <w:rsid w:val="00F7233C"/>
    <w:rsid w:val="00F72931"/>
    <w:rsid w:val="00F72DAB"/>
    <w:rsid w:val="00F74CDB"/>
    <w:rsid w:val="00F74FDD"/>
    <w:rsid w:val="00F75459"/>
    <w:rsid w:val="00F76442"/>
    <w:rsid w:val="00F77349"/>
    <w:rsid w:val="00F7779F"/>
    <w:rsid w:val="00F77856"/>
    <w:rsid w:val="00F77AF0"/>
    <w:rsid w:val="00F77CDE"/>
    <w:rsid w:val="00F804FC"/>
    <w:rsid w:val="00F80C13"/>
    <w:rsid w:val="00F8184F"/>
    <w:rsid w:val="00F8243D"/>
    <w:rsid w:val="00F8257C"/>
    <w:rsid w:val="00F83368"/>
    <w:rsid w:val="00F8485D"/>
    <w:rsid w:val="00F85600"/>
    <w:rsid w:val="00F85E7E"/>
    <w:rsid w:val="00F8700B"/>
    <w:rsid w:val="00F917B7"/>
    <w:rsid w:val="00F91AB0"/>
    <w:rsid w:val="00F92300"/>
    <w:rsid w:val="00F925DD"/>
    <w:rsid w:val="00F929F5"/>
    <w:rsid w:val="00F93606"/>
    <w:rsid w:val="00F93F9C"/>
    <w:rsid w:val="00F95D96"/>
    <w:rsid w:val="00F96083"/>
    <w:rsid w:val="00FA0B91"/>
    <w:rsid w:val="00FA115A"/>
    <w:rsid w:val="00FA170C"/>
    <w:rsid w:val="00FA2ACB"/>
    <w:rsid w:val="00FA3D2B"/>
    <w:rsid w:val="00FA4220"/>
    <w:rsid w:val="00FA5188"/>
    <w:rsid w:val="00FA55BB"/>
    <w:rsid w:val="00FA55CA"/>
    <w:rsid w:val="00FA59DE"/>
    <w:rsid w:val="00FA59E3"/>
    <w:rsid w:val="00FA5E1D"/>
    <w:rsid w:val="00FA635C"/>
    <w:rsid w:val="00FA76E7"/>
    <w:rsid w:val="00FB1B29"/>
    <w:rsid w:val="00FB3390"/>
    <w:rsid w:val="00FB4AD0"/>
    <w:rsid w:val="00FB5216"/>
    <w:rsid w:val="00FB5DFE"/>
    <w:rsid w:val="00FC1503"/>
    <w:rsid w:val="00FC279C"/>
    <w:rsid w:val="00FC3796"/>
    <w:rsid w:val="00FC4B32"/>
    <w:rsid w:val="00FC52DF"/>
    <w:rsid w:val="00FC58B4"/>
    <w:rsid w:val="00FC5971"/>
    <w:rsid w:val="00FC6924"/>
    <w:rsid w:val="00FC6FF5"/>
    <w:rsid w:val="00FD0657"/>
    <w:rsid w:val="00FD25E4"/>
    <w:rsid w:val="00FD2E2F"/>
    <w:rsid w:val="00FD3637"/>
    <w:rsid w:val="00FD3E81"/>
    <w:rsid w:val="00FD4745"/>
    <w:rsid w:val="00FD5B5B"/>
    <w:rsid w:val="00FD64DE"/>
    <w:rsid w:val="00FD6DD8"/>
    <w:rsid w:val="00FE0589"/>
    <w:rsid w:val="00FE1093"/>
    <w:rsid w:val="00FE186E"/>
    <w:rsid w:val="00FE1FB5"/>
    <w:rsid w:val="00FE2A28"/>
    <w:rsid w:val="00FE3B85"/>
    <w:rsid w:val="00FE51C1"/>
    <w:rsid w:val="00FE6851"/>
    <w:rsid w:val="00FE703D"/>
    <w:rsid w:val="00FE7504"/>
    <w:rsid w:val="00FE780A"/>
    <w:rsid w:val="00FF0284"/>
    <w:rsid w:val="00FF0640"/>
    <w:rsid w:val="00FF0E43"/>
    <w:rsid w:val="00FF2018"/>
    <w:rsid w:val="00FF2298"/>
    <w:rsid w:val="00FF2746"/>
    <w:rsid w:val="00FF3275"/>
    <w:rsid w:val="00FF3F58"/>
    <w:rsid w:val="00FF4169"/>
    <w:rsid w:val="00FF5998"/>
    <w:rsid w:val="00FF5C98"/>
    <w:rsid w:val="00FF5D2E"/>
    <w:rsid w:val="00FF5EF8"/>
    <w:rsid w:val="00FF5FE0"/>
    <w:rsid w:val="00FF62DC"/>
    <w:rsid w:val="00FF688D"/>
    <w:rsid w:val="01E0F5B4"/>
    <w:rsid w:val="03E71E6D"/>
    <w:rsid w:val="066A1A25"/>
    <w:rsid w:val="0AE56614"/>
    <w:rsid w:val="0D963FD7"/>
    <w:rsid w:val="101D77E9"/>
    <w:rsid w:val="10BF8222"/>
    <w:rsid w:val="134A4405"/>
    <w:rsid w:val="14231F76"/>
    <w:rsid w:val="15217E46"/>
    <w:rsid w:val="16251201"/>
    <w:rsid w:val="17464A97"/>
    <w:rsid w:val="1A15778D"/>
    <w:rsid w:val="1B59779D"/>
    <w:rsid w:val="1BB2C5A3"/>
    <w:rsid w:val="1C23D4D2"/>
    <w:rsid w:val="1E6B727A"/>
    <w:rsid w:val="268AE0B8"/>
    <w:rsid w:val="26B03B3F"/>
    <w:rsid w:val="26DA615F"/>
    <w:rsid w:val="28C81130"/>
    <w:rsid w:val="290C787E"/>
    <w:rsid w:val="29806D0C"/>
    <w:rsid w:val="2C0E9777"/>
    <w:rsid w:val="2C51CCC2"/>
    <w:rsid w:val="2D9D0656"/>
    <w:rsid w:val="2DAF2004"/>
    <w:rsid w:val="2F97D8F7"/>
    <w:rsid w:val="2FE755CF"/>
    <w:rsid w:val="3153DF5F"/>
    <w:rsid w:val="326505C1"/>
    <w:rsid w:val="33F30046"/>
    <w:rsid w:val="35CC1211"/>
    <w:rsid w:val="367A9C17"/>
    <w:rsid w:val="3784ED64"/>
    <w:rsid w:val="38545E16"/>
    <w:rsid w:val="3A128800"/>
    <w:rsid w:val="3AD98747"/>
    <w:rsid w:val="3CAB592C"/>
    <w:rsid w:val="3EBB59B0"/>
    <w:rsid w:val="3F2B5438"/>
    <w:rsid w:val="3F97E98F"/>
    <w:rsid w:val="41BEA6E2"/>
    <w:rsid w:val="44679FE3"/>
    <w:rsid w:val="44888214"/>
    <w:rsid w:val="46A384BA"/>
    <w:rsid w:val="4707DA06"/>
    <w:rsid w:val="47A3E3EA"/>
    <w:rsid w:val="4D3E66A6"/>
    <w:rsid w:val="5063D930"/>
    <w:rsid w:val="50CBDABB"/>
    <w:rsid w:val="5147B4BE"/>
    <w:rsid w:val="51612344"/>
    <w:rsid w:val="52C31B2E"/>
    <w:rsid w:val="52F586E5"/>
    <w:rsid w:val="53396858"/>
    <w:rsid w:val="53E98FBC"/>
    <w:rsid w:val="55ABDB5D"/>
    <w:rsid w:val="56A3F8F8"/>
    <w:rsid w:val="5AEAACD9"/>
    <w:rsid w:val="5B0A2710"/>
    <w:rsid w:val="5BE7733F"/>
    <w:rsid w:val="5C27650F"/>
    <w:rsid w:val="5E613324"/>
    <w:rsid w:val="5F574864"/>
    <w:rsid w:val="5F7BA8D7"/>
    <w:rsid w:val="5F92D9AB"/>
    <w:rsid w:val="61E0407D"/>
    <w:rsid w:val="63595216"/>
    <w:rsid w:val="66FC04BC"/>
    <w:rsid w:val="68D226D6"/>
    <w:rsid w:val="69BDD492"/>
    <w:rsid w:val="6ADD7CB5"/>
    <w:rsid w:val="6E4AAEEF"/>
    <w:rsid w:val="70355000"/>
    <w:rsid w:val="720B226C"/>
    <w:rsid w:val="7277BFE4"/>
    <w:rsid w:val="72B20D09"/>
    <w:rsid w:val="75BA589B"/>
    <w:rsid w:val="764B69B6"/>
    <w:rsid w:val="764E4427"/>
    <w:rsid w:val="789EBCEF"/>
    <w:rsid w:val="793A0327"/>
    <w:rsid w:val="79AE38A5"/>
    <w:rsid w:val="7A593695"/>
    <w:rsid w:val="7A9A472D"/>
    <w:rsid w:val="7BE3E224"/>
    <w:rsid w:val="7D03D834"/>
    <w:rsid w:val="7D122973"/>
    <w:rsid w:val="7FBF8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6403C31C"/>
  <w15:docId w15:val="{FA58BE8B-544B-4B69-A23B-BA59356B8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4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9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3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5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5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5" w:unhideWhenUsed="1"/>
    <w:lsdException w:name="List Number 3" w:semiHidden="1" w:uiPriority="5" w:unhideWhenUsed="1"/>
    <w:lsdException w:name="List Number 4" w:semiHidden="1" w:uiPriority="5" w:unhideWhenUsed="1"/>
    <w:lsdException w:name="List Number 5" w:semiHidden="1" w:uiPriority="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6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6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8A9"/>
    <w:pPr>
      <w:spacing w:after="120"/>
    </w:pPr>
    <w:rPr>
      <w:rFonts w:ascii="Franklin Gothic Book" w:eastAsia="Times New Roman" w:hAnsi="Franklin Gothic Book" w:cs="Times New Roman"/>
      <w:color w:val="000000" w:themeColor="text1"/>
      <w:sz w:val="20"/>
    </w:rPr>
  </w:style>
  <w:style w:type="paragraph" w:styleId="Heading1">
    <w:name w:val="heading 1"/>
    <w:next w:val="Normal"/>
    <w:link w:val="Heading1Char"/>
    <w:uiPriority w:val="4"/>
    <w:qFormat/>
    <w:rsid w:val="0049754C"/>
    <w:pPr>
      <w:keepNext/>
      <w:widowControl w:val="0"/>
      <w:suppressAutoHyphens/>
      <w:autoSpaceDE w:val="0"/>
      <w:autoSpaceDN w:val="0"/>
      <w:adjustRightInd w:val="0"/>
      <w:spacing w:before="420" w:after="180" w:line="360" w:lineRule="atLeast"/>
      <w:textAlignment w:val="center"/>
      <w:outlineLvl w:val="0"/>
    </w:pPr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styleId="Heading2">
    <w:name w:val="heading 2"/>
    <w:next w:val="Normal"/>
    <w:link w:val="Heading2Char"/>
    <w:uiPriority w:val="4"/>
    <w:qFormat/>
    <w:rsid w:val="0049754C"/>
    <w:pPr>
      <w:pBdr>
        <w:bottom w:val="single" w:sz="6" w:space="1" w:color="1B3349" w:themeColor="text2"/>
      </w:pBdr>
      <w:spacing w:before="360" w:after="160" w:line="280" w:lineRule="atLeast"/>
      <w:outlineLvl w:val="1"/>
    </w:pPr>
    <w:rPr>
      <w:rFonts w:ascii="Franklin Gothic Medium" w:hAnsi="Franklin Gothic Medium" w:cs="FranklinGothic-Demi"/>
      <w:color w:val="097538" w:themeColor="accent4"/>
      <w:sz w:val="25"/>
      <w:szCs w:val="24"/>
    </w:rPr>
  </w:style>
  <w:style w:type="paragraph" w:styleId="Heading3">
    <w:name w:val="heading 3"/>
    <w:next w:val="Normal"/>
    <w:link w:val="Heading3Char"/>
    <w:uiPriority w:val="4"/>
    <w:qFormat/>
    <w:rsid w:val="0049754C"/>
    <w:pPr>
      <w:spacing w:before="240" w:after="120" w:line="290" w:lineRule="atLeast"/>
      <w:outlineLvl w:val="2"/>
    </w:pPr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paragraph" w:styleId="Heading4">
    <w:name w:val="heading 4"/>
    <w:next w:val="Normal"/>
    <w:link w:val="Heading4Char"/>
    <w:uiPriority w:val="4"/>
    <w:qFormat/>
    <w:rsid w:val="0049754C"/>
    <w:pPr>
      <w:spacing w:before="180" w:after="120" w:line="270" w:lineRule="atLeast"/>
      <w:outlineLvl w:val="3"/>
    </w:pPr>
    <w:rPr>
      <w:rFonts w:asciiTheme="majorHAnsi" w:hAnsiTheme="majorHAnsi" w:cs="FranklinGothic-Demi"/>
      <w:color w:val="081931"/>
      <w:sz w:val="21"/>
      <w:szCs w:val="23"/>
    </w:rPr>
  </w:style>
  <w:style w:type="paragraph" w:styleId="Heading5">
    <w:name w:val="heading 5"/>
    <w:basedOn w:val="Heading6"/>
    <w:next w:val="Normal"/>
    <w:link w:val="Heading5Char"/>
    <w:uiPriority w:val="4"/>
    <w:qFormat/>
    <w:rsid w:val="0049754C"/>
    <w:pPr>
      <w:keepNext/>
      <w:widowControl w:val="0"/>
      <w:suppressAutoHyphens/>
      <w:autoSpaceDE w:val="0"/>
      <w:autoSpaceDN w:val="0"/>
      <w:adjustRightInd w:val="0"/>
      <w:spacing w:after="120" w:line="270" w:lineRule="atLeast"/>
      <w:textAlignment w:val="center"/>
      <w:outlineLvl w:val="4"/>
    </w:pPr>
    <w:rPr>
      <w:color w:val="097538" w:themeColor="accent4"/>
    </w:rPr>
  </w:style>
  <w:style w:type="paragraph" w:styleId="Heading6">
    <w:name w:val="heading 6"/>
    <w:next w:val="Normal"/>
    <w:link w:val="Heading6Char"/>
    <w:uiPriority w:val="4"/>
    <w:qFormat/>
    <w:rsid w:val="0049754C"/>
    <w:pPr>
      <w:spacing w:before="180" w:after="60" w:line="260" w:lineRule="atLeast"/>
      <w:outlineLvl w:val="5"/>
    </w:pPr>
    <w:rPr>
      <w:rFonts w:ascii="Franklin Gothic Medium" w:hAnsi="Franklin Gothic Medium" w:cs="FranklinGothic-Book"/>
      <w:iCs/>
      <w:color w:val="1B3349" w:themeColor="text2"/>
      <w:sz w:val="20"/>
    </w:rPr>
  </w:style>
  <w:style w:type="paragraph" w:styleId="Heading7">
    <w:name w:val="heading 7"/>
    <w:next w:val="Normal"/>
    <w:link w:val="Heading7Char"/>
    <w:uiPriority w:val="4"/>
    <w:qFormat/>
    <w:rsid w:val="0049754C"/>
    <w:pPr>
      <w:spacing w:before="120" w:after="60"/>
      <w:outlineLvl w:val="6"/>
    </w:pPr>
    <w:rPr>
      <w:rFonts w:ascii="Franklin Gothic Medium" w:eastAsia="Times New Roman" w:hAnsi="Franklin Gothic Medium" w:cs="Times New Roman"/>
      <w:i/>
      <w:iCs/>
      <w:color w:val="505050"/>
      <w:sz w:val="20"/>
      <w:szCs w:val="21"/>
    </w:rPr>
  </w:style>
  <w:style w:type="paragraph" w:styleId="Heading8">
    <w:name w:val="heading 8"/>
    <w:next w:val="Normal"/>
    <w:link w:val="Heading8Char"/>
    <w:uiPriority w:val="4"/>
    <w:unhideWhenUsed/>
    <w:rsid w:val="0049754C"/>
    <w:pPr>
      <w:keepLines/>
      <w:spacing w:before="120" w:after="60"/>
      <w:outlineLvl w:val="7"/>
    </w:pPr>
    <w:rPr>
      <w:rFonts w:eastAsia="Times New Roman" w:cs="Times New Roman"/>
      <w:i/>
      <w:iCs/>
      <w:color w:val="0052CC" w:themeColor="accent3"/>
      <w:sz w:val="20"/>
      <w:szCs w:val="21"/>
    </w:rPr>
  </w:style>
  <w:style w:type="paragraph" w:styleId="Heading9">
    <w:name w:val="heading 9"/>
    <w:next w:val="Normal"/>
    <w:link w:val="Heading9Char"/>
    <w:uiPriority w:val="4"/>
    <w:unhideWhenUsed/>
    <w:rsid w:val="0049754C"/>
    <w:pPr>
      <w:keepNext/>
      <w:keepLines/>
      <w:spacing w:before="120" w:after="60"/>
      <w:outlineLvl w:val="8"/>
    </w:pPr>
    <w:rPr>
      <w:rFonts w:eastAsia="Times New Roman" w:cs="Times New Roman"/>
      <w:i/>
      <w:iCs/>
      <w:color w:val="505050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Subheading">
    <w:name w:val="Appendix Subheading"/>
    <w:basedOn w:val="Heading1"/>
    <w:link w:val="AppendixSubheadingChar"/>
    <w:uiPriority w:val="13"/>
    <w:rsid w:val="0049754C"/>
  </w:style>
  <w:style w:type="character" w:customStyle="1" w:styleId="AppendixSubheadingChar">
    <w:name w:val="Appendix Subheading Char"/>
    <w:basedOn w:val="Heading2Char"/>
    <w:link w:val="AppendixSubheading"/>
    <w:uiPriority w:val="13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styleId="BalloonText">
    <w:name w:val="Balloon Text"/>
    <w:basedOn w:val="Normal"/>
    <w:link w:val="BalloonTextChar"/>
    <w:uiPriority w:val="6"/>
    <w:semiHidden/>
    <w:unhideWhenUsed/>
    <w:rsid w:val="0049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6"/>
    <w:semiHidden/>
    <w:rsid w:val="0049754C"/>
    <w:rPr>
      <w:rFonts w:ascii="Tahoma" w:eastAsia="Times New Roman" w:hAnsi="Tahoma" w:cs="Tahoma"/>
      <w:color w:val="000000" w:themeColor="text1"/>
      <w:sz w:val="16"/>
      <w:szCs w:val="16"/>
    </w:rPr>
  </w:style>
  <w:style w:type="paragraph" w:styleId="BodyText">
    <w:name w:val="Body Text"/>
    <w:basedOn w:val="Normal"/>
    <w:link w:val="BodyTextChar"/>
    <w:uiPriority w:val="6"/>
    <w:semiHidden/>
    <w:unhideWhenUsed/>
    <w:rsid w:val="0049754C"/>
    <w:pPr>
      <w:spacing w:before="120" w:line="240" w:lineRule="auto"/>
    </w:pPr>
    <w:rPr>
      <w:rFonts w:ascii="Arial" w:hAnsi="Arial"/>
      <w:noProof/>
      <w:color w:val="auto"/>
      <w:lang w:val="fr-FR"/>
    </w:rPr>
  </w:style>
  <w:style w:type="character" w:customStyle="1" w:styleId="BodyTextChar">
    <w:name w:val="Body Text Char"/>
    <w:basedOn w:val="DefaultParagraphFont"/>
    <w:link w:val="BodyText"/>
    <w:uiPriority w:val="6"/>
    <w:semiHidden/>
    <w:rsid w:val="0049754C"/>
    <w:rPr>
      <w:rFonts w:ascii="Arial" w:eastAsia="Times New Roman" w:hAnsi="Arial" w:cs="Times New Roman"/>
      <w:noProof/>
      <w:sz w:val="20"/>
      <w:lang w:val="fr-FR"/>
    </w:rPr>
  </w:style>
  <w:style w:type="paragraph" w:styleId="ListParagraph">
    <w:name w:val="List Paragraph"/>
    <w:basedOn w:val="ListNumber"/>
    <w:uiPriority w:val="34"/>
    <w:qFormat/>
    <w:rsid w:val="000736C7"/>
  </w:style>
  <w:style w:type="paragraph" w:customStyle="1" w:styleId="Bullets">
    <w:name w:val="Bullets"/>
    <w:basedOn w:val="Normal"/>
    <w:link w:val="BulletsChar"/>
    <w:uiPriority w:val="5"/>
    <w:qFormat/>
    <w:rsid w:val="0051490D"/>
    <w:pPr>
      <w:numPr>
        <w:numId w:val="14"/>
      </w:numPr>
      <w:tabs>
        <w:tab w:val="left" w:pos="432"/>
      </w:tabs>
      <w:contextualSpacing/>
    </w:pPr>
    <w:rPr>
      <w:szCs w:val="24"/>
    </w:rPr>
  </w:style>
  <w:style w:type="character" w:customStyle="1" w:styleId="BulletsChar">
    <w:name w:val="Bullets Char"/>
    <w:basedOn w:val="DefaultParagraphFont"/>
    <w:link w:val="Bullets"/>
    <w:uiPriority w:val="5"/>
    <w:rsid w:val="0051490D"/>
    <w:rPr>
      <w:rFonts w:ascii="Franklin Gothic Book" w:eastAsia="Times New Roman" w:hAnsi="Franklin Gothic Book" w:cs="Times New Roman"/>
      <w:color w:val="000000" w:themeColor="text1"/>
      <w:sz w:val="20"/>
      <w:szCs w:val="24"/>
    </w:rPr>
  </w:style>
  <w:style w:type="paragraph" w:customStyle="1" w:styleId="CalloutBoxBullet">
    <w:name w:val="Callout Box Bullet"/>
    <w:basedOn w:val="Normal"/>
    <w:uiPriority w:val="11"/>
    <w:qFormat/>
    <w:rsid w:val="0049754C"/>
    <w:pPr>
      <w:numPr>
        <w:numId w:val="3"/>
      </w:numPr>
      <w:spacing w:before="120"/>
      <w:contextualSpacing/>
    </w:pPr>
    <w:rPr>
      <w:rFonts w:eastAsia="Open Sans Condensed Light"/>
      <w:color w:val="1B3349" w:themeColor="text2"/>
      <w:sz w:val="18"/>
    </w:rPr>
  </w:style>
  <w:style w:type="paragraph" w:customStyle="1" w:styleId="CalloutBoxBullet-White">
    <w:name w:val="Callout Box Bullet - White"/>
    <w:basedOn w:val="CalloutBoxBullet"/>
    <w:uiPriority w:val="11"/>
    <w:rsid w:val="0049754C"/>
    <w:pPr>
      <w:numPr>
        <w:numId w:val="1"/>
      </w:numPr>
    </w:pPr>
    <w:rPr>
      <w:color w:val="FFFFFF" w:themeColor="background1"/>
    </w:rPr>
  </w:style>
  <w:style w:type="paragraph" w:customStyle="1" w:styleId="SidebarHeading">
    <w:name w:val="Sidebar Heading"/>
    <w:next w:val="SidebarNormal"/>
    <w:link w:val="SidebarHeadingChar"/>
    <w:uiPriority w:val="9"/>
    <w:qFormat/>
    <w:rsid w:val="0049754C"/>
    <w:pPr>
      <w:spacing w:before="120" w:after="60" w:line="240" w:lineRule="auto"/>
    </w:pPr>
    <w:rPr>
      <w:rFonts w:ascii="Franklin Gothic Medium Cond" w:eastAsia="Open Sans Condensed Light" w:hAnsi="Franklin Gothic Medium Cond" w:cs="Open Sans Condensed"/>
      <w:caps/>
      <w:color w:val="1B3349" w:themeColor="text2"/>
      <w:sz w:val="18"/>
      <w:szCs w:val="21"/>
    </w:rPr>
  </w:style>
  <w:style w:type="character" w:customStyle="1" w:styleId="SidebarHeadingChar">
    <w:name w:val="Sidebar Heading Char"/>
    <w:basedOn w:val="DefaultParagraphFont"/>
    <w:link w:val="SidebarHeading"/>
    <w:uiPriority w:val="9"/>
    <w:rsid w:val="0049754C"/>
    <w:rPr>
      <w:rFonts w:ascii="Franklin Gothic Medium Cond" w:eastAsia="Open Sans Condensed Light" w:hAnsi="Franklin Gothic Medium Cond" w:cs="Open Sans Condensed"/>
      <w:caps/>
      <w:color w:val="1B3349" w:themeColor="text2"/>
      <w:sz w:val="18"/>
      <w:szCs w:val="21"/>
    </w:rPr>
  </w:style>
  <w:style w:type="paragraph" w:customStyle="1" w:styleId="CalloutBoxHeading">
    <w:name w:val="Callout Box Heading"/>
    <w:basedOn w:val="SidebarHeading"/>
    <w:next w:val="CalloutBoxNormal"/>
    <w:uiPriority w:val="11"/>
    <w:qFormat/>
    <w:rsid w:val="0049754C"/>
    <w:pPr>
      <w:spacing w:line="250" w:lineRule="atLeast"/>
      <w:jc w:val="center"/>
    </w:pPr>
    <w:rPr>
      <w:rFonts w:ascii="Franklin Gothic Medium" w:hAnsi="Franklin Gothic Medium"/>
      <w:sz w:val="20"/>
    </w:rPr>
  </w:style>
  <w:style w:type="paragraph" w:customStyle="1" w:styleId="CalloutBoxHeading-White">
    <w:name w:val="Callout Box Heading - White"/>
    <w:basedOn w:val="CalloutBoxHeading"/>
    <w:next w:val="CalloutBoxNormal-White"/>
    <w:uiPriority w:val="11"/>
    <w:qFormat/>
    <w:rsid w:val="0049754C"/>
    <w:rPr>
      <w:color w:val="FFFFFF" w:themeColor="background1"/>
    </w:rPr>
  </w:style>
  <w:style w:type="paragraph" w:customStyle="1" w:styleId="SidebarNormal">
    <w:name w:val="Sidebar Normal"/>
    <w:link w:val="SidebarNormalChar"/>
    <w:uiPriority w:val="9"/>
    <w:qFormat/>
    <w:rsid w:val="0049754C"/>
    <w:pPr>
      <w:spacing w:before="40" w:after="180" w:line="240" w:lineRule="auto"/>
      <w:contextualSpacing/>
    </w:pPr>
    <w:rPr>
      <w:rFonts w:ascii="Franklin Gothic Book" w:eastAsia="Times New Roman" w:hAnsi="Franklin Gothic Book" w:cs="Times New Roman"/>
      <w:sz w:val="18"/>
      <w:szCs w:val="20"/>
    </w:rPr>
  </w:style>
  <w:style w:type="character" w:customStyle="1" w:styleId="SidebarNormalChar">
    <w:name w:val="Sidebar Normal Char"/>
    <w:basedOn w:val="DefaultParagraphFont"/>
    <w:link w:val="SidebarNormal"/>
    <w:uiPriority w:val="9"/>
    <w:rsid w:val="0049754C"/>
    <w:rPr>
      <w:rFonts w:ascii="Franklin Gothic Book" w:eastAsia="Times New Roman" w:hAnsi="Franklin Gothic Book" w:cs="Times New Roman"/>
      <w:sz w:val="18"/>
      <w:szCs w:val="20"/>
    </w:rPr>
  </w:style>
  <w:style w:type="paragraph" w:customStyle="1" w:styleId="CalloutBoxNormal">
    <w:name w:val="Callout Box Normal"/>
    <w:basedOn w:val="SidebarNormal"/>
    <w:uiPriority w:val="11"/>
    <w:qFormat/>
    <w:rsid w:val="0049754C"/>
    <w:pPr>
      <w:spacing w:line="240" w:lineRule="atLeast"/>
    </w:pPr>
    <w:rPr>
      <w:color w:val="1B3349" w:themeColor="text2"/>
      <w:sz w:val="20"/>
    </w:rPr>
  </w:style>
  <w:style w:type="paragraph" w:customStyle="1" w:styleId="CalloutBoxNormal-White">
    <w:name w:val="Callout Box Normal - White"/>
    <w:basedOn w:val="CalloutBoxNormal"/>
    <w:uiPriority w:val="11"/>
    <w:qFormat/>
    <w:rsid w:val="0049754C"/>
    <w:rPr>
      <w:color w:val="FFFFFF" w:themeColor="background1"/>
    </w:rPr>
  </w:style>
  <w:style w:type="paragraph" w:styleId="Caption">
    <w:name w:val="caption"/>
    <w:basedOn w:val="Normal"/>
    <w:next w:val="Normal"/>
    <w:uiPriority w:val="5"/>
    <w:qFormat/>
    <w:rsid w:val="000736C7"/>
    <w:pPr>
      <w:keepNext/>
      <w:widowControl w:val="0"/>
      <w:pBdr>
        <w:top w:val="single" w:sz="8" w:space="1" w:color="1B3349" w:themeColor="text2"/>
      </w:pBdr>
      <w:suppressAutoHyphens/>
      <w:autoSpaceDE w:val="0"/>
      <w:autoSpaceDN w:val="0"/>
      <w:adjustRightInd w:val="0"/>
      <w:spacing w:before="140" w:line="260" w:lineRule="atLeast"/>
      <w:textAlignment w:val="center"/>
    </w:pPr>
    <w:rPr>
      <w:rFonts w:ascii="Franklin Gothic Medium Cond" w:eastAsiaTheme="minorEastAsia" w:hAnsi="Franklin Gothic Medium Cond" w:cs="FranklinGothic-Book"/>
      <w:caps/>
      <w:color w:val="1B3349" w:themeColor="text2"/>
      <w:sz w:val="18"/>
      <w:szCs w:val="20"/>
    </w:rPr>
  </w:style>
  <w:style w:type="table" w:styleId="ColorfulList-Accent1">
    <w:name w:val="Colorful List Accent 1"/>
    <w:basedOn w:val="TableNormal"/>
    <w:uiPriority w:val="72"/>
    <w:rsid w:val="0049754C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</w:tblPr>
    <w:tcPr>
      <w:shd w:val="clear" w:color="auto" w:fill="DBF4FF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05D14"/>
      </w:tcPr>
    </w:tblStylePr>
    <w:tblStylePr w:type="lastRow">
      <w:rPr>
        <w:b/>
        <w:bCs/>
        <w:color w:val="C05D1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E4FF"/>
      </w:tcPr>
    </w:tblStylePr>
    <w:tblStylePr w:type="band1Horz">
      <w:tblPr/>
      <w:tcPr>
        <w:shd w:val="clear" w:color="auto" w:fill="B6E9FF"/>
      </w:tcPr>
    </w:tblStylePr>
  </w:style>
  <w:style w:type="character" w:customStyle="1" w:styleId="Heading1Char">
    <w:name w:val="Heading 1 Char"/>
    <w:basedOn w:val="DefaultParagraphFont"/>
    <w:link w:val="Heading1"/>
    <w:uiPriority w:val="4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49754C"/>
    <w:rPr>
      <w:rFonts w:ascii="Franklin Gothic Medium" w:hAnsi="Franklin Gothic Medium" w:cs="FranklinGothic-Demi"/>
      <w:color w:val="097538" w:themeColor="accent4"/>
      <w:sz w:val="25"/>
      <w:szCs w:val="24"/>
    </w:rPr>
  </w:style>
  <w:style w:type="character" w:customStyle="1" w:styleId="Heading3Char">
    <w:name w:val="Heading 3 Char"/>
    <w:basedOn w:val="DefaultParagraphFont"/>
    <w:link w:val="Heading3"/>
    <w:uiPriority w:val="4"/>
    <w:rsid w:val="0049754C"/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character" w:customStyle="1" w:styleId="Heading4Char">
    <w:name w:val="Heading 4 Char"/>
    <w:basedOn w:val="DefaultParagraphFont"/>
    <w:link w:val="Heading4"/>
    <w:uiPriority w:val="4"/>
    <w:rsid w:val="0049754C"/>
    <w:rPr>
      <w:rFonts w:asciiTheme="majorHAnsi" w:hAnsiTheme="majorHAnsi" w:cs="FranklinGothic-Demi"/>
      <w:color w:val="081931"/>
      <w:sz w:val="21"/>
      <w:szCs w:val="23"/>
    </w:rPr>
  </w:style>
  <w:style w:type="character" w:customStyle="1" w:styleId="Heading5Char">
    <w:name w:val="Heading 5 Char"/>
    <w:basedOn w:val="DefaultParagraphFont"/>
    <w:link w:val="Heading5"/>
    <w:uiPriority w:val="4"/>
    <w:rsid w:val="0049754C"/>
    <w:rPr>
      <w:rFonts w:ascii="Franklin Gothic Medium" w:hAnsi="Franklin Gothic Medium" w:cs="FranklinGothic-Book"/>
      <w:iCs/>
      <w:color w:val="097538" w:themeColor="accent4"/>
      <w:sz w:val="20"/>
    </w:rPr>
  </w:style>
  <w:style w:type="character" w:customStyle="1" w:styleId="Heading6Char">
    <w:name w:val="Heading 6 Char"/>
    <w:basedOn w:val="DefaultParagraphFont"/>
    <w:link w:val="Heading6"/>
    <w:uiPriority w:val="4"/>
    <w:rsid w:val="0049754C"/>
    <w:rPr>
      <w:rFonts w:ascii="Franklin Gothic Medium" w:hAnsi="Franklin Gothic Medium" w:cs="FranklinGothic-Book"/>
      <w:iCs/>
      <w:color w:val="1B3349" w:themeColor="text2"/>
      <w:sz w:val="20"/>
    </w:rPr>
  </w:style>
  <w:style w:type="character" w:customStyle="1" w:styleId="Heading7Char">
    <w:name w:val="Heading 7 Char"/>
    <w:basedOn w:val="DefaultParagraphFont"/>
    <w:link w:val="Heading7"/>
    <w:uiPriority w:val="4"/>
    <w:rsid w:val="0049754C"/>
    <w:rPr>
      <w:rFonts w:ascii="Franklin Gothic Medium" w:eastAsia="Times New Roman" w:hAnsi="Franklin Gothic Medium" w:cs="Times New Roman"/>
      <w:i/>
      <w:iCs/>
      <w:color w:val="505050"/>
      <w:sz w:val="20"/>
      <w:szCs w:val="21"/>
    </w:rPr>
  </w:style>
  <w:style w:type="table" w:styleId="ColorfulShading-Accent2">
    <w:name w:val="Colorful Shading Accent 2"/>
    <w:basedOn w:val="TableNormal"/>
    <w:uiPriority w:val="71"/>
    <w:rsid w:val="004975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24" w:space="0" w:color="E87722"/>
        <w:left w:val="single" w:sz="4" w:space="0" w:color="E87722"/>
        <w:bottom w:val="single" w:sz="4" w:space="0" w:color="E87722"/>
        <w:right w:val="single" w:sz="4" w:space="0" w:color="E87722"/>
        <w:insideH w:val="single" w:sz="4" w:space="0" w:color="FFFFFF"/>
        <w:insideV w:val="single" w:sz="4" w:space="0" w:color="FFFFFF"/>
      </w:tblBorders>
    </w:tblPr>
    <w:tcPr>
      <w:shd w:val="clear" w:color="auto" w:fill="FCF1E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0460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0460F"/>
          <w:insideV w:val="nil"/>
        </w:tcBorders>
        <w:shd w:val="clear" w:color="auto" w:fill="90460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/>
      </w:tcPr>
    </w:tblStylePr>
    <w:tblStylePr w:type="band1Vert">
      <w:tblPr/>
      <w:tcPr>
        <w:shd w:val="clear" w:color="auto" w:fill="F5C8A6"/>
      </w:tcPr>
    </w:tblStylePr>
    <w:tblStylePr w:type="band1Horz">
      <w:tblPr/>
      <w:tcPr>
        <w:shd w:val="clear" w:color="auto" w:fill="F3BA9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rsid w:val="00497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9754C"/>
    <w:pPr>
      <w:spacing w:after="200" w:line="240" w:lineRule="auto"/>
    </w:pPr>
    <w:rPr>
      <w:rFonts w:ascii="Arial" w:eastAsia="Calibri" w:hAnsi="Arial"/>
      <w:color w:val="717073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54C"/>
    <w:rPr>
      <w:rFonts w:ascii="Arial" w:eastAsia="Calibri" w:hAnsi="Arial" w:cs="Times New Roman"/>
      <w:color w:val="71707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"/>
    <w:semiHidden/>
    <w:rsid w:val="00497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"/>
    <w:semiHidden/>
    <w:rsid w:val="0049754C"/>
    <w:rPr>
      <w:rFonts w:ascii="Arial" w:eastAsia="Calibri" w:hAnsi="Arial" w:cs="Times New Roman"/>
      <w:b/>
      <w:bCs/>
      <w:color w:val="717073"/>
      <w:sz w:val="20"/>
      <w:szCs w:val="20"/>
    </w:rPr>
  </w:style>
  <w:style w:type="table" w:styleId="DarkList-Accent1">
    <w:name w:val="Dark List Accent 1"/>
    <w:basedOn w:val="TableNormal"/>
    <w:uiPriority w:val="70"/>
    <w:rsid w:val="0049754C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</w:rPr>
    <w:tblPr>
      <w:tblStyleRowBandSize w:val="1"/>
      <w:tblStyleColBandSize w:val="1"/>
    </w:tblPr>
    <w:tcPr>
      <w:shd w:val="clear" w:color="auto" w:fill="0068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334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4D6D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4D6D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D6D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D6D"/>
      </w:tcPr>
    </w:tblStylePr>
  </w:style>
  <w:style w:type="paragraph" w:customStyle="1" w:styleId="Default">
    <w:name w:val="Default"/>
    <w:uiPriority w:val="6"/>
    <w:semiHidden/>
    <w:unhideWhenUsed/>
    <w:rsid w:val="0049754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DividingLine">
    <w:name w:val="Dividing Line"/>
    <w:uiPriority w:val="99"/>
    <w:rsid w:val="0049754C"/>
    <w:rPr>
      <w:color w:val="1B3349" w:themeColor="text2"/>
      <w:position w:val="1"/>
    </w:rPr>
  </w:style>
  <w:style w:type="character" w:styleId="Emphasis">
    <w:name w:val="Emphasis"/>
    <w:uiPriority w:val="9"/>
    <w:rsid w:val="0049754C"/>
    <w:rPr>
      <w:rFonts w:ascii="Franklin Gothic Medium" w:hAnsi="Franklin Gothic Medium"/>
      <w:noProof/>
      <w:color w:val="1B3349" w:themeColor="text2"/>
    </w:rPr>
  </w:style>
  <w:style w:type="paragraph" w:customStyle="1" w:styleId="EvenFooter">
    <w:name w:val="EvenFooter"/>
    <w:link w:val="EvenFooterChar"/>
    <w:uiPriority w:val="39"/>
    <w:rsid w:val="0049754C"/>
    <w:pPr>
      <w:spacing w:after="0" w:line="240" w:lineRule="auto"/>
      <w:jc w:val="right"/>
    </w:pPr>
    <w:rPr>
      <w:rFonts w:asciiTheme="majorHAnsi" w:eastAsia="Times New Roman" w:hAnsiTheme="majorHAnsi" w:cs="Times New Roman"/>
      <w:color w:val="1B3349" w:themeColor="text2"/>
      <w:sz w:val="16"/>
      <w:szCs w:val="16"/>
    </w:rPr>
  </w:style>
  <w:style w:type="character" w:customStyle="1" w:styleId="EvenFooterChar">
    <w:name w:val="EvenFooter Char"/>
    <w:basedOn w:val="DefaultParagraphFont"/>
    <w:link w:val="EvenFooter"/>
    <w:uiPriority w:val="39"/>
    <w:rsid w:val="0049754C"/>
    <w:rPr>
      <w:rFonts w:asciiTheme="majorHAnsi" w:eastAsia="Times New Roman" w:hAnsiTheme="majorHAnsi" w:cs="Times New Roman"/>
      <w:color w:val="1B3349" w:themeColor="text2"/>
      <w:sz w:val="16"/>
      <w:szCs w:val="16"/>
    </w:rPr>
  </w:style>
  <w:style w:type="paragraph" w:customStyle="1" w:styleId="EvenPage">
    <w:name w:val="EvenPage#"/>
    <w:link w:val="EvenPageChar"/>
    <w:uiPriority w:val="39"/>
    <w:rsid w:val="0049754C"/>
    <w:pPr>
      <w:spacing w:after="0" w:line="240" w:lineRule="auto"/>
    </w:pPr>
    <w:rPr>
      <w:rFonts w:ascii="Franklin Gothic Book" w:eastAsiaTheme="minorHAnsi" w:hAnsi="Franklin Gothic Book"/>
      <w:color w:val="1B3349" w:themeColor="text2"/>
      <w:sz w:val="16"/>
    </w:rPr>
  </w:style>
  <w:style w:type="character" w:customStyle="1" w:styleId="EvenPageChar">
    <w:name w:val="EvenPage# Char"/>
    <w:basedOn w:val="DefaultParagraphFont"/>
    <w:link w:val="EvenPage"/>
    <w:uiPriority w:val="39"/>
    <w:rsid w:val="0049754C"/>
    <w:rPr>
      <w:rFonts w:ascii="Franklin Gothic Book" w:eastAsiaTheme="minorHAnsi" w:hAnsi="Franklin Gothic Book"/>
      <w:color w:val="1B3349" w:themeColor="text2"/>
      <w:sz w:val="16"/>
    </w:rPr>
  </w:style>
  <w:style w:type="paragraph" w:customStyle="1" w:styleId="TableTitle">
    <w:name w:val="Table Title"/>
    <w:next w:val="Normal"/>
    <w:uiPriority w:val="9"/>
    <w:semiHidden/>
    <w:qFormat/>
    <w:rsid w:val="0049754C"/>
    <w:pPr>
      <w:spacing w:before="60" w:after="60"/>
      <w:jc w:val="center"/>
    </w:pPr>
    <w:rPr>
      <w:rFonts w:ascii="Calibri" w:eastAsia="Times New Roman" w:hAnsi="Calibri" w:cs="Times New Roman"/>
      <w:b/>
      <w:color w:val="404040"/>
      <w:sz w:val="18"/>
      <w:szCs w:val="24"/>
    </w:rPr>
  </w:style>
  <w:style w:type="paragraph" w:customStyle="1" w:styleId="FigureTitle">
    <w:name w:val="Figure Title"/>
    <w:basedOn w:val="TableTitle"/>
    <w:next w:val="Normal"/>
    <w:uiPriority w:val="9"/>
    <w:semiHidden/>
    <w:qFormat/>
    <w:rsid w:val="0049754C"/>
  </w:style>
  <w:style w:type="paragraph" w:styleId="Footer">
    <w:name w:val="footer"/>
    <w:basedOn w:val="Normal"/>
    <w:link w:val="FooterChar"/>
    <w:uiPriority w:val="39"/>
    <w:semiHidden/>
    <w:rsid w:val="009F5544"/>
    <w:pPr>
      <w:tabs>
        <w:tab w:val="right" w:pos="10224"/>
      </w:tabs>
      <w:spacing w:after="0"/>
    </w:pPr>
    <w:rPr>
      <w:noProof/>
      <w:sz w:val="16"/>
    </w:rPr>
  </w:style>
  <w:style w:type="character" w:customStyle="1" w:styleId="FooterChar">
    <w:name w:val="Footer Char"/>
    <w:basedOn w:val="DefaultParagraphFont"/>
    <w:link w:val="Footer"/>
    <w:uiPriority w:val="39"/>
    <w:semiHidden/>
    <w:rsid w:val="00F35C3A"/>
    <w:rPr>
      <w:rFonts w:ascii="Franklin Gothic Book" w:eastAsia="Times New Roman" w:hAnsi="Franklin Gothic Book" w:cs="Times New Roman"/>
      <w:noProof/>
      <w:color w:val="000000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49754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754C"/>
    <w:pPr>
      <w:spacing w:after="0" w:line="240" w:lineRule="auto"/>
    </w:pPr>
    <w:rPr>
      <w:rFonts w:asciiTheme="minorHAnsi" w:eastAsia="Calibri" w:hAnsi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754C"/>
    <w:rPr>
      <w:rFonts w:eastAsia="Calibri" w:cs="Times New Roman"/>
      <w:color w:val="000000" w:themeColor="text1"/>
      <w:sz w:val="18"/>
      <w:szCs w:val="20"/>
    </w:rPr>
  </w:style>
  <w:style w:type="paragraph" w:customStyle="1" w:styleId="GraphicFootnote">
    <w:name w:val="Graphic Footnote"/>
    <w:basedOn w:val="Normal"/>
    <w:uiPriority w:val="7"/>
    <w:semiHidden/>
    <w:unhideWhenUsed/>
    <w:rsid w:val="0049754C"/>
    <w:pPr>
      <w:spacing w:after="0" w:line="240" w:lineRule="auto"/>
      <w:jc w:val="center"/>
    </w:pPr>
    <w:rPr>
      <w:rFonts w:ascii="Roboto Condensed" w:hAnsi="Roboto Condensed"/>
      <w:color w:val="717073"/>
      <w:sz w:val="16"/>
      <w:szCs w:val="20"/>
    </w:rPr>
  </w:style>
  <w:style w:type="paragraph" w:customStyle="1" w:styleId="GraphicFootnoteLeft">
    <w:name w:val="Graphic Footnote Left"/>
    <w:basedOn w:val="GraphicFootnote"/>
    <w:uiPriority w:val="7"/>
    <w:semiHidden/>
    <w:unhideWhenUsed/>
    <w:rsid w:val="0049754C"/>
    <w:pPr>
      <w:spacing w:before="120"/>
      <w:jc w:val="left"/>
    </w:pPr>
  </w:style>
  <w:style w:type="paragraph" w:customStyle="1" w:styleId="GraphicPullQuote1">
    <w:name w:val="Graphic Pull Quote 1"/>
    <w:basedOn w:val="Normal"/>
    <w:uiPriority w:val="7"/>
    <w:semiHidden/>
    <w:unhideWhenUsed/>
    <w:rsid w:val="0049754C"/>
    <w:pPr>
      <w:framePr w:hSpace="180" w:wrap="around" w:vAnchor="page" w:hAnchor="margin" w:xAlign="center" w:y="3234"/>
      <w:suppressAutoHyphens/>
      <w:spacing w:before="120" w:after="60" w:line="240" w:lineRule="auto"/>
      <w:contextualSpacing/>
      <w:jc w:val="center"/>
    </w:pPr>
    <w:rPr>
      <w:rFonts w:ascii="Oswald" w:hAnsi="Oswald"/>
      <w:color w:val="006892"/>
      <w:sz w:val="32"/>
      <w:szCs w:val="20"/>
    </w:rPr>
  </w:style>
  <w:style w:type="paragraph" w:customStyle="1" w:styleId="GraphicPullQuote2">
    <w:name w:val="Graphic Pull Quote 2"/>
    <w:basedOn w:val="Normal"/>
    <w:uiPriority w:val="7"/>
    <w:semiHidden/>
    <w:unhideWhenUsed/>
    <w:qFormat/>
    <w:rsid w:val="0049754C"/>
    <w:pPr>
      <w:spacing w:before="30" w:after="30" w:line="240" w:lineRule="auto"/>
      <w:jc w:val="center"/>
    </w:pPr>
    <w:rPr>
      <w:rFonts w:ascii="Open Sans Condensed Light" w:hAnsi="Open Sans Condensed Light" w:cs="Open Sans Condensed Light"/>
      <w:color w:val="545456"/>
      <w:sz w:val="32"/>
      <w:szCs w:val="32"/>
    </w:rPr>
  </w:style>
  <w:style w:type="paragraph" w:customStyle="1" w:styleId="HugeNumbers">
    <w:name w:val="Huge Numbers"/>
    <w:uiPriority w:val="6"/>
    <w:semiHidden/>
    <w:rsid w:val="0049754C"/>
    <w:pPr>
      <w:spacing w:after="0" w:line="240" w:lineRule="auto"/>
      <w:jc w:val="right"/>
    </w:pPr>
    <w:rPr>
      <w:rFonts w:ascii="Open Sans" w:eastAsia="Times New Roman" w:hAnsi="Open Sans" w:cs="Times New Roman"/>
      <w:color w:val="545456"/>
      <w:sz w:val="96"/>
      <w:szCs w:val="20"/>
    </w:rPr>
  </w:style>
  <w:style w:type="character" w:customStyle="1" w:styleId="Heading8Char">
    <w:name w:val="Heading 8 Char"/>
    <w:basedOn w:val="DefaultParagraphFont"/>
    <w:link w:val="Heading8"/>
    <w:uiPriority w:val="4"/>
    <w:rsid w:val="0049754C"/>
    <w:rPr>
      <w:rFonts w:eastAsia="Times New Roman" w:cs="Times New Roman"/>
      <w:i/>
      <w:iCs/>
      <w:color w:val="0052CC" w:themeColor="accent3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rsid w:val="0049754C"/>
    <w:rPr>
      <w:rFonts w:eastAsia="Times New Roman" w:cs="Times New Roman"/>
      <w:i/>
      <w:iCs/>
      <w:color w:val="505050"/>
      <w:sz w:val="20"/>
      <w:szCs w:val="21"/>
    </w:rPr>
  </w:style>
  <w:style w:type="character" w:styleId="Hyperlink">
    <w:name w:val="Hyperlink"/>
    <w:basedOn w:val="DefaultParagraphFont"/>
    <w:uiPriority w:val="99"/>
    <w:unhideWhenUsed/>
    <w:rsid w:val="0049754C"/>
    <w:rPr>
      <w:color w:val="0052CC" w:themeColor="accent3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49754C"/>
    <w:pPr>
      <w:spacing w:after="0"/>
      <w:ind w:left="200" w:hanging="200"/>
    </w:pPr>
    <w:rPr>
      <w:rFonts w:asciiTheme="minorHAnsi" w:hAnsi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49754C"/>
    <w:pPr>
      <w:spacing w:after="0"/>
      <w:ind w:left="400" w:hanging="200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49754C"/>
    <w:pPr>
      <w:spacing w:after="0"/>
      <w:ind w:left="600" w:hanging="200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49754C"/>
    <w:pPr>
      <w:spacing w:after="0"/>
      <w:ind w:left="800" w:hanging="200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49754C"/>
    <w:pPr>
      <w:spacing w:after="0"/>
      <w:ind w:left="1000" w:hanging="200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49754C"/>
    <w:pPr>
      <w:spacing w:after="0"/>
      <w:ind w:left="1200" w:hanging="200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49754C"/>
    <w:pPr>
      <w:spacing w:after="0"/>
      <w:ind w:left="1400" w:hanging="200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49754C"/>
    <w:pPr>
      <w:spacing w:after="0"/>
      <w:ind w:left="1600" w:hanging="200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49754C"/>
    <w:pPr>
      <w:spacing w:after="0"/>
      <w:ind w:left="1800" w:hanging="200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49754C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LetterheadAddressBlock">
    <w:name w:val="Letterhead Address Block"/>
    <w:basedOn w:val="Normal"/>
    <w:uiPriority w:val="6"/>
    <w:qFormat/>
    <w:rsid w:val="0049754C"/>
    <w:pPr>
      <w:spacing w:after="0"/>
    </w:pPr>
    <w:rPr>
      <w:szCs w:val="24"/>
    </w:rPr>
  </w:style>
  <w:style w:type="paragraph" w:customStyle="1" w:styleId="LetterheadH1">
    <w:name w:val="Letterhead H1"/>
    <w:uiPriority w:val="6"/>
    <w:qFormat/>
    <w:rsid w:val="0049754C"/>
    <w:pPr>
      <w:spacing w:before="300" w:after="120"/>
    </w:pPr>
    <w:rPr>
      <w:rFonts w:ascii="Franklin Gothic Demi" w:eastAsia="Times New Roman" w:hAnsi="Franklin Gothic Demi" w:cs="Arial"/>
      <w:color w:val="000000" w:themeColor="text1"/>
      <w:kern w:val="32"/>
      <w:sz w:val="20"/>
      <w:szCs w:val="24"/>
    </w:rPr>
  </w:style>
  <w:style w:type="paragraph" w:customStyle="1" w:styleId="LetterheadDate">
    <w:name w:val="Letterhead Date"/>
    <w:basedOn w:val="LetterheadH1"/>
    <w:next w:val="Normal"/>
    <w:uiPriority w:val="6"/>
    <w:rsid w:val="0049754C"/>
  </w:style>
  <w:style w:type="paragraph" w:customStyle="1" w:styleId="LetterheadH2">
    <w:name w:val="Letterhead H2"/>
    <w:uiPriority w:val="6"/>
    <w:qFormat/>
    <w:rsid w:val="0049754C"/>
    <w:pPr>
      <w:spacing w:before="300" w:after="120"/>
    </w:pPr>
    <w:rPr>
      <w:rFonts w:ascii="Franklin Gothic Demi" w:eastAsia="Times New Roman" w:hAnsi="Franklin Gothic Demi" w:cs="Arial"/>
      <w:bCs/>
      <w:iCs/>
      <w:color w:val="959595"/>
      <w:spacing w:val="-5"/>
      <w:kern w:val="32"/>
      <w:sz w:val="20"/>
      <w:szCs w:val="24"/>
    </w:rPr>
  </w:style>
  <w:style w:type="character" w:customStyle="1" w:styleId="LetterheadHeaderAddress-Prefix">
    <w:name w:val="Letterhead Header Address - Prefix"/>
    <w:uiPriority w:val="6"/>
    <w:rsid w:val="0049754C"/>
    <w:rPr>
      <w:rFonts w:ascii="Franklin Gothic Demi" w:hAnsi="Franklin Gothic Demi" w:cs="FranklinGothic-Demi"/>
      <w:color w:val="0052CC" w:themeColor="accent3"/>
      <w:sz w:val="16"/>
      <w:szCs w:val="16"/>
    </w:rPr>
  </w:style>
  <w:style w:type="paragraph" w:customStyle="1" w:styleId="LetterheadHeaderAddress-Text">
    <w:name w:val="Letterhead Header Address - Text"/>
    <w:uiPriority w:val="6"/>
    <w:rsid w:val="0049754C"/>
    <w:pPr>
      <w:autoSpaceDE w:val="0"/>
      <w:autoSpaceDN w:val="0"/>
      <w:adjustRightInd w:val="0"/>
      <w:spacing w:after="0" w:line="210" w:lineRule="atLeast"/>
      <w:jc w:val="right"/>
      <w:textAlignment w:val="center"/>
    </w:pPr>
    <w:rPr>
      <w:rFonts w:ascii="Franklin Gothic Book" w:eastAsiaTheme="minorHAnsi" w:hAnsi="Franklin Gothic Book" w:cs="FranklinGothic-Book"/>
      <w:color w:val="000000" w:themeColor="text1"/>
      <w:sz w:val="16"/>
      <w:szCs w:val="16"/>
    </w:rPr>
  </w:style>
  <w:style w:type="table" w:styleId="LightGrid-Accent6">
    <w:name w:val="Light Grid Accent 6"/>
    <w:basedOn w:val="TableNormal"/>
    <w:uiPriority w:val="62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9A942"/>
        <w:left w:val="single" w:sz="8" w:space="0" w:color="49A942"/>
        <w:bottom w:val="single" w:sz="8" w:space="0" w:color="49A942"/>
        <w:right w:val="single" w:sz="8" w:space="0" w:color="49A942"/>
        <w:insideH w:val="single" w:sz="8" w:space="0" w:color="49A942"/>
        <w:insideV w:val="single" w:sz="8" w:space="0" w:color="49A942"/>
      </w:tblBorders>
    </w:tblPr>
    <w:tblStylePr w:type="fir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49A942"/>
          <w:left w:val="single" w:sz="8" w:space="0" w:color="49A942"/>
          <w:bottom w:val="single" w:sz="18" w:space="0" w:color="49A942"/>
          <w:right w:val="single" w:sz="8" w:space="0" w:color="49A942"/>
          <w:insideH w:val="nil"/>
          <w:insideV w:val="single" w:sz="8" w:space="0" w:color="49A942"/>
        </w:tcBorders>
      </w:tcPr>
    </w:tblStylePr>
    <w:tblStylePr w:type="la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double" w:sz="6" w:space="0" w:color="49A942"/>
          <w:left w:val="single" w:sz="8" w:space="0" w:color="49A942"/>
          <w:bottom w:val="single" w:sz="8" w:space="0" w:color="49A942"/>
          <w:right w:val="single" w:sz="8" w:space="0" w:color="49A942"/>
          <w:insideH w:val="nil"/>
          <w:insideV w:val="single" w:sz="8" w:space="0" w:color="49A942"/>
        </w:tcBorders>
      </w:tcPr>
    </w:tblStylePr>
    <w:tblStylePr w:type="firstCol">
      <w:rPr>
        <w:rFonts w:ascii="Franklin Gothic Demi" w:eastAsia="Times New Roman" w:hAnsi="Franklin Gothic Demi" w:cs="Times New Roman"/>
        <w:b/>
        <w:bCs/>
      </w:rPr>
    </w:tblStylePr>
    <w:tblStylePr w:type="lastCol"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</w:tcBorders>
      </w:tcPr>
    </w:tblStylePr>
    <w:tblStylePr w:type="band1Vert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</w:tcBorders>
        <w:shd w:val="clear" w:color="auto" w:fill="D0ECCE"/>
      </w:tcPr>
    </w:tblStylePr>
    <w:tblStylePr w:type="band1Horz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  <w:insideV w:val="single" w:sz="8" w:space="0" w:color="49A942"/>
        </w:tcBorders>
        <w:shd w:val="clear" w:color="auto" w:fill="D0ECCE"/>
      </w:tcPr>
    </w:tblStylePr>
    <w:tblStylePr w:type="band2Horz">
      <w:tblPr/>
      <w:tcPr>
        <w:tcBorders>
          <w:top w:val="single" w:sz="8" w:space="0" w:color="49A942"/>
          <w:left w:val="single" w:sz="8" w:space="0" w:color="49A942"/>
          <w:bottom w:val="single" w:sz="8" w:space="0" w:color="49A942"/>
          <w:right w:val="single" w:sz="8" w:space="0" w:color="49A942"/>
          <w:insideV w:val="single" w:sz="8" w:space="0" w:color="49A942"/>
        </w:tcBorders>
      </w:tcPr>
    </w:tblStylePr>
  </w:style>
  <w:style w:type="table" w:styleId="LightShading-Accent2">
    <w:name w:val="Light Shading Accent 2"/>
    <w:basedOn w:val="TableNormal"/>
    <w:uiPriority w:val="60"/>
    <w:rsid w:val="0049754C"/>
    <w:pPr>
      <w:spacing w:after="0" w:line="240" w:lineRule="auto"/>
    </w:pPr>
    <w:rPr>
      <w:rFonts w:ascii="Times New Roman" w:eastAsia="Times New Roman" w:hAnsi="Times New Roman" w:cs="Times New Roman"/>
      <w:color w:val="B45712"/>
      <w:sz w:val="20"/>
      <w:szCs w:val="20"/>
    </w:rPr>
    <w:tblPr>
      <w:tblStyleRowBandSize w:val="1"/>
      <w:tblStyleColBandSize w:val="1"/>
      <w:tblBorders>
        <w:top w:val="single" w:sz="8" w:space="0" w:color="E87722"/>
        <w:bottom w:val="single" w:sz="8" w:space="0" w:color="E8772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/>
          <w:left w:val="nil"/>
          <w:bottom w:val="single" w:sz="8" w:space="0" w:color="E8772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/>
          <w:left w:val="nil"/>
          <w:bottom w:val="single" w:sz="8" w:space="0" w:color="E8772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</w:style>
  <w:style w:type="table" w:styleId="LightShading-Accent4">
    <w:name w:val="Light Shading Accent 4"/>
    <w:basedOn w:val="TableNormal"/>
    <w:uiPriority w:val="60"/>
    <w:rsid w:val="0049754C"/>
    <w:pPr>
      <w:spacing w:after="0" w:line="240" w:lineRule="auto"/>
    </w:pPr>
    <w:rPr>
      <w:rFonts w:ascii="Times New Roman" w:eastAsia="Times New Roman" w:hAnsi="Times New Roman" w:cs="Times New Roman"/>
      <w:color w:val="B57E00"/>
      <w:sz w:val="20"/>
      <w:szCs w:val="20"/>
    </w:rPr>
    <w:tblPr>
      <w:tblStyleRowBandSize w:val="1"/>
      <w:tblStyleColBandSize w:val="1"/>
      <w:tblBorders>
        <w:top w:val="single" w:sz="8" w:space="0" w:color="F2A900"/>
        <w:bottom w:val="single" w:sz="8" w:space="0" w:color="F2A9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/>
          <w:left w:val="nil"/>
          <w:bottom w:val="single" w:sz="8" w:space="0" w:color="F2A9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900"/>
          <w:left w:val="nil"/>
          <w:bottom w:val="single" w:sz="8" w:space="0" w:color="F2A9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B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BC"/>
      </w:tcPr>
    </w:tblStylePr>
  </w:style>
  <w:style w:type="paragraph" w:styleId="ListBullet">
    <w:name w:val="List Bullet"/>
    <w:basedOn w:val="Normal"/>
    <w:uiPriority w:val="99"/>
    <w:semiHidden/>
    <w:rsid w:val="0049754C"/>
    <w:pPr>
      <w:tabs>
        <w:tab w:val="num" w:pos="360"/>
      </w:tabs>
      <w:spacing w:after="100" w:line="288" w:lineRule="auto"/>
      <w:ind w:left="360" w:hanging="360"/>
      <w:contextualSpacing/>
    </w:pPr>
    <w:rPr>
      <w:rFonts w:ascii="Arial" w:hAnsi="Arial"/>
      <w:color w:val="404040"/>
      <w:sz w:val="18"/>
    </w:rPr>
  </w:style>
  <w:style w:type="paragraph" w:styleId="ListBullet2">
    <w:name w:val="List Bullet 2"/>
    <w:basedOn w:val="Normal"/>
    <w:autoRedefine/>
    <w:uiPriority w:val="5"/>
    <w:semiHidden/>
    <w:unhideWhenUsed/>
    <w:rsid w:val="0049754C"/>
    <w:pPr>
      <w:tabs>
        <w:tab w:val="num" w:pos="720"/>
      </w:tabs>
      <w:spacing w:after="0" w:line="240" w:lineRule="auto"/>
      <w:ind w:left="720" w:hanging="360"/>
    </w:pPr>
    <w:rPr>
      <w:rFonts w:ascii="Calibri" w:hAnsi="Calibri"/>
      <w:color w:val="auto"/>
    </w:rPr>
  </w:style>
  <w:style w:type="paragraph" w:styleId="ListContinue">
    <w:name w:val="List Continue"/>
    <w:basedOn w:val="Normal"/>
    <w:uiPriority w:val="99"/>
    <w:semiHidden/>
    <w:unhideWhenUsed/>
    <w:rsid w:val="0049754C"/>
    <w:pPr>
      <w:spacing w:before="120"/>
      <w:ind w:left="36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9754C"/>
    <w:pPr>
      <w:numPr>
        <w:ilvl w:val="4"/>
        <w:numId w:val="7"/>
      </w:numPr>
      <w:contextualSpacing/>
    </w:pPr>
  </w:style>
  <w:style w:type="paragraph" w:styleId="ListNumber">
    <w:name w:val="List Number"/>
    <w:basedOn w:val="Normal"/>
    <w:uiPriority w:val="5"/>
    <w:qFormat/>
    <w:rsid w:val="000736C7"/>
    <w:pPr>
      <w:numPr>
        <w:numId w:val="13"/>
      </w:numPr>
      <w:contextualSpacing/>
    </w:pPr>
    <w:rPr>
      <w:color w:val="000000"/>
      <w:szCs w:val="24"/>
    </w:rPr>
  </w:style>
  <w:style w:type="paragraph" w:styleId="ListNumber2">
    <w:name w:val="List Number 2"/>
    <w:basedOn w:val="Normal"/>
    <w:uiPriority w:val="5"/>
    <w:semiHidden/>
    <w:rsid w:val="0049754C"/>
    <w:pPr>
      <w:numPr>
        <w:ilvl w:val="1"/>
        <w:numId w:val="7"/>
      </w:numPr>
      <w:spacing w:before="120"/>
      <w:contextualSpacing/>
    </w:pPr>
  </w:style>
  <w:style w:type="paragraph" w:styleId="ListNumber3">
    <w:name w:val="List Number 3"/>
    <w:basedOn w:val="Normal"/>
    <w:uiPriority w:val="5"/>
    <w:semiHidden/>
    <w:rsid w:val="0049754C"/>
    <w:pPr>
      <w:numPr>
        <w:ilvl w:val="2"/>
        <w:numId w:val="7"/>
      </w:numPr>
      <w:spacing w:before="120"/>
      <w:contextualSpacing/>
    </w:pPr>
  </w:style>
  <w:style w:type="paragraph" w:styleId="ListNumber4">
    <w:name w:val="List Number 4"/>
    <w:basedOn w:val="Normal"/>
    <w:uiPriority w:val="5"/>
    <w:semiHidden/>
    <w:rsid w:val="0049754C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5"/>
    <w:semiHidden/>
    <w:rsid w:val="0049754C"/>
    <w:pPr>
      <w:contextualSpacing/>
    </w:pPr>
  </w:style>
  <w:style w:type="numbering" w:customStyle="1" w:styleId="ListStyle-Bullets1">
    <w:name w:val="ListStyle-Bullets1"/>
    <w:uiPriority w:val="99"/>
    <w:rsid w:val="0051490D"/>
    <w:pPr>
      <w:numPr>
        <w:numId w:val="2"/>
      </w:numPr>
    </w:pPr>
  </w:style>
  <w:style w:type="numbering" w:customStyle="1" w:styleId="ListStyle-Headings">
    <w:name w:val="ListStyle-Headings"/>
    <w:uiPriority w:val="99"/>
    <w:rsid w:val="0049754C"/>
    <w:pPr>
      <w:numPr>
        <w:numId w:val="4"/>
      </w:numPr>
    </w:pPr>
  </w:style>
  <w:style w:type="numbering" w:customStyle="1" w:styleId="ListStyle-Numbers1">
    <w:name w:val="ListStyle-Numbers1"/>
    <w:uiPriority w:val="99"/>
    <w:rsid w:val="003F2D7F"/>
    <w:pPr>
      <w:numPr>
        <w:numId w:val="5"/>
      </w:numPr>
    </w:pPr>
  </w:style>
  <w:style w:type="table" w:styleId="MediumGrid2-Accent1">
    <w:name w:val="Medium Grid 2 Accent 1"/>
    <w:basedOn w:val="TableNormal"/>
    <w:uiPriority w:val="68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6892"/>
        <w:left w:val="single" w:sz="8" w:space="0" w:color="006892"/>
        <w:bottom w:val="single" w:sz="8" w:space="0" w:color="006892"/>
        <w:right w:val="single" w:sz="8" w:space="0" w:color="006892"/>
        <w:insideH w:val="single" w:sz="8" w:space="0" w:color="006892"/>
        <w:insideV w:val="single" w:sz="8" w:space="0" w:color="006892"/>
      </w:tblBorders>
    </w:tblPr>
    <w:tcPr>
      <w:shd w:val="clear" w:color="auto" w:fill="A5E4FF"/>
    </w:tcPr>
    <w:tblStylePr w:type="firstRow">
      <w:rPr>
        <w:b/>
        <w:bCs/>
        <w:color w:val="000000"/>
      </w:rPr>
      <w:tblPr/>
      <w:tcPr>
        <w:shd w:val="clear" w:color="auto" w:fill="DBF4F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9FF"/>
      </w:tcPr>
    </w:tblStylePr>
    <w:tblStylePr w:type="band1Vert">
      <w:tblPr/>
      <w:tcPr>
        <w:shd w:val="clear" w:color="auto" w:fill="49CAFF"/>
      </w:tcPr>
    </w:tblStylePr>
    <w:tblStylePr w:type="band1Horz">
      <w:tblPr/>
      <w:tcPr>
        <w:tcBorders>
          <w:insideH w:val="single" w:sz="6" w:space="0" w:color="006892"/>
          <w:insideV w:val="single" w:sz="6" w:space="0" w:color="006892"/>
        </w:tcBorders>
        <w:shd w:val="clear" w:color="auto" w:fill="49CAFF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E87722"/>
        <w:left w:val="single" w:sz="8" w:space="0" w:color="E87722"/>
        <w:bottom w:val="single" w:sz="8" w:space="0" w:color="E87722"/>
        <w:right w:val="single" w:sz="8" w:space="0" w:color="E87722"/>
        <w:insideH w:val="single" w:sz="8" w:space="0" w:color="E87722"/>
        <w:insideV w:val="single" w:sz="8" w:space="0" w:color="E87722"/>
      </w:tblBorders>
    </w:tblPr>
    <w:tcPr>
      <w:shd w:val="clear" w:color="auto" w:fill="F9DDC8"/>
    </w:tcPr>
    <w:tblStylePr w:type="firstRow">
      <w:rPr>
        <w:b/>
        <w:bCs/>
        <w:color w:val="000000"/>
      </w:rPr>
      <w:tblPr/>
      <w:tcPr>
        <w:shd w:val="clear" w:color="auto" w:fill="FCF1E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/>
      </w:tcPr>
    </w:tblStylePr>
    <w:tblStylePr w:type="band1Vert">
      <w:tblPr/>
      <w:tcPr>
        <w:shd w:val="clear" w:color="auto" w:fill="F3BA90"/>
      </w:tcPr>
    </w:tblStylePr>
    <w:tblStylePr w:type="band1Horz">
      <w:tblPr/>
      <w:tcPr>
        <w:tcBorders>
          <w:insideH w:val="single" w:sz="6" w:space="0" w:color="E87722"/>
          <w:insideV w:val="single" w:sz="6" w:space="0" w:color="E87722"/>
        </w:tcBorders>
        <w:shd w:val="clear" w:color="auto" w:fill="F3BA90"/>
      </w:tcPr>
    </w:tblStylePr>
    <w:tblStylePr w:type="nwCell">
      <w:tblPr/>
      <w:tcPr>
        <w:shd w:val="clear" w:color="auto" w:fill="FFFFFF"/>
      </w:tcPr>
    </w:tblStylePr>
  </w:style>
  <w:style w:type="table" w:styleId="MediumList2-Accent1">
    <w:name w:val="Medium List 2 Accent 1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6892"/>
        <w:left w:val="single" w:sz="8" w:space="0" w:color="006892"/>
        <w:bottom w:val="single" w:sz="8" w:space="0" w:color="006892"/>
        <w:right w:val="single" w:sz="8" w:space="0" w:color="0068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8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689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8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68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5E4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5E4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6892"/>
      <w:sz w:val="20"/>
      <w:szCs w:val="20"/>
    </w:rPr>
    <w:tblPr>
      <w:tblStyleRowBandSize w:val="1"/>
      <w:tblStyleColBandSize w:val="1"/>
      <w:tblBorders>
        <w:top w:val="single" w:sz="4" w:space="0" w:color="006892"/>
        <w:insideH w:val="single" w:sz="4" w:space="0" w:color="0068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/>
          <w:right w:val="nil"/>
          <w:insideH w:val="nil"/>
          <w:insideV w:val="nil"/>
        </w:tcBorders>
        <w:shd w:val="clear" w:color="auto" w:fill="FFFFFF"/>
        <w:vAlign w:val="bottom"/>
      </w:tcPr>
    </w:tblStylePr>
    <w:tblStylePr w:type="lastRow">
      <w:tblPr/>
      <w:tcPr>
        <w:tcBorders>
          <w:top w:val="single" w:sz="8" w:space="0" w:color="E8772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color w:val="FFFFFF"/>
      </w:rPr>
      <w:tblPr/>
      <w:tcPr>
        <w:shd w:val="clear" w:color="auto" w:fill="006892"/>
      </w:tcPr>
    </w:tblStylePr>
    <w:tblStylePr w:type="lastCol">
      <w:tblPr/>
      <w:tcPr>
        <w:tcBorders>
          <w:top w:val="nil"/>
          <w:left w:val="single" w:sz="8" w:space="0" w:color="E8772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/>
      </w:tcPr>
    </w:tblStylePr>
    <w:tblStylePr w:type="band1Horz">
      <w:tblPr/>
      <w:tcPr>
        <w:shd w:val="clear" w:color="auto" w:fill="F2F2F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A0AF"/>
        <w:left w:val="single" w:sz="8" w:space="0" w:color="00A0AF"/>
        <w:bottom w:val="single" w:sz="8" w:space="0" w:color="00A0AF"/>
        <w:right w:val="single" w:sz="8" w:space="0" w:color="00A0A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A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A0A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A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A0A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7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7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49754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9A942"/>
        <w:left w:val="single" w:sz="8" w:space="0" w:color="49A942"/>
        <w:bottom w:val="single" w:sz="8" w:space="0" w:color="49A942"/>
        <w:right w:val="single" w:sz="8" w:space="0" w:color="49A94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A94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9A94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A94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9A94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CC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CC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975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A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A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A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Normal-SectionStart">
    <w:name w:val="Normal - Section Start"/>
    <w:basedOn w:val="Normal"/>
    <w:next w:val="Normal"/>
    <w:rsid w:val="0049754C"/>
    <w:pPr>
      <w:spacing w:before="500"/>
    </w:pPr>
  </w:style>
  <w:style w:type="paragraph" w:styleId="NormalWeb">
    <w:name w:val="Normal (Web)"/>
    <w:basedOn w:val="Normal"/>
    <w:uiPriority w:val="99"/>
    <w:semiHidden/>
    <w:rsid w:val="0049754C"/>
    <w:pPr>
      <w:spacing w:before="100" w:beforeAutospacing="1" w:after="100" w:afterAutospacing="1" w:line="240" w:lineRule="auto"/>
    </w:pPr>
    <w:rPr>
      <w:rFonts w:ascii="Times New Roman" w:hAnsi="Times New Roman"/>
      <w:color w:val="717073"/>
      <w:sz w:val="24"/>
    </w:rPr>
  </w:style>
  <w:style w:type="paragraph" w:customStyle="1" w:styleId="Numbered">
    <w:name w:val="Numbered"/>
    <w:basedOn w:val="Normal"/>
    <w:uiPriority w:val="99"/>
    <w:semiHidden/>
    <w:rsid w:val="0049754C"/>
    <w:pPr>
      <w:numPr>
        <w:numId w:val="10"/>
      </w:numPr>
      <w:spacing w:before="120" w:after="0" w:line="240" w:lineRule="auto"/>
    </w:pPr>
    <w:rPr>
      <w:rFonts w:ascii="Arial" w:hAnsi="Arial"/>
    </w:rPr>
  </w:style>
  <w:style w:type="paragraph" w:customStyle="1" w:styleId="OddFooter">
    <w:name w:val="OddFooter"/>
    <w:link w:val="OddFooterChar"/>
    <w:uiPriority w:val="39"/>
    <w:rsid w:val="0049754C"/>
    <w:pPr>
      <w:spacing w:after="0" w:line="240" w:lineRule="auto"/>
    </w:pPr>
    <w:rPr>
      <w:rFonts w:ascii="Franklin Gothic Demi" w:eastAsia="Times New Roman" w:hAnsi="Franklin Gothic Demi" w:cs="Times New Roman"/>
      <w:color w:val="1B3349" w:themeColor="text2"/>
      <w:sz w:val="16"/>
      <w:szCs w:val="16"/>
    </w:rPr>
  </w:style>
  <w:style w:type="character" w:customStyle="1" w:styleId="OddFooterChar">
    <w:name w:val="OddFooter Char"/>
    <w:basedOn w:val="DefaultParagraphFont"/>
    <w:link w:val="OddFooter"/>
    <w:uiPriority w:val="39"/>
    <w:rsid w:val="0049754C"/>
    <w:rPr>
      <w:rFonts w:ascii="Franklin Gothic Demi" w:eastAsia="Times New Roman" w:hAnsi="Franklin Gothic Demi" w:cs="Times New Roman"/>
      <w:color w:val="1B3349" w:themeColor="text2"/>
      <w:sz w:val="16"/>
      <w:szCs w:val="16"/>
    </w:rPr>
  </w:style>
  <w:style w:type="paragraph" w:customStyle="1" w:styleId="OddPage">
    <w:name w:val="OddPage#"/>
    <w:link w:val="OddPageChar"/>
    <w:uiPriority w:val="39"/>
    <w:rsid w:val="0049754C"/>
    <w:pPr>
      <w:spacing w:after="0" w:line="240" w:lineRule="auto"/>
      <w:jc w:val="right"/>
    </w:pPr>
    <w:rPr>
      <w:rFonts w:ascii="Franklin Gothic Book" w:eastAsiaTheme="minorHAnsi" w:hAnsi="Franklin Gothic Book"/>
      <w:noProof/>
      <w:color w:val="1B3349" w:themeColor="text2"/>
      <w:sz w:val="16"/>
    </w:rPr>
  </w:style>
  <w:style w:type="character" w:customStyle="1" w:styleId="OddPageChar">
    <w:name w:val="OddPage# Char"/>
    <w:basedOn w:val="DefaultParagraphFont"/>
    <w:link w:val="OddPage"/>
    <w:uiPriority w:val="39"/>
    <w:rsid w:val="00E108A9"/>
    <w:rPr>
      <w:rFonts w:ascii="Franklin Gothic Book" w:eastAsiaTheme="minorHAnsi" w:hAnsi="Franklin Gothic Book"/>
      <w:noProof/>
      <w:color w:val="1B3349" w:themeColor="text2"/>
      <w:sz w:val="16"/>
    </w:rPr>
  </w:style>
  <w:style w:type="character" w:styleId="PageNumber">
    <w:name w:val="page number"/>
    <w:uiPriority w:val="39"/>
    <w:semiHidden/>
    <w:rsid w:val="0049754C"/>
    <w:rPr>
      <w:rFonts w:asciiTheme="majorHAnsi" w:hAnsiTheme="majorHAnsi" w:cs="FranklinGothic-Demi"/>
      <w:color w:val="53565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rsid w:val="0049754C"/>
    <w:pPr>
      <w:spacing w:after="0" w:line="240" w:lineRule="auto"/>
    </w:pPr>
    <w:rPr>
      <w:rFonts w:ascii="Consolas" w:eastAsia="Calibri" w:hAnsi="Consolas"/>
      <w:color w:val="717073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9754C"/>
    <w:rPr>
      <w:rFonts w:ascii="Consolas" w:eastAsia="Calibri" w:hAnsi="Consolas" w:cs="Times New Roman"/>
      <w:color w:val="717073"/>
      <w:sz w:val="21"/>
      <w:szCs w:val="21"/>
    </w:rPr>
  </w:style>
  <w:style w:type="paragraph" w:customStyle="1" w:styleId="SectionSubtitle">
    <w:name w:val="Section Subtitle"/>
    <w:basedOn w:val="Normal"/>
    <w:next w:val="Normal-SectionStart"/>
    <w:uiPriority w:val="1"/>
    <w:rsid w:val="00D5097B"/>
    <w:pPr>
      <w:spacing w:before="60" w:line="240" w:lineRule="auto"/>
    </w:pPr>
    <w:rPr>
      <w:rFonts w:ascii="Franklin Gothic Medium" w:hAnsi="Franklin Gothic Medium"/>
      <w:color w:val="1B3349" w:themeColor="text2"/>
      <w:sz w:val="28"/>
      <w:szCs w:val="28"/>
    </w:rPr>
  </w:style>
  <w:style w:type="paragraph" w:customStyle="1" w:styleId="ProjectResumeContinued">
    <w:name w:val="Project/Resume (Continued)"/>
    <w:next w:val="Normal"/>
    <w:link w:val="ProjectResumeContinuedChar"/>
    <w:uiPriority w:val="6"/>
    <w:rsid w:val="0049754C"/>
    <w:pPr>
      <w:pBdr>
        <w:bottom w:val="single" w:sz="6" w:space="1" w:color="505050"/>
      </w:pBdr>
      <w:spacing w:before="120" w:after="180" w:line="240" w:lineRule="auto"/>
    </w:pPr>
    <w:rPr>
      <w:rFonts w:eastAsia="Times New Roman" w:cs="Times New Roman"/>
      <w:color w:val="505050"/>
      <w:sz w:val="24"/>
      <w:szCs w:val="28"/>
    </w:rPr>
  </w:style>
  <w:style w:type="character" w:customStyle="1" w:styleId="ProjectResumeContinuedChar">
    <w:name w:val="Project/Resume (Continued) Char"/>
    <w:basedOn w:val="DefaultParagraphFont"/>
    <w:link w:val="ProjectResumeContinued"/>
    <w:uiPriority w:val="6"/>
    <w:rsid w:val="0049754C"/>
    <w:rPr>
      <w:rFonts w:eastAsia="Times New Roman" w:cs="Times New Roman"/>
      <w:color w:val="505050"/>
      <w:sz w:val="24"/>
      <w:szCs w:val="28"/>
    </w:rPr>
  </w:style>
  <w:style w:type="paragraph" w:customStyle="1" w:styleId="ProjectResumeBodyText">
    <w:name w:val="Project/Resume Body Text"/>
    <w:basedOn w:val="Normal"/>
    <w:uiPriority w:val="6"/>
    <w:unhideWhenUsed/>
    <w:rsid w:val="0049754C"/>
  </w:style>
  <w:style w:type="paragraph" w:customStyle="1" w:styleId="ProjectResumeH1">
    <w:name w:val="Project/Resume H1"/>
    <w:basedOn w:val="Heading1"/>
    <w:next w:val="Normal"/>
    <w:link w:val="ProjectResumeH1Char"/>
    <w:uiPriority w:val="6"/>
    <w:qFormat/>
    <w:rsid w:val="0049754C"/>
  </w:style>
  <w:style w:type="character" w:customStyle="1" w:styleId="ProjectResumeH1Char">
    <w:name w:val="Project/Resume H1 Char"/>
    <w:basedOn w:val="Heading1Char"/>
    <w:link w:val="ProjectResumeH1"/>
    <w:uiPriority w:val="6"/>
    <w:rsid w:val="0049754C"/>
    <w:rPr>
      <w:rFonts w:ascii="Franklin Gothic Medium" w:hAnsi="Franklin Gothic Medium" w:cs="FranklinGothic-Demi"/>
      <w:color w:val="0052CC" w:themeColor="accent3"/>
      <w:spacing w:val="4"/>
      <w:sz w:val="34"/>
      <w:szCs w:val="32"/>
    </w:rPr>
  </w:style>
  <w:style w:type="paragraph" w:customStyle="1" w:styleId="ProjectResumeH2">
    <w:name w:val="Project/Resume H2"/>
    <w:basedOn w:val="Heading2"/>
    <w:next w:val="Normal"/>
    <w:link w:val="ProjectResumeH2Char"/>
    <w:uiPriority w:val="6"/>
    <w:rsid w:val="0049754C"/>
    <w:pPr>
      <w:outlineLvl w:val="9"/>
    </w:pPr>
  </w:style>
  <w:style w:type="character" w:customStyle="1" w:styleId="ProjectResumeH2Char">
    <w:name w:val="Project/Resume H2 Char"/>
    <w:basedOn w:val="DefaultParagraphFont"/>
    <w:link w:val="ProjectResumeH2"/>
    <w:uiPriority w:val="6"/>
    <w:rsid w:val="0049754C"/>
    <w:rPr>
      <w:rFonts w:ascii="Franklin Gothic Medium" w:hAnsi="Franklin Gothic Medium" w:cs="FranklinGothic-Demi"/>
      <w:color w:val="097538" w:themeColor="accent4"/>
      <w:sz w:val="25"/>
      <w:szCs w:val="24"/>
    </w:rPr>
  </w:style>
  <w:style w:type="paragraph" w:customStyle="1" w:styleId="ProjectResumeH3">
    <w:name w:val="Project/Resume H3"/>
    <w:basedOn w:val="Heading3"/>
    <w:next w:val="Normal"/>
    <w:link w:val="ProjectResumeH3Char"/>
    <w:uiPriority w:val="6"/>
    <w:rsid w:val="0049754C"/>
    <w:pPr>
      <w:outlineLvl w:val="9"/>
    </w:pPr>
  </w:style>
  <w:style w:type="character" w:customStyle="1" w:styleId="ProjectResumeH3Char">
    <w:name w:val="Project/Resume H3 Char"/>
    <w:basedOn w:val="DefaultParagraphFont"/>
    <w:link w:val="ProjectResumeH3"/>
    <w:uiPriority w:val="6"/>
    <w:rsid w:val="0049754C"/>
    <w:rPr>
      <w:rFonts w:asciiTheme="majorHAnsi" w:hAnsiTheme="majorHAnsi" w:cs="FranklinGothic-Demi"/>
      <w:caps/>
      <w:color w:val="081931"/>
      <w:spacing w:val="8"/>
      <w:sz w:val="20"/>
      <w:szCs w:val="25"/>
    </w:rPr>
  </w:style>
  <w:style w:type="paragraph" w:customStyle="1" w:styleId="ProjectResumeH4">
    <w:name w:val="Project/Resume H4"/>
    <w:basedOn w:val="Heading4"/>
    <w:next w:val="Normal"/>
    <w:link w:val="ProjectResumeH4Char"/>
    <w:uiPriority w:val="6"/>
    <w:rsid w:val="0049754C"/>
    <w:pPr>
      <w:outlineLvl w:val="9"/>
    </w:pPr>
  </w:style>
  <w:style w:type="character" w:customStyle="1" w:styleId="ProjectResumeH4Char">
    <w:name w:val="Project/Resume H4 Char"/>
    <w:basedOn w:val="Heading4Char"/>
    <w:link w:val="ProjectResumeH4"/>
    <w:uiPriority w:val="6"/>
    <w:rsid w:val="0049754C"/>
    <w:rPr>
      <w:rFonts w:asciiTheme="majorHAnsi" w:hAnsiTheme="majorHAnsi" w:cs="FranklinGothic-Demi"/>
      <w:color w:val="081931"/>
      <w:sz w:val="21"/>
      <w:szCs w:val="23"/>
    </w:rPr>
  </w:style>
  <w:style w:type="paragraph" w:customStyle="1" w:styleId="Question">
    <w:name w:val="Question"/>
    <w:basedOn w:val="Normal"/>
    <w:next w:val="Normal"/>
    <w:uiPriority w:val="9"/>
    <w:qFormat/>
    <w:rsid w:val="0049754C"/>
    <w:pPr>
      <w:pBdr>
        <w:top w:val="single" w:sz="4" w:space="4" w:color="1B3349" w:themeColor="text2"/>
        <w:bottom w:val="single" w:sz="4" w:space="6" w:color="1B3349" w:themeColor="text2"/>
      </w:pBdr>
      <w:spacing w:before="60" w:after="60" w:line="240" w:lineRule="auto"/>
      <w:ind w:right="29"/>
    </w:pPr>
    <w:rPr>
      <w:rFonts w:ascii="Franklin Gothic Medium Cond" w:hAnsi="Franklin Gothic Medium Cond"/>
      <w:bCs/>
      <w:i/>
      <w:color w:val="0052CC" w:themeColor="accent3"/>
      <w:szCs w:val="20"/>
    </w:rPr>
  </w:style>
  <w:style w:type="paragraph" w:styleId="Quote">
    <w:name w:val="Quote"/>
    <w:basedOn w:val="PullQuote"/>
    <w:next w:val="Normal"/>
    <w:link w:val="QuoteChar"/>
    <w:uiPriority w:val="29"/>
    <w:rsid w:val="0049754C"/>
    <w:pPr>
      <w:spacing w:after="100" w:line="288" w:lineRule="auto"/>
      <w:ind w:left="720" w:right="72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9754C"/>
    <w:rPr>
      <w:rFonts w:ascii="Franklin Gothic Medium" w:eastAsia="Times New Roman" w:hAnsi="Franklin Gothic Medium" w:cs="Times New Roman"/>
      <w:i/>
      <w:color w:val="1B3349" w:themeColor="text2"/>
      <w:sz w:val="20"/>
      <w:szCs w:val="20"/>
    </w:rPr>
  </w:style>
  <w:style w:type="paragraph" w:customStyle="1" w:styleId="Run-in">
    <w:name w:val="Run-in"/>
    <w:basedOn w:val="Normal"/>
    <w:link w:val="Run-inChar"/>
    <w:uiPriority w:val="59"/>
    <w:semiHidden/>
    <w:unhideWhenUsed/>
    <w:qFormat/>
    <w:rsid w:val="0049754C"/>
    <w:pPr>
      <w:spacing w:before="240" w:after="60" w:line="240" w:lineRule="auto"/>
    </w:pPr>
    <w:rPr>
      <w:rFonts w:ascii="Arial" w:eastAsiaTheme="minorHAnsi" w:hAnsi="Arial" w:cstheme="minorBidi"/>
      <w:b/>
      <w:i/>
      <w:color w:val="00678F"/>
      <w:sz w:val="18"/>
    </w:rPr>
  </w:style>
  <w:style w:type="character" w:customStyle="1" w:styleId="Run-inChar">
    <w:name w:val="Run-in Char"/>
    <w:basedOn w:val="DefaultParagraphFont"/>
    <w:link w:val="Run-in"/>
    <w:uiPriority w:val="59"/>
    <w:semiHidden/>
    <w:rsid w:val="0049754C"/>
    <w:rPr>
      <w:rFonts w:ascii="Arial" w:eastAsiaTheme="minorHAnsi" w:hAnsi="Arial"/>
      <w:b/>
      <w:i/>
      <w:color w:val="00678F"/>
      <w:sz w:val="18"/>
    </w:rPr>
  </w:style>
  <w:style w:type="paragraph" w:customStyle="1" w:styleId="SectionTitle">
    <w:name w:val="Section Title"/>
    <w:basedOn w:val="Normal"/>
    <w:next w:val="Normal-SectionStart"/>
    <w:uiPriority w:val="1"/>
    <w:qFormat/>
    <w:rsid w:val="0049754C"/>
    <w:pPr>
      <w:spacing w:before="520" w:after="480" w:line="240" w:lineRule="auto"/>
    </w:pPr>
    <w:rPr>
      <w:rFonts w:asciiTheme="minorHAnsi" w:hAnsiTheme="minorHAnsi"/>
      <w:caps/>
      <w:color w:val="1B3349" w:themeColor="text2"/>
      <w:spacing w:val="20"/>
      <w:sz w:val="40"/>
      <w:szCs w:val="20"/>
    </w:rPr>
  </w:style>
  <w:style w:type="paragraph" w:customStyle="1" w:styleId="SectionTitle-withSubtitle">
    <w:name w:val="Section Title - with Subtitle"/>
    <w:basedOn w:val="Normal"/>
    <w:next w:val="SectionSubtitle"/>
    <w:uiPriority w:val="1"/>
    <w:rsid w:val="00D5097B"/>
    <w:pPr>
      <w:spacing w:before="520" w:after="60" w:line="240" w:lineRule="auto"/>
    </w:pPr>
    <w:rPr>
      <w:rFonts w:asciiTheme="minorHAnsi" w:eastAsia="Open Sans Condensed Light" w:hAnsiTheme="minorHAnsi"/>
      <w:caps/>
      <w:color w:val="1B3349" w:themeColor="text2"/>
      <w:spacing w:val="20"/>
      <w:sz w:val="40"/>
      <w:szCs w:val="20"/>
    </w:rPr>
  </w:style>
  <w:style w:type="paragraph" w:customStyle="1" w:styleId="SidebarBullet">
    <w:name w:val="Sidebar Bullet"/>
    <w:basedOn w:val="Normal"/>
    <w:link w:val="SidebarBulletChar"/>
    <w:uiPriority w:val="9"/>
    <w:qFormat/>
    <w:rsid w:val="0049754C"/>
    <w:pPr>
      <w:numPr>
        <w:numId w:val="11"/>
      </w:numPr>
      <w:tabs>
        <w:tab w:val="left" w:pos="180"/>
      </w:tabs>
      <w:spacing w:before="40" w:after="180"/>
      <w:contextualSpacing/>
    </w:pPr>
    <w:rPr>
      <w:color w:val="auto"/>
      <w:sz w:val="18"/>
      <w:szCs w:val="21"/>
    </w:rPr>
  </w:style>
  <w:style w:type="character" w:customStyle="1" w:styleId="SidebarBulletChar">
    <w:name w:val="Sidebar Bullet Char"/>
    <w:basedOn w:val="DefaultParagraphFont"/>
    <w:link w:val="SidebarBullet"/>
    <w:uiPriority w:val="9"/>
    <w:rsid w:val="0049754C"/>
    <w:rPr>
      <w:rFonts w:ascii="Franklin Gothic Book" w:eastAsia="Times New Roman" w:hAnsi="Franklin Gothic Book" w:cs="Times New Roman"/>
      <w:sz w:val="18"/>
      <w:szCs w:val="21"/>
    </w:rPr>
  </w:style>
  <w:style w:type="paragraph" w:customStyle="1" w:styleId="Subheading">
    <w:name w:val="Subheading"/>
    <w:basedOn w:val="Normal"/>
    <w:next w:val="Normal"/>
    <w:uiPriority w:val="4"/>
    <w:semiHidden/>
    <w:rsid w:val="0049754C"/>
    <w:pPr>
      <w:spacing w:before="300"/>
    </w:pPr>
    <w:rPr>
      <w:rFonts w:ascii="Franklin Gothic Medium" w:hAnsi="Franklin Gothic Medium"/>
    </w:rPr>
  </w:style>
  <w:style w:type="paragraph" w:customStyle="1" w:styleId="TableText">
    <w:name w:val="Table Text"/>
    <w:link w:val="TableTextChar"/>
    <w:uiPriority w:val="7"/>
    <w:qFormat/>
    <w:rsid w:val="0049754C"/>
    <w:pPr>
      <w:spacing w:before="40" w:after="40" w:line="240" w:lineRule="auto"/>
      <w:ind w:left="86" w:right="86"/>
    </w:pPr>
    <w:rPr>
      <w:rFonts w:ascii="Franklin Gothic Medium Cond" w:eastAsia="Times New Roman" w:hAnsi="Franklin Gothic Medium Cond" w:cs="Calibri"/>
      <w:color w:val="262626" w:themeColor="text1" w:themeTint="D9"/>
      <w:sz w:val="18"/>
      <w:szCs w:val="18"/>
    </w:rPr>
  </w:style>
  <w:style w:type="paragraph" w:customStyle="1" w:styleId="TableBullet">
    <w:name w:val="Table Bullet"/>
    <w:basedOn w:val="TableText"/>
    <w:uiPriority w:val="7"/>
    <w:qFormat/>
    <w:rsid w:val="0049754C"/>
    <w:pPr>
      <w:numPr>
        <w:numId w:val="12"/>
      </w:numPr>
      <w:contextualSpacing/>
    </w:pPr>
  </w:style>
  <w:style w:type="paragraph" w:customStyle="1" w:styleId="TableFootnote">
    <w:name w:val="Table Footnote"/>
    <w:basedOn w:val="Normal"/>
    <w:uiPriority w:val="7"/>
    <w:qFormat/>
    <w:rsid w:val="0049754C"/>
    <w:pPr>
      <w:spacing w:before="40"/>
    </w:pPr>
    <w:rPr>
      <w:sz w:val="16"/>
    </w:rPr>
  </w:style>
  <w:style w:type="table" w:styleId="TableGrid">
    <w:name w:val="Table Grid"/>
    <w:basedOn w:val="TableNormal"/>
    <w:rsid w:val="0049754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uiPriority w:val="7"/>
    <w:qFormat/>
    <w:rsid w:val="0049754C"/>
    <w:pPr>
      <w:keepNext/>
      <w:suppressAutoHyphens/>
      <w:spacing w:before="40" w:after="40" w:line="240" w:lineRule="auto"/>
      <w:ind w:left="86" w:right="86"/>
      <w:jc w:val="center"/>
    </w:pPr>
    <w:rPr>
      <w:rFonts w:ascii="Franklin Gothic Demi Cond" w:eastAsia="Open Sans Condensed Light" w:hAnsi="Franklin Gothic Demi Cond" w:cs="Open Sans Condensed"/>
      <w:color w:val="1B3349" w:themeColor="text2"/>
      <w:sz w:val="18"/>
      <w:szCs w:val="21"/>
    </w:rPr>
  </w:style>
  <w:style w:type="paragraph" w:customStyle="1" w:styleId="TableNumbersMedium">
    <w:name w:val="Table Numbers Medium"/>
    <w:basedOn w:val="HugeNumbers"/>
    <w:uiPriority w:val="6"/>
    <w:rsid w:val="0049754C"/>
    <w:pPr>
      <w:spacing w:before="40"/>
      <w:ind w:left="86" w:right="86"/>
      <w:jc w:val="center"/>
    </w:pPr>
    <w:rPr>
      <w:rFonts w:ascii="Franklin Gothic Medium Cond" w:eastAsia="Calibri" w:hAnsi="Franklin Gothic Medium Cond"/>
      <w:color w:val="1B3349" w:themeColor="text2"/>
      <w:sz w:val="40"/>
      <w:szCs w:val="40"/>
    </w:rPr>
  </w:style>
  <w:style w:type="paragraph" w:styleId="TableofFigures">
    <w:name w:val="table of figures"/>
    <w:basedOn w:val="Normal"/>
    <w:next w:val="Normal"/>
    <w:uiPriority w:val="99"/>
    <w:rsid w:val="0049754C"/>
    <w:pPr>
      <w:tabs>
        <w:tab w:val="right" w:leader="dot" w:pos="10224"/>
      </w:tabs>
      <w:spacing w:after="0"/>
    </w:pPr>
    <w:rPr>
      <w:rFonts w:asciiTheme="minorHAnsi" w:eastAsia="Calibri" w:hAnsiTheme="minorHAnsi"/>
      <w:noProof/>
    </w:rPr>
  </w:style>
  <w:style w:type="paragraph" w:customStyle="1" w:styleId="TableSubheading">
    <w:name w:val="Table Subheading"/>
    <w:basedOn w:val="TableHeading"/>
    <w:uiPriority w:val="7"/>
    <w:qFormat/>
    <w:rsid w:val="0049754C"/>
    <w:pPr>
      <w:spacing w:before="20" w:after="20"/>
    </w:pPr>
    <w:rPr>
      <w:rFonts w:ascii="Franklin Gothic Medium Cond" w:hAnsi="Franklin Gothic Medium Cond"/>
      <w:caps/>
      <w:sz w:val="16"/>
    </w:rPr>
  </w:style>
  <w:style w:type="paragraph" w:customStyle="1" w:styleId="TableSubheadLeft">
    <w:name w:val="Table Subhead Left"/>
    <w:basedOn w:val="TableSubheading"/>
    <w:uiPriority w:val="7"/>
    <w:semiHidden/>
    <w:rsid w:val="0049754C"/>
    <w:pPr>
      <w:jc w:val="left"/>
    </w:pPr>
  </w:style>
  <w:style w:type="paragraph" w:customStyle="1" w:styleId="TableSubheadWhite">
    <w:name w:val="Table Subhead White"/>
    <w:basedOn w:val="TableHeading"/>
    <w:uiPriority w:val="7"/>
    <w:semiHidden/>
    <w:qFormat/>
    <w:rsid w:val="0049754C"/>
    <w:rPr>
      <w:color w:val="FFFFFF"/>
    </w:rPr>
  </w:style>
  <w:style w:type="paragraph" w:customStyle="1" w:styleId="TableTextCentered">
    <w:name w:val="Table Text Centered"/>
    <w:basedOn w:val="TableText"/>
    <w:uiPriority w:val="7"/>
    <w:rsid w:val="0049754C"/>
    <w:pPr>
      <w:jc w:val="center"/>
    </w:pPr>
  </w:style>
  <w:style w:type="paragraph" w:customStyle="1" w:styleId="TableTextRight">
    <w:name w:val="Table Text Right"/>
    <w:basedOn w:val="TableText"/>
    <w:uiPriority w:val="7"/>
    <w:rsid w:val="0049754C"/>
    <w:pPr>
      <w:jc w:val="right"/>
    </w:pPr>
    <w:rPr>
      <w:rFonts w:eastAsia="Calibri"/>
    </w:rPr>
  </w:style>
  <w:style w:type="table" w:styleId="TableTheme">
    <w:name w:val="Table Theme"/>
    <w:basedOn w:val="TableNormal"/>
    <w:rsid w:val="0049754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-BrandedStyle1">
    <w:name w:val="Table-BrandedStyle1"/>
    <w:basedOn w:val="TableNormal"/>
    <w:uiPriority w:val="99"/>
    <w:qFormat/>
    <w:rsid w:val="0049754C"/>
    <w:pPr>
      <w:spacing w:before="40" w:after="40" w:line="240" w:lineRule="auto"/>
      <w:ind w:left="86" w:right="86"/>
    </w:pPr>
    <w:rPr>
      <w:rFonts w:ascii="Franklin Gothic Medium Cond" w:eastAsiaTheme="minorHAnsi" w:hAnsi="Franklin Gothic Medium Cond"/>
      <w:color w:val="262626" w:themeColor="text1" w:themeTint="D9"/>
      <w:sz w:val="18"/>
    </w:rPr>
    <w:tblPr>
      <w:tblStyleRowBandSize w:val="1"/>
      <w:tblStyleColBandSize w:val="1"/>
      <w:jc w:val="center"/>
      <w:tblBorders>
        <w:top w:val="single" w:sz="8" w:space="0" w:color="1B3349" w:themeColor="text2"/>
        <w:bottom w:val="single" w:sz="8" w:space="0" w:color="1B3349" w:themeColor="text2"/>
        <w:insideH w:val="single" w:sz="4" w:space="0" w:color="959595"/>
      </w:tblBorders>
      <w:tblCellMar>
        <w:left w:w="0" w:type="dxa"/>
        <w:right w:w="0" w:type="dxa"/>
      </w:tblCellMar>
    </w:tblPr>
    <w:trPr>
      <w:jc w:val="center"/>
    </w:trPr>
    <w:tcPr>
      <w:shd w:val="clear" w:color="auto" w:fill="auto"/>
    </w:tcPr>
    <w:tblStylePr w:type="firstRow">
      <w:rPr>
        <w:color w:val="00AEE6" w:themeColor="accent1"/>
      </w:rPr>
      <w:tblPr/>
      <w:tcPr>
        <w:tcBorders>
          <w:top w:val="nil"/>
          <w:bottom w:val="single" w:sz="8" w:space="0" w:color="1B3349" w:themeColor="text2"/>
        </w:tcBorders>
        <w:shd w:val="clear" w:color="auto" w:fill="FFFFFF" w:themeFill="background1"/>
      </w:tcPr>
    </w:tblStylePr>
    <w:tblStylePr w:type="lastRow">
      <w:rPr>
        <w:rFonts w:ascii="Cambria" w:hAnsi="Cambria"/>
        <w:sz w:val="18"/>
      </w:rPr>
      <w:tblPr/>
      <w:tcPr>
        <w:tcBorders>
          <w:top w:val="single" w:sz="8" w:space="0" w:color="1B3349" w:themeColor="text2"/>
          <w:bottom w:val="single" w:sz="8" w:space="0" w:color="1B3349" w:themeColor="text2"/>
        </w:tcBorders>
        <w:shd w:val="clear" w:color="auto" w:fill="auto"/>
      </w:tcPr>
    </w:tblStylePr>
    <w:tblStylePr w:type="firstCol">
      <w:rPr>
        <w:rFonts w:ascii="Cambria" w:hAnsi="Cambria"/>
        <w:sz w:val="18"/>
      </w:rPr>
      <w:tblPr/>
      <w:tcPr>
        <w:shd w:val="clear" w:color="auto" w:fill="DFDFDF" w:themeFill="background2"/>
      </w:tcPr>
    </w:tblStylePr>
    <w:tblStylePr w:type="lastCol">
      <w:rPr>
        <w:rFonts w:ascii="Cambria" w:hAnsi="Cambria"/>
        <w:sz w:val="18"/>
      </w:rPr>
      <w:tblPr/>
      <w:tcPr>
        <w:shd w:val="clear" w:color="auto" w:fill="DFDFDF" w:themeFill="background2"/>
      </w:tcPr>
    </w:tblStylePr>
    <w:tblStylePr w:type="band1Vert">
      <w:tblPr/>
      <w:tcPr>
        <w:shd w:val="clear" w:color="auto" w:fill="DFDFDF" w:themeFill="background2"/>
      </w:tcPr>
    </w:tblStylePr>
    <w:tblStylePr w:type="band1Horz">
      <w:tblPr/>
      <w:tcPr>
        <w:shd w:val="clear" w:color="auto" w:fill="DFDFDF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</w:pPr>
    <w:rPr>
      <w:rFonts w:ascii="Franklin Gothic Medium" w:hAnsi="Franklin Gothic Medium"/>
      <w:caps/>
      <w:color w:val="1B3349" w:themeColor="text2"/>
      <w:szCs w:val="24"/>
    </w:rPr>
  </w:style>
  <w:style w:type="paragraph" w:styleId="TOC2">
    <w:name w:val="toc 2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  <w:ind w:left="216"/>
    </w:pPr>
    <w:rPr>
      <w:color w:val="1B3349" w:themeColor="text2"/>
      <w:szCs w:val="24"/>
    </w:rPr>
  </w:style>
  <w:style w:type="paragraph" w:styleId="TOC3">
    <w:name w:val="toc 3"/>
    <w:basedOn w:val="Normal"/>
    <w:next w:val="Normal"/>
    <w:autoRedefine/>
    <w:uiPriority w:val="39"/>
    <w:rsid w:val="002E33DD"/>
    <w:pPr>
      <w:tabs>
        <w:tab w:val="right" w:leader="dot" w:pos="10224"/>
      </w:tabs>
      <w:spacing w:before="120" w:after="100"/>
      <w:ind w:left="432"/>
    </w:pPr>
    <w:rPr>
      <w:color w:val="1B3349" w:themeColor="text2"/>
      <w:szCs w:val="24"/>
    </w:rPr>
  </w:style>
  <w:style w:type="paragraph" w:styleId="TOC4">
    <w:name w:val="toc 4"/>
    <w:basedOn w:val="Normal"/>
    <w:next w:val="Normal"/>
    <w:autoRedefine/>
    <w:uiPriority w:val="39"/>
    <w:rsid w:val="00F022BF"/>
    <w:pPr>
      <w:tabs>
        <w:tab w:val="right" w:leader="dot" w:pos="10224"/>
      </w:tabs>
      <w:spacing w:before="120" w:after="100"/>
      <w:ind w:left="648"/>
    </w:pPr>
    <w:rPr>
      <w:color w:val="1B3349" w:themeColor="text2"/>
    </w:rPr>
  </w:style>
  <w:style w:type="paragraph" w:styleId="TOC5">
    <w:name w:val="toc 5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864"/>
    </w:pPr>
    <w:rPr>
      <w:color w:val="auto"/>
    </w:rPr>
  </w:style>
  <w:style w:type="paragraph" w:styleId="TOC6">
    <w:name w:val="toc 6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080"/>
    </w:pPr>
    <w:rPr>
      <w:color w:val="auto"/>
    </w:rPr>
  </w:style>
  <w:style w:type="paragraph" w:styleId="TOC7">
    <w:name w:val="toc 7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296"/>
    </w:pPr>
    <w:rPr>
      <w:color w:val="auto"/>
    </w:rPr>
  </w:style>
  <w:style w:type="paragraph" w:styleId="TOC8">
    <w:name w:val="toc 8"/>
    <w:basedOn w:val="Normal"/>
    <w:next w:val="Normal"/>
    <w:autoRedefine/>
    <w:uiPriority w:val="39"/>
    <w:semiHidden/>
    <w:rsid w:val="0049754C"/>
    <w:pPr>
      <w:tabs>
        <w:tab w:val="right" w:leader="dot" w:pos="10224"/>
      </w:tabs>
      <w:spacing w:after="100" w:line="259" w:lineRule="auto"/>
      <w:ind w:left="1512"/>
    </w:pPr>
    <w:rPr>
      <w:color w:val="auto"/>
    </w:rPr>
  </w:style>
  <w:style w:type="paragraph" w:styleId="TOC9">
    <w:name w:val="toc 9"/>
    <w:basedOn w:val="Normal"/>
    <w:next w:val="Normal"/>
    <w:autoRedefine/>
    <w:uiPriority w:val="39"/>
    <w:semiHidden/>
    <w:rsid w:val="0049754C"/>
    <w:pPr>
      <w:tabs>
        <w:tab w:val="left" w:pos="10224"/>
      </w:tabs>
      <w:spacing w:after="100" w:line="259" w:lineRule="auto"/>
      <w:ind w:left="1728"/>
    </w:pPr>
    <w:rPr>
      <w:color w:val="auto"/>
    </w:rPr>
  </w:style>
  <w:style w:type="paragraph" w:customStyle="1" w:styleId="TOCHeader">
    <w:name w:val="TOC Header"/>
    <w:uiPriority w:val="38"/>
    <w:semiHidden/>
    <w:rsid w:val="0049754C"/>
    <w:pPr>
      <w:spacing w:after="0" w:line="240" w:lineRule="auto"/>
    </w:pPr>
    <w:rPr>
      <w:rFonts w:ascii="Arial" w:eastAsia="Times New Roman" w:hAnsi="Arial" w:cs="Times New Roman"/>
      <w:b/>
      <w:caps/>
      <w:color w:val="BFBFBF"/>
      <w:sz w:val="68"/>
      <w:szCs w:val="24"/>
    </w:rPr>
  </w:style>
  <w:style w:type="paragraph" w:styleId="TOCHeading">
    <w:name w:val="TOC Heading"/>
    <w:basedOn w:val="SectionTitle"/>
    <w:next w:val="TOC1"/>
    <w:uiPriority w:val="39"/>
    <w:qFormat/>
    <w:rsid w:val="0049754C"/>
  </w:style>
  <w:style w:type="paragraph" w:customStyle="1" w:styleId="TOFHeader">
    <w:name w:val="TOF Header"/>
    <w:uiPriority w:val="39"/>
    <w:semiHidden/>
    <w:unhideWhenUsed/>
    <w:qFormat/>
    <w:rsid w:val="0049754C"/>
    <w:pPr>
      <w:spacing w:before="240" w:after="240" w:line="240" w:lineRule="auto"/>
    </w:pPr>
    <w:rPr>
      <w:rFonts w:ascii="Arial" w:eastAsia="Times New Roman" w:hAnsi="Arial" w:cs="Times New Roman"/>
      <w:b/>
      <w:caps/>
      <w:color w:val="E87722"/>
    </w:rPr>
  </w:style>
  <w:style w:type="numbering" w:customStyle="1" w:styleId="ListStyle-CalloutBoxBullet1">
    <w:name w:val="ListStyle-CalloutBoxBullet1"/>
    <w:uiPriority w:val="99"/>
    <w:rsid w:val="0049754C"/>
    <w:pPr>
      <w:numPr>
        <w:numId w:val="3"/>
      </w:numPr>
    </w:pPr>
  </w:style>
  <w:style w:type="numbering" w:customStyle="1" w:styleId="ListStyle-CalloutBoxBulletWhite1">
    <w:name w:val="ListStyle-CalloutBoxBulletWhite1"/>
    <w:uiPriority w:val="99"/>
    <w:rsid w:val="0049754C"/>
    <w:pPr>
      <w:numPr>
        <w:numId w:val="1"/>
      </w:numPr>
    </w:pPr>
  </w:style>
  <w:style w:type="numbering" w:customStyle="1" w:styleId="ListStyle-TableBullet1">
    <w:name w:val="ListStyle-TableBullet1"/>
    <w:uiPriority w:val="99"/>
    <w:rsid w:val="0049754C"/>
    <w:pPr>
      <w:numPr>
        <w:numId w:val="6"/>
      </w:numPr>
    </w:pPr>
  </w:style>
  <w:style w:type="paragraph" w:styleId="NoSpacing">
    <w:name w:val="No Spacing"/>
    <w:basedOn w:val="Normal"/>
    <w:uiPriority w:val="1"/>
    <w:qFormat/>
    <w:rsid w:val="0049754C"/>
    <w:pPr>
      <w:spacing w:after="0"/>
    </w:pPr>
  </w:style>
  <w:style w:type="character" w:customStyle="1" w:styleId="TableTextChar">
    <w:name w:val="Table Text Char"/>
    <w:basedOn w:val="DefaultParagraphFont"/>
    <w:link w:val="TableText"/>
    <w:uiPriority w:val="7"/>
    <w:rsid w:val="0049754C"/>
    <w:rPr>
      <w:rFonts w:ascii="Franklin Gothic Medium Cond" w:eastAsia="Times New Roman" w:hAnsi="Franklin Gothic Medium Cond" w:cs="Calibri"/>
      <w:color w:val="262626" w:themeColor="text1" w:themeTint="D9"/>
      <w:sz w:val="18"/>
      <w:szCs w:val="18"/>
    </w:rPr>
  </w:style>
  <w:style w:type="paragraph" w:customStyle="1" w:styleId="PullQuote">
    <w:name w:val="Pull Quote"/>
    <w:basedOn w:val="Normal"/>
    <w:uiPriority w:val="11"/>
    <w:qFormat/>
    <w:rsid w:val="0049754C"/>
    <w:pPr>
      <w:spacing w:after="0" w:line="240" w:lineRule="auto"/>
    </w:pPr>
    <w:rPr>
      <w:rFonts w:ascii="Franklin Gothic Medium" w:hAnsi="Franklin Gothic Medium"/>
      <w:color w:val="1B3349" w:themeColor="text2"/>
      <w:szCs w:val="20"/>
    </w:rPr>
  </w:style>
  <w:style w:type="paragraph" w:customStyle="1" w:styleId="CalloutBoxBold">
    <w:name w:val="Callout Box Bold"/>
    <w:basedOn w:val="CalloutBoxNormal"/>
    <w:uiPriority w:val="11"/>
    <w:qFormat/>
    <w:rsid w:val="0049754C"/>
    <w:pPr>
      <w:framePr w:hSpace="187" w:wrap="around" w:vAnchor="text" w:hAnchor="text" w:xAlign="right" w:y="1"/>
      <w:suppressOverlap/>
    </w:pPr>
    <w:rPr>
      <w:rFonts w:ascii="Franklin Gothic Medium" w:hAnsi="Franklin Gothic Medium"/>
    </w:rPr>
  </w:style>
  <w:style w:type="paragraph" w:customStyle="1" w:styleId="CalloutBoxBold-White">
    <w:name w:val="Callout Box Bold - White"/>
    <w:basedOn w:val="CalloutBoxBold"/>
    <w:uiPriority w:val="11"/>
    <w:qFormat/>
    <w:rsid w:val="0049754C"/>
    <w:pPr>
      <w:framePr w:wrap="around"/>
    </w:pPr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E26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5C3A"/>
    <w:rPr>
      <w:rFonts w:ascii="Franklin Gothic Book" w:eastAsia="Times New Roman" w:hAnsi="Franklin Gothic Book" w:cs="Times New Roman"/>
      <w:color w:val="000000" w:themeColor="text1"/>
      <w:sz w:val="20"/>
    </w:rPr>
  </w:style>
  <w:style w:type="paragraph" w:customStyle="1" w:styleId="PullQuoteIndent">
    <w:name w:val="Pull Quote Indent"/>
    <w:basedOn w:val="PullQuote"/>
    <w:link w:val="PullQuoteIndentChar"/>
    <w:uiPriority w:val="11"/>
    <w:unhideWhenUsed/>
    <w:qFormat/>
    <w:rsid w:val="00CD78C0"/>
    <w:pPr>
      <w:spacing w:before="240" w:after="240"/>
      <w:ind w:left="1080"/>
    </w:pPr>
    <w:rPr>
      <w:noProof/>
      <w:szCs w:val="24"/>
    </w:rPr>
  </w:style>
  <w:style w:type="character" w:customStyle="1" w:styleId="PullQuoteIndentChar">
    <w:name w:val="Pull Quote Indent Char"/>
    <w:basedOn w:val="QuoteChar"/>
    <w:link w:val="PullQuoteIndent"/>
    <w:uiPriority w:val="11"/>
    <w:rsid w:val="007B0E64"/>
    <w:rPr>
      <w:rFonts w:ascii="Franklin Gothic Medium" w:eastAsia="Times New Roman" w:hAnsi="Franklin Gothic Medium" w:cs="Times New Roman"/>
      <w:i w:val="0"/>
      <w:noProof/>
      <w:color w:val="1B3349" w:themeColor="text2"/>
      <w:sz w:val="20"/>
      <w:szCs w:val="24"/>
    </w:rPr>
  </w:style>
  <w:style w:type="paragraph" w:customStyle="1" w:styleId="CaptionDescription">
    <w:name w:val="Caption Description"/>
    <w:basedOn w:val="Caption"/>
    <w:next w:val="Normal"/>
    <w:uiPriority w:val="5"/>
    <w:rsid w:val="00EB00CF"/>
    <w:pPr>
      <w:widowControl/>
      <w:pBdr>
        <w:top w:val="none" w:sz="0" w:space="0" w:color="auto"/>
      </w:pBdr>
      <w:suppressAutoHyphens w:val="0"/>
      <w:autoSpaceDE/>
      <w:autoSpaceDN/>
      <w:adjustRightInd/>
      <w:spacing w:before="0" w:after="240" w:line="240" w:lineRule="auto"/>
      <w:textAlignment w:val="auto"/>
    </w:pPr>
    <w:rPr>
      <w:rFonts w:eastAsia="Open Sans Condensed Light" w:cs="Times New Roman"/>
      <w:caps w:val="0"/>
      <w:color w:val="959595"/>
    </w:rPr>
  </w:style>
  <w:style w:type="paragraph" w:customStyle="1" w:styleId="paragraph">
    <w:name w:val="paragraph"/>
    <w:basedOn w:val="Normal"/>
    <w:rsid w:val="002E3476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2E3476"/>
  </w:style>
  <w:style w:type="character" w:customStyle="1" w:styleId="eop">
    <w:name w:val="eop"/>
    <w:basedOn w:val="DefaultParagraphFont"/>
    <w:rsid w:val="002E3476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unhideWhenUsed/>
    <w:rsid w:val="001D198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B748C"/>
    <w:pPr>
      <w:spacing w:after="0" w:line="240" w:lineRule="auto"/>
    </w:pPr>
    <w:rPr>
      <w:rFonts w:ascii="Franklin Gothic Book" w:eastAsia="Times New Roman" w:hAnsi="Franklin Gothic Book" w:cs="Times New Roman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895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1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7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86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02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6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9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3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34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1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2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2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5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002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026287\Downloads\parsons-letterhead-template-022420.dotx" TargetMode="External"/></Relationships>
</file>

<file path=word/theme/theme1.xml><?xml version="1.0" encoding="utf-8"?>
<a:theme xmlns:a="http://schemas.openxmlformats.org/drawingml/2006/main" name="Parsons 2020">
  <a:themeElements>
    <a:clrScheme name="Parsons Brand Colors 2020">
      <a:dk1>
        <a:sysClr val="windowText" lastClr="000000"/>
      </a:dk1>
      <a:lt1>
        <a:sysClr val="window" lastClr="FFFFFF"/>
      </a:lt1>
      <a:dk2>
        <a:srgbClr val="1B3349"/>
      </a:dk2>
      <a:lt2>
        <a:srgbClr val="DFDFDF"/>
      </a:lt2>
      <a:accent1>
        <a:srgbClr val="00AEE6"/>
      </a:accent1>
      <a:accent2>
        <a:srgbClr val="50BF34"/>
      </a:accent2>
      <a:accent3>
        <a:srgbClr val="0052CC"/>
      </a:accent3>
      <a:accent4>
        <a:srgbClr val="097538"/>
      </a:accent4>
      <a:accent5>
        <a:srgbClr val="F9C626"/>
      </a:accent5>
      <a:accent6>
        <a:srgbClr val="9ED9FD"/>
      </a:accent6>
      <a:hlink>
        <a:srgbClr val="0052CC"/>
      </a:hlink>
      <a:folHlink>
        <a:srgbClr val="6702E6"/>
      </a:folHlink>
    </a:clrScheme>
    <a:fontScheme name="Parsons Brand Fonts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Void">
      <a:srgbClr val="081931"/>
    </a:custClr>
    <a:custClr name="Asteroid Grey">
      <a:srgbClr val="959595"/>
    </a:custClr>
    <a:custClr name="Space Grey">
      <a:srgbClr val="505050"/>
    </a:custClr>
    <a:custClr name="Neptune">
      <a:srgbClr val="6702E6"/>
    </a:custClr>
    <a:custClr name="Sunset">
      <a:srgbClr val="B800E5"/>
    </a:custClr>
    <a:custClr name="Mars Red">
      <a:srgbClr val="F9322D"/>
    </a:custClr>
  </a:custClrLst>
  <a:extLst>
    <a:ext uri="{05A4C25C-085E-4340-85A3-A5531E510DB2}">
      <thm15:themeFamily xmlns:thm15="http://schemas.microsoft.com/office/thememl/2012/main" name="Parsons 2020" id="{130A6A84-B864-401C-85BF-C28842C83907}" vid="{D5099676-A9E8-45AC-B0D2-D2B2D47F0D9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AB6B9B37A4B4494FC5A85147FD218" ma:contentTypeVersion="6" ma:contentTypeDescription="Create a new document." ma:contentTypeScope="" ma:versionID="7c18239b667f47c1ab304d8cd56463f6">
  <xsd:schema xmlns:xsd="http://www.w3.org/2001/XMLSchema" xmlns:xs="http://www.w3.org/2001/XMLSchema" xmlns:p="http://schemas.microsoft.com/office/2006/metadata/properties" xmlns:ns2="c3f78b23-63e9-479c-ab19-2705472707c9" xmlns:ns3="0f5ad1c6-bc55-44e2-81e3-96668241978c" targetNamespace="http://schemas.microsoft.com/office/2006/metadata/properties" ma:root="true" ma:fieldsID="bd32456c91e182190e74b751fddb3201" ns2:_="" ns3:_="">
    <xsd:import namespace="c3f78b23-63e9-479c-ab19-2705472707c9"/>
    <xsd:import namespace="0f5ad1c6-bc55-44e2-81e3-96668241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78b23-63e9-479c-ab19-270547270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ad1c6-bc55-44e2-81e3-96668241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f5ad1c6-bc55-44e2-81e3-96668241978c">
      <UserInfo>
        <DisplayName>Woods, Emilee</DisplayName>
        <AccountId>36</AccountId>
        <AccountType/>
      </UserInfo>
      <UserInfo>
        <DisplayName>Latino, Kori</DisplayName>
        <AccountId>11</AccountId>
        <AccountType/>
      </UserInfo>
      <UserInfo>
        <DisplayName>Urgen, Ahmet</DisplayName>
        <AccountId>34</AccountId>
        <AccountType/>
      </UserInfo>
      <UserInfo>
        <DisplayName>Shah, Rajeev</DisplayName>
        <AccountId>37</AccountId>
        <AccountType/>
      </UserInfo>
      <UserInfo>
        <DisplayName>Meadows, Abigail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D9AC753-B9CE-47DB-B812-F4A3209E3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1013E-90D1-4FEF-9179-CD6B8E27F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78b23-63e9-479c-ab19-2705472707c9"/>
    <ds:schemaRef ds:uri="0f5ad1c6-bc55-44e2-81e3-96668241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4BDEA-E228-41FA-B75F-E585B1A4E7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C6F859-1EE3-44DB-9878-E295FC25A7D9}">
  <ds:schemaRefs>
    <ds:schemaRef ds:uri="http://schemas.microsoft.com/office/2006/metadata/properties"/>
    <ds:schemaRef ds:uri="http://schemas.microsoft.com/office/infopath/2007/PartnerControls"/>
    <ds:schemaRef ds:uri="0f5ad1c6-bc55-44e2-81e3-966682419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parsons-letterhead-template-022420.dotx</Template>
  <TotalTime>3222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Links>
    <vt:vector size="12" baseType="variant">
      <vt:variant>
        <vt:i4>5308471</vt:i4>
      </vt:variant>
      <vt:variant>
        <vt:i4>3</vt:i4>
      </vt:variant>
      <vt:variant>
        <vt:i4>0</vt:i4>
      </vt:variant>
      <vt:variant>
        <vt:i4>5</vt:i4>
      </vt:variant>
      <vt:variant>
        <vt:lpwstr>mailto:Nasser.Zituni@parsons.com</vt:lpwstr>
      </vt:variant>
      <vt:variant>
        <vt:lpwstr/>
      </vt:variant>
      <vt:variant>
        <vt:i4>5308471</vt:i4>
      </vt:variant>
      <vt:variant>
        <vt:i4>0</vt:i4>
      </vt:variant>
      <vt:variant>
        <vt:i4>0</vt:i4>
      </vt:variant>
      <vt:variant>
        <vt:i4>5</vt:i4>
      </vt:variant>
      <vt:variant>
        <vt:lpwstr>mailto:Nasser.Zituni@parsons.com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Woods, Emilee</cp:lastModifiedBy>
  <cp:revision>1249</cp:revision>
  <cp:lastPrinted>2021-01-22T05:31:00Z</cp:lastPrinted>
  <dcterms:created xsi:type="dcterms:W3CDTF">2020-04-17T18:06:00Z</dcterms:created>
  <dcterms:modified xsi:type="dcterms:W3CDTF">2021-09-01T12:16:00Z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0x0101003B0AB6B9B37A4B4494FC5A85147FD218</vt:lpwstr>
  </property>
  <property fmtid="{D5CDD505-2E9C-101B-9397-08002B2CF9AE}" pid="3" name="MSIP_Label_0008d3e4-f847-4182-a1fb-fb9d345a0f05_Enabled">
    <vt:lpwstr>true</vt:lpwstr>
  </property>
  <property fmtid="{D5CDD505-2E9C-101B-9397-08002B2CF9AE}" pid="4" name="MSIP_Label_0008d3e4-f847-4182-a1fb-fb9d345a0f05_SetDate">
    <vt:lpwstr>2021-04-15T13:27:40Z</vt:lpwstr>
  </property>
  <property fmtid="{D5CDD505-2E9C-101B-9397-08002B2CF9AE}" pid="5" name="MSIP_Label_0008d3e4-f847-4182-a1fb-fb9d345a0f05_Method">
    <vt:lpwstr>Privileged</vt:lpwstr>
  </property>
  <property fmtid="{D5CDD505-2E9C-101B-9397-08002B2CF9AE}" pid="6" name="MSIP_Label_0008d3e4-f847-4182-a1fb-fb9d345a0f05_Name">
    <vt:lpwstr>0008d3e4-f847-4182-a1fb-fb9d345a0f05</vt:lpwstr>
  </property>
  <property fmtid="{D5CDD505-2E9C-101B-9397-08002B2CF9AE}" pid="7" name="MSIP_Label_0008d3e4-f847-4182-a1fb-fb9d345a0f05_SiteId">
    <vt:lpwstr>8d088ff8-7e52-4d0f-8187-dcd9ca37815a</vt:lpwstr>
  </property>
  <property fmtid="{D5CDD505-2E9C-101B-9397-08002B2CF9AE}" pid="8" name="MSIP_Label_0008d3e4-f847-4182-a1fb-fb9d345a0f05_ActionId">
    <vt:lpwstr>0c0ea4eb-61e0-4872-b267-fb6dc2e95c59</vt:lpwstr>
  </property>
  <property fmtid="{D5CDD505-2E9C-101B-9397-08002B2CF9AE}" pid="9" name="MSIP_Label_0008d3e4-f847-4182-a1fb-fb9d345a0f05_ContentBits">
    <vt:lpwstr>0</vt:lpwstr>
  </property>
</Properties>
</file>